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584BB6" w14:textId="6772E0B9" w:rsidR="005F548B" w:rsidRPr="00E83EC1" w:rsidRDefault="005F548B" w:rsidP="00E83EC1">
      <w:pPr>
        <w:tabs>
          <w:tab w:val="left" w:pos="284"/>
        </w:tabs>
        <w:ind w:right="1435"/>
        <w:rPr>
          <w:color w:val="FFFFFF" w:themeColor="background1"/>
          <w:sz w:val="28"/>
          <w:szCs w:val="28"/>
        </w:rPr>
      </w:pPr>
    </w:p>
    <w:p w14:paraId="157CB932" w14:textId="06FA6254" w:rsidR="005F548B" w:rsidRPr="00C74E44" w:rsidRDefault="005F548B" w:rsidP="000B7FD3">
      <w:pPr>
        <w:rPr>
          <w:b/>
          <w:color w:val="FFFFFF" w:themeColor="background1"/>
        </w:rPr>
      </w:pPr>
    </w:p>
    <w:p w14:paraId="79511A28" w14:textId="6CF8A804" w:rsidR="008330AC" w:rsidRDefault="008330AC" w:rsidP="000B7FD3"/>
    <w:p w14:paraId="0DD5D6B8" w14:textId="77777777" w:rsidR="003B11D1" w:rsidRDefault="003B11D1" w:rsidP="003C1FCD">
      <w:pPr>
        <w:pStyle w:val="Heading2"/>
      </w:pPr>
    </w:p>
    <w:p w14:paraId="2D10F6E8" w14:textId="26D4C74B" w:rsidR="00D44E04" w:rsidRDefault="001E48FF" w:rsidP="000B7FD3">
      <w:pPr>
        <w:rPr>
          <w:color w:val="57595A"/>
          <w:sz w:val="20"/>
          <w:szCs w:val="20"/>
        </w:rPr>
      </w:pPr>
      <w:r w:rsidRPr="009C3710">
        <w:rPr>
          <w:rFonts w:cs="Arial"/>
          <w:noProof/>
          <w:sz w:val="20"/>
          <w:lang w:val="en-US" w:eastAsia="ja-JP"/>
        </w:rPr>
        <mc:AlternateContent>
          <mc:Choice Requires="wpg">
            <w:drawing>
              <wp:inline distT="0" distB="0" distL="0" distR="0" wp14:anchorId="4BEE4C95" wp14:editId="168D9D6B">
                <wp:extent cx="8458200" cy="2478405"/>
                <wp:effectExtent l="0" t="0" r="0" b="0"/>
                <wp:docPr id="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458200" cy="2478405"/>
                          <a:chOff x="0" y="0"/>
                          <a:chExt cx="13320" cy="2703"/>
                        </a:xfrm>
                      </wpg:grpSpPr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20" cy="27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3320" cy="23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DBC301E" w14:textId="77777777" w:rsidR="003F74A1" w:rsidRPr="0064637E" w:rsidRDefault="003F74A1" w:rsidP="007F1DDE">
                              <w:pPr>
                                <w:spacing w:before="4" w:line="244" w:lineRule="auto"/>
                                <w:ind w:right="268"/>
                                <w:rPr>
                                  <w:rFonts w:cs="Arial"/>
                                  <w:b/>
                                  <w:color w:val="57595A"/>
                                  <w:sz w:val="24"/>
                                  <w:szCs w:val="24"/>
                                </w:rPr>
                              </w:pPr>
                              <w:r w:rsidRPr="0064637E">
                                <w:rPr>
                                  <w:rFonts w:cs="Arial"/>
                                  <w:b/>
                                  <w:color w:val="57595A"/>
                                  <w:sz w:val="24"/>
                                  <w:szCs w:val="24"/>
                                </w:rPr>
                                <w:t xml:space="preserve">Name of school: </w:t>
                              </w:r>
                            </w:p>
                            <w:p w14:paraId="095B10B2" w14:textId="77508C70" w:rsidR="007B5978" w:rsidRDefault="001204C9" w:rsidP="001204C9">
                              <w:pPr>
                                <w:spacing w:before="4" w:line="244" w:lineRule="auto"/>
                                <w:ind w:right="268"/>
                                <w:rPr>
                                  <w:rFonts w:cs="Arial"/>
                                  <w:color w:val="57595A"/>
                                  <w:sz w:val="24"/>
                                  <w:szCs w:val="24"/>
                                </w:rPr>
                              </w:pPr>
                              <w:r w:rsidRPr="001204C9">
                                <w:rPr>
                                  <w:rFonts w:cs="Arial"/>
                                  <w:color w:val="57595A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</w:p>
                            <w:p w14:paraId="1A33BDCB" w14:textId="0A00260C" w:rsidR="003F74A1" w:rsidRPr="001E48FF" w:rsidRDefault="001204C9" w:rsidP="007F1DDE">
                              <w:pPr>
                                <w:spacing w:before="4" w:line="244" w:lineRule="auto"/>
                                <w:ind w:right="268"/>
                                <w:rPr>
                                  <w:rFonts w:cs="Arial"/>
                                  <w:color w:val="57595A"/>
                                  <w:sz w:val="24"/>
                                  <w:szCs w:val="24"/>
                                </w:rPr>
                              </w:pPr>
                              <w:r w:rsidRPr="0064637E">
                                <w:rPr>
                                  <w:rFonts w:cs="Arial"/>
                                  <w:b/>
                                  <w:color w:val="57595A"/>
                                  <w:sz w:val="24"/>
                                  <w:szCs w:val="24"/>
                                </w:rPr>
                                <w:t xml:space="preserve">Date of </w:t>
                              </w:r>
                              <w:r w:rsidR="00B112D8" w:rsidRPr="0064637E">
                                <w:rPr>
                                  <w:rFonts w:cs="Arial"/>
                                  <w:b/>
                                  <w:color w:val="57595A"/>
                                  <w:sz w:val="24"/>
                                  <w:szCs w:val="24"/>
                                </w:rPr>
                                <w:t>e</w:t>
                              </w:r>
                              <w:r w:rsidRPr="0064637E">
                                <w:rPr>
                                  <w:rFonts w:cs="Arial"/>
                                  <w:b/>
                                  <w:color w:val="57595A"/>
                                  <w:sz w:val="24"/>
                                  <w:szCs w:val="24"/>
                                </w:rPr>
                                <w:t xml:space="preserve">valuation </w:t>
                              </w:r>
                              <w:r w:rsidR="00B112D8" w:rsidRPr="0064637E">
                                <w:rPr>
                                  <w:rFonts w:cs="Arial"/>
                                  <w:b/>
                                  <w:color w:val="57595A"/>
                                  <w:sz w:val="24"/>
                                  <w:szCs w:val="24"/>
                                </w:rPr>
                                <w:t>v</w:t>
                              </w:r>
                              <w:r w:rsidRPr="0064637E">
                                <w:rPr>
                                  <w:rFonts w:cs="Arial"/>
                                  <w:b/>
                                  <w:color w:val="57595A"/>
                                  <w:sz w:val="24"/>
                                  <w:szCs w:val="24"/>
                                </w:rPr>
                                <w:t>isit:</w:t>
                              </w:r>
                            </w:p>
                            <w:p w14:paraId="03DF7498" w14:textId="7E3CCF5E" w:rsidR="00E96511" w:rsidRDefault="00E96511" w:rsidP="001204C9">
                              <w:pPr>
                                <w:spacing w:before="4" w:line="244" w:lineRule="auto"/>
                                <w:ind w:right="268"/>
                                <w:rPr>
                                  <w:rFonts w:cs="Arial"/>
                                  <w:color w:val="57595A"/>
                                  <w:sz w:val="24"/>
                                  <w:szCs w:val="24"/>
                                </w:rPr>
                              </w:pPr>
                            </w:p>
                            <w:p w14:paraId="1A940C8D" w14:textId="03CEF6FA" w:rsidR="00174CAA" w:rsidRPr="0064637E" w:rsidRDefault="00E96511" w:rsidP="001204C9">
                              <w:pPr>
                                <w:spacing w:before="4" w:line="244" w:lineRule="auto"/>
                                <w:ind w:right="268"/>
                                <w:rPr>
                                  <w:rFonts w:cs="Arial"/>
                                  <w:b/>
                                  <w:color w:val="57595A"/>
                                  <w:sz w:val="24"/>
                                  <w:szCs w:val="24"/>
                                </w:rPr>
                              </w:pPr>
                              <w:r w:rsidRPr="0064637E">
                                <w:rPr>
                                  <w:rFonts w:cs="Arial"/>
                                  <w:b/>
                                  <w:color w:val="57595A"/>
                                  <w:sz w:val="24"/>
                                  <w:szCs w:val="24"/>
                                </w:rPr>
                                <w:t>Identified</w:t>
                              </w:r>
                              <w:r w:rsidR="00603F25" w:rsidRPr="0064637E">
                                <w:rPr>
                                  <w:rFonts w:cs="Arial"/>
                                  <w:b/>
                                  <w:color w:val="57595A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="003D1774" w:rsidRPr="0064637E">
                                <w:rPr>
                                  <w:rFonts w:cs="Arial"/>
                                  <w:b/>
                                  <w:color w:val="57595A"/>
                                  <w:sz w:val="24"/>
                                  <w:szCs w:val="24"/>
                                </w:rPr>
                                <w:t>f</w:t>
                              </w:r>
                              <w:r w:rsidRPr="0064637E">
                                <w:rPr>
                                  <w:rFonts w:cs="Arial"/>
                                  <w:b/>
                                  <w:color w:val="57595A"/>
                                  <w:sz w:val="24"/>
                                  <w:szCs w:val="24"/>
                                </w:rPr>
                                <w:t>ocus of the evaluation:</w:t>
                              </w:r>
                            </w:p>
                            <w:p w14:paraId="04B714D8" w14:textId="7B34CD38" w:rsidR="00205F5A" w:rsidRDefault="003F74A1">
                              <w:pPr>
                                <w:spacing w:before="4" w:line="244" w:lineRule="auto"/>
                                <w:ind w:right="268"/>
                                <w:rPr>
                                  <w:rFonts w:cs="Arial"/>
                                  <w:color w:val="57595A"/>
                                  <w:sz w:val="24"/>
                                  <w:szCs w:val="24"/>
                                </w:rPr>
                              </w:pPr>
                              <w:r w:rsidRPr="001E48FF">
                                <w:rPr>
                                  <w:rFonts w:cs="Arial"/>
                                  <w:color w:val="57595A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</w:p>
                            <w:p w14:paraId="2B5383EB" w14:textId="2C390ADB" w:rsidR="003F74A1" w:rsidRPr="0064637E" w:rsidRDefault="00205F5A" w:rsidP="007F1DDE">
                              <w:pPr>
                                <w:spacing w:before="4" w:line="244" w:lineRule="auto"/>
                                <w:ind w:right="268"/>
                                <w:rPr>
                                  <w:rFonts w:cs="Arial"/>
                                  <w:b/>
                                  <w:color w:val="57595A"/>
                                  <w:sz w:val="24"/>
                                  <w:szCs w:val="24"/>
                                </w:rPr>
                              </w:pPr>
                              <w:r w:rsidRPr="0064637E">
                                <w:rPr>
                                  <w:rFonts w:cs="Arial"/>
                                  <w:b/>
                                  <w:color w:val="57595A"/>
                                  <w:sz w:val="24"/>
                                  <w:szCs w:val="24"/>
                                </w:rPr>
                                <w:t>Staff involved in the evaluation:</w:t>
                              </w:r>
                            </w:p>
                            <w:p w14:paraId="0E300AC7" w14:textId="77777777" w:rsidR="009333E5" w:rsidRPr="001E48FF" w:rsidRDefault="009333E5" w:rsidP="001E48FF">
                              <w:pPr>
                                <w:spacing w:before="4" w:line="244" w:lineRule="auto"/>
                                <w:ind w:left="139" w:right="268"/>
                                <w:rPr>
                                  <w:rFonts w:cs="Arial"/>
                                  <w:color w:val="57595A"/>
                                  <w:sz w:val="24"/>
                                  <w:szCs w:val="24"/>
                                </w:rPr>
                              </w:pPr>
                            </w:p>
                            <w:p w14:paraId="3DF8A92F" w14:textId="77777777" w:rsidR="003F74A1" w:rsidRPr="001E48FF" w:rsidRDefault="003F74A1" w:rsidP="001E48FF">
                              <w:pPr>
                                <w:spacing w:before="4" w:line="244" w:lineRule="auto"/>
                                <w:ind w:left="139" w:right="268"/>
                                <w:rPr>
                                  <w:color w:val="57595A"/>
                                  <w:sz w:val="55"/>
                                  <w:szCs w:val="55"/>
                                </w:rPr>
                              </w:pPr>
                            </w:p>
                            <w:p w14:paraId="077F4F9D" w14:textId="77777777" w:rsidR="003F74A1" w:rsidRPr="00347CFD" w:rsidRDefault="003F74A1" w:rsidP="001E48FF">
                              <w:pPr>
                                <w:spacing w:before="4" w:line="244" w:lineRule="auto"/>
                                <w:ind w:left="139" w:right="268"/>
                                <w:rPr>
                                  <w:color w:val="7F7F7F"/>
                                  <w:sz w:val="55"/>
                                  <w:szCs w:val="55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EE4C95" id="Group 2" o:spid="_x0000_s1026" style="width:666pt;height:195.15pt;mso-position-horizontal-relative:char;mso-position-vertical-relative:line" coordsize="13320,2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gNuDQwIAAAAAQf9fe8II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width:13320;height:27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">
                  <v:imagedata r:id="rId1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8" type="#_x0000_t202" style="position:absolute;width:13320;height:2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1DBC301E" w14:textId="77777777" w:rsidR="003F74A1" w:rsidRPr="0064637E" w:rsidRDefault="003F74A1" w:rsidP="007F1DDE">
                        <w:pPr>
                          <w:spacing w:before="4" w:line="244" w:lineRule="auto"/>
                          <w:ind w:right="268"/>
                          <w:rPr>
                            <w:rFonts w:cs="Arial"/>
                            <w:b/>
                            <w:color w:val="57595A"/>
                            <w:sz w:val="24"/>
                            <w:szCs w:val="24"/>
                          </w:rPr>
                        </w:pPr>
                        <w:r w:rsidRPr="0064637E">
                          <w:rPr>
                            <w:rFonts w:cs="Arial"/>
                            <w:b/>
                            <w:color w:val="57595A"/>
                            <w:sz w:val="24"/>
                            <w:szCs w:val="24"/>
                          </w:rPr>
                          <w:t xml:space="preserve">Name of school: </w:t>
                        </w:r>
                      </w:p>
                      <w:p w14:paraId="095B10B2" w14:textId="77508C70" w:rsidR="007B5978" w:rsidRDefault="001204C9" w:rsidP="001204C9">
                        <w:pPr>
                          <w:spacing w:before="4" w:line="244" w:lineRule="auto"/>
                          <w:ind w:right="268"/>
                          <w:rPr>
                            <w:rFonts w:cs="Arial"/>
                            <w:color w:val="57595A"/>
                            <w:sz w:val="24"/>
                            <w:szCs w:val="24"/>
                          </w:rPr>
                        </w:pPr>
                        <w:r w:rsidRPr="001204C9">
                          <w:rPr>
                            <w:rFonts w:cs="Arial"/>
                            <w:color w:val="57595A"/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14:paraId="1A33BDCB" w14:textId="0A00260C" w:rsidR="003F74A1" w:rsidRPr="001E48FF" w:rsidRDefault="001204C9" w:rsidP="007F1DDE">
                        <w:pPr>
                          <w:spacing w:before="4" w:line="244" w:lineRule="auto"/>
                          <w:ind w:right="268"/>
                          <w:rPr>
                            <w:rFonts w:cs="Arial"/>
                            <w:color w:val="57595A"/>
                            <w:sz w:val="24"/>
                            <w:szCs w:val="24"/>
                          </w:rPr>
                        </w:pPr>
                        <w:r w:rsidRPr="0064637E">
                          <w:rPr>
                            <w:rFonts w:cs="Arial"/>
                            <w:b/>
                            <w:color w:val="57595A"/>
                            <w:sz w:val="24"/>
                            <w:szCs w:val="24"/>
                          </w:rPr>
                          <w:t xml:space="preserve">Date of </w:t>
                        </w:r>
                        <w:r w:rsidR="00B112D8" w:rsidRPr="0064637E">
                          <w:rPr>
                            <w:rFonts w:cs="Arial"/>
                            <w:b/>
                            <w:color w:val="57595A"/>
                            <w:sz w:val="24"/>
                            <w:szCs w:val="24"/>
                          </w:rPr>
                          <w:t>e</w:t>
                        </w:r>
                        <w:r w:rsidRPr="0064637E">
                          <w:rPr>
                            <w:rFonts w:cs="Arial"/>
                            <w:b/>
                            <w:color w:val="57595A"/>
                            <w:sz w:val="24"/>
                            <w:szCs w:val="24"/>
                          </w:rPr>
                          <w:t xml:space="preserve">valuation </w:t>
                        </w:r>
                        <w:r w:rsidR="00B112D8" w:rsidRPr="0064637E">
                          <w:rPr>
                            <w:rFonts w:cs="Arial"/>
                            <w:b/>
                            <w:color w:val="57595A"/>
                            <w:sz w:val="24"/>
                            <w:szCs w:val="24"/>
                          </w:rPr>
                          <w:t>v</w:t>
                        </w:r>
                        <w:r w:rsidRPr="0064637E">
                          <w:rPr>
                            <w:rFonts w:cs="Arial"/>
                            <w:b/>
                            <w:color w:val="57595A"/>
                            <w:sz w:val="24"/>
                            <w:szCs w:val="24"/>
                          </w:rPr>
                          <w:t>isit:</w:t>
                        </w:r>
                      </w:p>
                      <w:p w14:paraId="03DF7498" w14:textId="7E3CCF5E" w:rsidR="00E96511" w:rsidRDefault="00E96511" w:rsidP="001204C9">
                        <w:pPr>
                          <w:spacing w:before="4" w:line="244" w:lineRule="auto"/>
                          <w:ind w:right="268"/>
                          <w:rPr>
                            <w:rFonts w:cs="Arial"/>
                            <w:color w:val="57595A"/>
                            <w:sz w:val="24"/>
                            <w:szCs w:val="24"/>
                          </w:rPr>
                        </w:pPr>
                      </w:p>
                      <w:p w14:paraId="1A940C8D" w14:textId="03CEF6FA" w:rsidR="00174CAA" w:rsidRPr="0064637E" w:rsidRDefault="00E96511" w:rsidP="001204C9">
                        <w:pPr>
                          <w:spacing w:before="4" w:line="244" w:lineRule="auto"/>
                          <w:ind w:right="268"/>
                          <w:rPr>
                            <w:rFonts w:cs="Arial"/>
                            <w:b/>
                            <w:color w:val="57595A"/>
                            <w:sz w:val="24"/>
                            <w:szCs w:val="24"/>
                          </w:rPr>
                        </w:pPr>
                        <w:r w:rsidRPr="0064637E">
                          <w:rPr>
                            <w:rFonts w:cs="Arial"/>
                            <w:b/>
                            <w:color w:val="57595A"/>
                            <w:sz w:val="24"/>
                            <w:szCs w:val="24"/>
                          </w:rPr>
                          <w:t>Identified</w:t>
                        </w:r>
                        <w:r w:rsidR="00603F25" w:rsidRPr="0064637E">
                          <w:rPr>
                            <w:rFonts w:cs="Arial"/>
                            <w:b/>
                            <w:color w:val="57595A"/>
                            <w:sz w:val="24"/>
                            <w:szCs w:val="24"/>
                          </w:rPr>
                          <w:t xml:space="preserve"> </w:t>
                        </w:r>
                        <w:r w:rsidR="003D1774" w:rsidRPr="0064637E">
                          <w:rPr>
                            <w:rFonts w:cs="Arial"/>
                            <w:b/>
                            <w:color w:val="57595A"/>
                            <w:sz w:val="24"/>
                            <w:szCs w:val="24"/>
                          </w:rPr>
                          <w:t>f</w:t>
                        </w:r>
                        <w:r w:rsidRPr="0064637E">
                          <w:rPr>
                            <w:rFonts w:cs="Arial"/>
                            <w:b/>
                            <w:color w:val="57595A"/>
                            <w:sz w:val="24"/>
                            <w:szCs w:val="24"/>
                          </w:rPr>
                          <w:t>ocus of the evaluation:</w:t>
                        </w:r>
                      </w:p>
                      <w:p w14:paraId="04B714D8" w14:textId="7B34CD38" w:rsidR="00205F5A" w:rsidRDefault="003F74A1">
                        <w:pPr>
                          <w:spacing w:before="4" w:line="244" w:lineRule="auto"/>
                          <w:ind w:right="268"/>
                          <w:rPr>
                            <w:rFonts w:cs="Arial"/>
                            <w:color w:val="57595A"/>
                            <w:sz w:val="24"/>
                            <w:szCs w:val="24"/>
                          </w:rPr>
                        </w:pPr>
                        <w:r w:rsidRPr="001E48FF">
                          <w:rPr>
                            <w:rFonts w:cs="Arial"/>
                            <w:color w:val="57595A"/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14:paraId="2B5383EB" w14:textId="2C390ADB" w:rsidR="003F74A1" w:rsidRPr="0064637E" w:rsidRDefault="00205F5A" w:rsidP="007F1DDE">
                        <w:pPr>
                          <w:spacing w:before="4" w:line="244" w:lineRule="auto"/>
                          <w:ind w:right="268"/>
                          <w:rPr>
                            <w:rFonts w:cs="Arial"/>
                            <w:b/>
                            <w:color w:val="57595A"/>
                            <w:sz w:val="24"/>
                            <w:szCs w:val="24"/>
                          </w:rPr>
                        </w:pPr>
                        <w:r w:rsidRPr="0064637E">
                          <w:rPr>
                            <w:rFonts w:cs="Arial"/>
                            <w:b/>
                            <w:color w:val="57595A"/>
                            <w:sz w:val="24"/>
                            <w:szCs w:val="24"/>
                          </w:rPr>
                          <w:t>Staff involved in the evaluation:</w:t>
                        </w:r>
                      </w:p>
                      <w:p w14:paraId="0E300AC7" w14:textId="77777777" w:rsidR="009333E5" w:rsidRPr="001E48FF" w:rsidRDefault="009333E5" w:rsidP="001E48FF">
                        <w:pPr>
                          <w:spacing w:before="4" w:line="244" w:lineRule="auto"/>
                          <w:ind w:left="139" w:right="268"/>
                          <w:rPr>
                            <w:rFonts w:cs="Arial"/>
                            <w:color w:val="57595A"/>
                            <w:sz w:val="24"/>
                            <w:szCs w:val="24"/>
                          </w:rPr>
                        </w:pPr>
                      </w:p>
                      <w:p w14:paraId="3DF8A92F" w14:textId="77777777" w:rsidR="003F74A1" w:rsidRPr="001E48FF" w:rsidRDefault="003F74A1" w:rsidP="001E48FF">
                        <w:pPr>
                          <w:spacing w:before="4" w:line="244" w:lineRule="auto"/>
                          <w:ind w:left="139" w:right="268"/>
                          <w:rPr>
                            <w:color w:val="57595A"/>
                            <w:sz w:val="55"/>
                            <w:szCs w:val="55"/>
                          </w:rPr>
                        </w:pPr>
                      </w:p>
                      <w:p w14:paraId="077F4F9D" w14:textId="77777777" w:rsidR="003F74A1" w:rsidRPr="00347CFD" w:rsidRDefault="003F74A1" w:rsidP="001E48FF">
                        <w:pPr>
                          <w:spacing w:before="4" w:line="244" w:lineRule="auto"/>
                          <w:ind w:left="139" w:right="268"/>
                          <w:rPr>
                            <w:color w:val="7F7F7F"/>
                            <w:sz w:val="55"/>
                            <w:szCs w:val="55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FDC540E" w14:textId="77777777" w:rsidR="001E48FF" w:rsidRDefault="001E48FF" w:rsidP="000B7FD3">
      <w:pPr>
        <w:rPr>
          <w:color w:val="57595A"/>
          <w:sz w:val="20"/>
          <w:szCs w:val="20"/>
        </w:rPr>
      </w:pPr>
    </w:p>
    <w:p w14:paraId="12915B6E" w14:textId="77777777" w:rsidR="001E48FF" w:rsidRDefault="001E48FF" w:rsidP="000B7FD3">
      <w:pPr>
        <w:rPr>
          <w:color w:val="57595A"/>
          <w:sz w:val="20"/>
          <w:szCs w:val="20"/>
        </w:rPr>
      </w:pPr>
    </w:p>
    <w:p w14:paraId="6D6D433B" w14:textId="77777777" w:rsidR="001E48FF" w:rsidRDefault="001E48FF" w:rsidP="000B7FD3">
      <w:pPr>
        <w:rPr>
          <w:color w:val="57595A"/>
          <w:sz w:val="20"/>
          <w:szCs w:val="20"/>
        </w:rPr>
      </w:pPr>
    </w:p>
    <w:p w14:paraId="13B91816" w14:textId="77777777" w:rsidR="001E48FF" w:rsidRDefault="001E48FF" w:rsidP="000B7FD3">
      <w:pPr>
        <w:rPr>
          <w:color w:val="57595A"/>
          <w:sz w:val="20"/>
          <w:szCs w:val="20"/>
        </w:rPr>
      </w:pPr>
    </w:p>
    <w:p w14:paraId="3EDDBBF7" w14:textId="77777777" w:rsidR="001E48FF" w:rsidRDefault="001E48FF" w:rsidP="000B7FD3">
      <w:pPr>
        <w:rPr>
          <w:color w:val="57595A"/>
          <w:sz w:val="20"/>
          <w:szCs w:val="20"/>
        </w:rPr>
      </w:pPr>
    </w:p>
    <w:p w14:paraId="5B80C081" w14:textId="77777777" w:rsidR="001E48FF" w:rsidRDefault="001E48FF" w:rsidP="000B7FD3">
      <w:pPr>
        <w:rPr>
          <w:color w:val="57595A"/>
          <w:sz w:val="20"/>
          <w:szCs w:val="20"/>
        </w:rPr>
      </w:pPr>
    </w:p>
    <w:p w14:paraId="75660388" w14:textId="77777777" w:rsidR="001E48FF" w:rsidRDefault="001E48FF" w:rsidP="000B7FD3">
      <w:pPr>
        <w:rPr>
          <w:color w:val="57595A"/>
          <w:sz w:val="20"/>
          <w:szCs w:val="20"/>
        </w:rPr>
      </w:pPr>
    </w:p>
    <w:p w14:paraId="65A25D1C" w14:textId="77777777" w:rsidR="001E48FF" w:rsidRDefault="001E48FF" w:rsidP="000B7FD3">
      <w:pPr>
        <w:rPr>
          <w:color w:val="57595A"/>
          <w:sz w:val="20"/>
          <w:szCs w:val="20"/>
        </w:rPr>
      </w:pPr>
    </w:p>
    <w:p w14:paraId="20DAD9CF" w14:textId="77777777" w:rsidR="001E48FF" w:rsidRDefault="001E48FF" w:rsidP="000B7FD3">
      <w:pPr>
        <w:rPr>
          <w:color w:val="57595A"/>
          <w:sz w:val="20"/>
          <w:szCs w:val="20"/>
        </w:rPr>
      </w:pPr>
    </w:p>
    <w:p w14:paraId="06E29D7D" w14:textId="77777777" w:rsidR="001E48FF" w:rsidRDefault="001E48FF" w:rsidP="000B7FD3">
      <w:pPr>
        <w:rPr>
          <w:color w:val="57595A"/>
          <w:sz w:val="20"/>
          <w:szCs w:val="20"/>
        </w:rPr>
      </w:pPr>
    </w:p>
    <w:p w14:paraId="3EC07C3B" w14:textId="77777777" w:rsidR="001E48FF" w:rsidRDefault="001E48FF" w:rsidP="000B7FD3">
      <w:pPr>
        <w:rPr>
          <w:color w:val="57595A"/>
          <w:sz w:val="20"/>
          <w:szCs w:val="20"/>
        </w:rPr>
      </w:pPr>
    </w:p>
    <w:p w14:paraId="796AC9A2" w14:textId="77777777" w:rsidR="001E48FF" w:rsidRDefault="001E48FF" w:rsidP="000B7FD3">
      <w:pPr>
        <w:rPr>
          <w:color w:val="57595A"/>
          <w:sz w:val="20"/>
          <w:szCs w:val="20"/>
        </w:rPr>
      </w:pPr>
    </w:p>
    <w:p w14:paraId="10C642C4" w14:textId="77777777" w:rsidR="001E48FF" w:rsidRDefault="001E48FF" w:rsidP="000B7FD3">
      <w:pPr>
        <w:rPr>
          <w:color w:val="57595A"/>
          <w:sz w:val="20"/>
          <w:szCs w:val="20"/>
        </w:rPr>
      </w:pPr>
    </w:p>
    <w:p w14:paraId="20FC16DF" w14:textId="77777777" w:rsidR="001E48FF" w:rsidRDefault="001E48FF" w:rsidP="000B7FD3">
      <w:pPr>
        <w:rPr>
          <w:color w:val="57595A"/>
          <w:sz w:val="20"/>
          <w:szCs w:val="20"/>
        </w:rPr>
      </w:pPr>
    </w:p>
    <w:p w14:paraId="02062F4C" w14:textId="77777777" w:rsidR="001E48FF" w:rsidRDefault="001E48FF" w:rsidP="000B7FD3">
      <w:pPr>
        <w:rPr>
          <w:color w:val="57595A"/>
          <w:sz w:val="20"/>
          <w:szCs w:val="20"/>
        </w:rPr>
      </w:pPr>
    </w:p>
    <w:p w14:paraId="0E56C510" w14:textId="77777777" w:rsidR="001F267F" w:rsidRDefault="004E709E" w:rsidP="004E709E">
      <w:pPr>
        <w:spacing w:before="99"/>
        <w:rPr>
          <w:rFonts w:cs="Arial"/>
          <w:color w:val="06845A"/>
          <w:sz w:val="28"/>
          <w:szCs w:val="28"/>
        </w:rPr>
      </w:pPr>
      <w:r w:rsidRPr="009C3710">
        <w:rPr>
          <w:rFonts w:cs="Arial"/>
          <w:color w:val="06845A"/>
          <w:sz w:val="28"/>
          <w:szCs w:val="28"/>
        </w:rPr>
        <w:lastRenderedPageBreak/>
        <w:t xml:space="preserve">Overview of the school: </w:t>
      </w:r>
      <w:r w:rsidR="00D61845">
        <w:rPr>
          <w:rFonts w:cs="Arial"/>
          <w:color w:val="06845A"/>
          <w:sz w:val="28"/>
          <w:szCs w:val="28"/>
        </w:rPr>
        <w:t xml:space="preserve"> </w:t>
      </w:r>
    </w:p>
    <w:p w14:paraId="6F1702B9" w14:textId="77777777" w:rsidR="001F267F" w:rsidRDefault="001F267F" w:rsidP="004E709E">
      <w:pPr>
        <w:spacing w:before="99"/>
        <w:rPr>
          <w:rFonts w:cs="Arial"/>
          <w:color w:val="06845A"/>
          <w:sz w:val="28"/>
          <w:szCs w:val="28"/>
        </w:rPr>
      </w:pPr>
    </w:p>
    <w:p w14:paraId="29226F84" w14:textId="77777777" w:rsidR="001F267F" w:rsidRPr="00127B11" w:rsidRDefault="00D61845" w:rsidP="001F267F">
      <w:pPr>
        <w:rPr>
          <w:sz w:val="24"/>
          <w:szCs w:val="24"/>
        </w:rPr>
      </w:pPr>
      <w:r>
        <w:rPr>
          <w:rFonts w:cs="Arial"/>
          <w:color w:val="06845A"/>
          <w:sz w:val="28"/>
          <w:szCs w:val="28"/>
        </w:rPr>
        <w:t xml:space="preserve">    </w:t>
      </w:r>
      <w:r w:rsidR="001F267F" w:rsidRPr="00127B11">
        <w:rPr>
          <w:color w:val="57595A"/>
          <w:sz w:val="24"/>
          <w:szCs w:val="24"/>
        </w:rPr>
        <w:t>In this overview it will be useful to include the following information to provide a brief context about your setting:</w:t>
      </w:r>
    </w:p>
    <w:p w14:paraId="4DC15319" w14:textId="77777777" w:rsidR="008A46E4" w:rsidRDefault="008A46E4" w:rsidP="008A46E4">
      <w:pPr>
        <w:pStyle w:val="ListParagraph"/>
        <w:tabs>
          <w:tab w:val="clear" w:pos="284"/>
        </w:tabs>
        <w:spacing w:line="240" w:lineRule="auto"/>
        <w:ind w:left="720"/>
        <w:contextualSpacing/>
        <w:rPr>
          <w:b/>
          <w:bCs/>
          <w:szCs w:val="24"/>
        </w:rPr>
      </w:pPr>
    </w:p>
    <w:p w14:paraId="005D8351" w14:textId="77777777" w:rsidR="008A46E4" w:rsidRDefault="008D37B4" w:rsidP="008B020F">
      <w:pPr>
        <w:pStyle w:val="ListParagraph"/>
        <w:tabs>
          <w:tab w:val="clear" w:pos="284"/>
        </w:tabs>
        <w:spacing w:line="240" w:lineRule="auto"/>
        <w:contextualSpacing/>
        <w:rPr>
          <w:b/>
          <w:bCs/>
          <w:szCs w:val="24"/>
        </w:rPr>
      </w:pPr>
      <w:r>
        <w:rPr>
          <w:b/>
          <w:bCs/>
          <w:szCs w:val="24"/>
        </w:rPr>
        <w:t xml:space="preserve">School: </w:t>
      </w:r>
    </w:p>
    <w:p w14:paraId="291CEA61" w14:textId="4595013E" w:rsidR="001F267F" w:rsidRPr="00B96745" w:rsidRDefault="009646BA" w:rsidP="001F267F">
      <w:pPr>
        <w:pStyle w:val="ListParagraph"/>
        <w:numPr>
          <w:ilvl w:val="0"/>
          <w:numId w:val="19"/>
        </w:numPr>
        <w:tabs>
          <w:tab w:val="clear" w:pos="284"/>
        </w:tabs>
        <w:spacing w:line="240" w:lineRule="auto"/>
        <w:contextualSpacing/>
        <w:rPr>
          <w:szCs w:val="24"/>
        </w:rPr>
      </w:pPr>
      <w:r>
        <w:rPr>
          <w:szCs w:val="24"/>
        </w:rPr>
        <w:t>W</w:t>
      </w:r>
      <w:r w:rsidR="001F267F" w:rsidRPr="00127B11">
        <w:rPr>
          <w:szCs w:val="24"/>
        </w:rPr>
        <w:t>here your school is (e.g., inner city/</w:t>
      </w:r>
      <w:r w:rsidR="00AF4723" w:rsidRPr="00AF4723">
        <w:rPr>
          <w:szCs w:val="24"/>
        </w:rPr>
        <w:t>rural</w:t>
      </w:r>
      <w:r w:rsidR="00320610">
        <w:rPr>
          <w:szCs w:val="24"/>
        </w:rPr>
        <w:t>;</w:t>
      </w:r>
      <w:r w:rsidR="00886D1A">
        <w:rPr>
          <w:szCs w:val="24"/>
        </w:rPr>
        <w:t xml:space="preserve"> </w:t>
      </w:r>
      <w:r w:rsidR="00AF4723">
        <w:rPr>
          <w:szCs w:val="24"/>
        </w:rPr>
        <w:t xml:space="preserve">area </w:t>
      </w:r>
      <w:r w:rsidR="00886D1A">
        <w:rPr>
          <w:szCs w:val="24"/>
        </w:rPr>
        <w:t>of deprivation</w:t>
      </w:r>
      <w:r w:rsidR="005059CF">
        <w:rPr>
          <w:szCs w:val="24"/>
        </w:rPr>
        <w:t>; make up of local community</w:t>
      </w:r>
      <w:r w:rsidR="00AF4723">
        <w:rPr>
          <w:szCs w:val="24"/>
        </w:rPr>
        <w:t>)</w:t>
      </w:r>
      <w:r w:rsidR="001F267F" w:rsidRPr="00B96745">
        <w:rPr>
          <w:szCs w:val="24"/>
        </w:rPr>
        <w:t>;</w:t>
      </w:r>
    </w:p>
    <w:p w14:paraId="2737D9A9" w14:textId="5CC04F2C" w:rsidR="00A9366A" w:rsidRPr="00DB4BAD" w:rsidRDefault="00DB4BAD" w:rsidP="008B020F">
      <w:pPr>
        <w:pStyle w:val="ListParagraph"/>
        <w:tabs>
          <w:tab w:val="clear" w:pos="284"/>
        </w:tabs>
        <w:spacing w:line="240" w:lineRule="auto"/>
        <w:contextualSpacing/>
        <w:rPr>
          <w:b/>
          <w:bCs/>
          <w:szCs w:val="24"/>
        </w:rPr>
      </w:pPr>
      <w:r>
        <w:rPr>
          <w:b/>
          <w:bCs/>
          <w:szCs w:val="24"/>
        </w:rPr>
        <w:t>Learners:</w:t>
      </w:r>
    </w:p>
    <w:p w14:paraId="55585365" w14:textId="68B5F2FE" w:rsidR="001F267F" w:rsidRPr="00B96745" w:rsidRDefault="001F267F" w:rsidP="001F267F">
      <w:pPr>
        <w:pStyle w:val="ListParagraph"/>
        <w:numPr>
          <w:ilvl w:val="0"/>
          <w:numId w:val="19"/>
        </w:numPr>
        <w:tabs>
          <w:tab w:val="clear" w:pos="284"/>
        </w:tabs>
        <w:spacing w:line="240" w:lineRule="auto"/>
        <w:contextualSpacing/>
        <w:rPr>
          <w:szCs w:val="24"/>
        </w:rPr>
      </w:pPr>
      <w:r w:rsidRPr="00B96745">
        <w:rPr>
          <w:szCs w:val="24"/>
        </w:rPr>
        <w:t>Number of learners on roll;</w:t>
      </w:r>
    </w:p>
    <w:p w14:paraId="38842076" w14:textId="0AC748FA" w:rsidR="001F267F" w:rsidRPr="00B96745" w:rsidRDefault="001F267F" w:rsidP="001F267F">
      <w:pPr>
        <w:pStyle w:val="ListParagraph"/>
        <w:numPr>
          <w:ilvl w:val="0"/>
          <w:numId w:val="19"/>
        </w:numPr>
        <w:tabs>
          <w:tab w:val="clear" w:pos="284"/>
        </w:tabs>
        <w:spacing w:line="240" w:lineRule="auto"/>
        <w:contextualSpacing/>
        <w:rPr>
          <w:szCs w:val="24"/>
        </w:rPr>
      </w:pPr>
      <w:r w:rsidRPr="00B96745">
        <w:rPr>
          <w:szCs w:val="24"/>
        </w:rPr>
        <w:t>% of multilingual learners;</w:t>
      </w:r>
    </w:p>
    <w:p w14:paraId="06E58E65" w14:textId="06F5AB2F" w:rsidR="006B0210" w:rsidRDefault="009928AF" w:rsidP="001F267F">
      <w:pPr>
        <w:pStyle w:val="ListParagraph"/>
        <w:numPr>
          <w:ilvl w:val="0"/>
          <w:numId w:val="19"/>
        </w:numPr>
        <w:tabs>
          <w:tab w:val="clear" w:pos="284"/>
        </w:tabs>
        <w:spacing w:line="240" w:lineRule="auto"/>
        <w:contextualSpacing/>
        <w:rPr>
          <w:szCs w:val="24"/>
        </w:rPr>
      </w:pPr>
      <w:r>
        <w:rPr>
          <w:szCs w:val="24"/>
        </w:rPr>
        <w:t>Any patterns in the p</w:t>
      </w:r>
      <w:r w:rsidR="00761331">
        <w:rPr>
          <w:szCs w:val="24"/>
        </w:rPr>
        <w:t>rofile of learners</w:t>
      </w:r>
      <w:r>
        <w:rPr>
          <w:szCs w:val="24"/>
        </w:rPr>
        <w:t>, including</w:t>
      </w:r>
      <w:r w:rsidR="00F310D6">
        <w:rPr>
          <w:szCs w:val="24"/>
        </w:rPr>
        <w:t>:</w:t>
      </w:r>
    </w:p>
    <w:p w14:paraId="6D15FA4E" w14:textId="0C3CAB2F" w:rsidR="00141169" w:rsidRDefault="000479EA" w:rsidP="006B0210">
      <w:pPr>
        <w:pStyle w:val="ListParagraph"/>
        <w:numPr>
          <w:ilvl w:val="1"/>
          <w:numId w:val="19"/>
        </w:numPr>
        <w:tabs>
          <w:tab w:val="clear" w:pos="284"/>
        </w:tabs>
        <w:spacing w:line="240" w:lineRule="auto"/>
        <w:contextualSpacing/>
        <w:rPr>
          <w:szCs w:val="24"/>
        </w:rPr>
      </w:pPr>
      <w:r>
        <w:rPr>
          <w:szCs w:val="24"/>
        </w:rPr>
        <w:t>Members of established communitie</w:t>
      </w:r>
      <w:r w:rsidR="003951FA">
        <w:rPr>
          <w:szCs w:val="24"/>
        </w:rPr>
        <w:t>s or more recent arrivals</w:t>
      </w:r>
      <w:r w:rsidR="00386E91">
        <w:rPr>
          <w:szCs w:val="24"/>
        </w:rPr>
        <w:t>;</w:t>
      </w:r>
    </w:p>
    <w:p w14:paraId="653863A4" w14:textId="2C5FAA53" w:rsidR="006B0210" w:rsidRDefault="00217C4D" w:rsidP="006B0210">
      <w:pPr>
        <w:pStyle w:val="ListParagraph"/>
        <w:numPr>
          <w:ilvl w:val="1"/>
          <w:numId w:val="19"/>
        </w:numPr>
        <w:tabs>
          <w:tab w:val="clear" w:pos="284"/>
        </w:tabs>
        <w:spacing w:line="240" w:lineRule="auto"/>
        <w:contextualSpacing/>
        <w:rPr>
          <w:szCs w:val="24"/>
        </w:rPr>
      </w:pPr>
      <w:r>
        <w:rPr>
          <w:szCs w:val="24"/>
        </w:rPr>
        <w:t>V</w:t>
      </w:r>
      <w:r w:rsidR="001F267F" w:rsidRPr="00B96745">
        <w:rPr>
          <w:szCs w:val="24"/>
        </w:rPr>
        <w:t>ariation in proficiency in English of multilingual learners;</w:t>
      </w:r>
    </w:p>
    <w:p w14:paraId="0ECAC968" w14:textId="454A59B9" w:rsidR="009C0CEF" w:rsidRDefault="001F267F" w:rsidP="009C0CEF">
      <w:pPr>
        <w:pStyle w:val="ListParagraph"/>
        <w:numPr>
          <w:ilvl w:val="1"/>
          <w:numId w:val="19"/>
        </w:numPr>
        <w:tabs>
          <w:tab w:val="clear" w:pos="284"/>
        </w:tabs>
        <w:spacing w:line="240" w:lineRule="auto"/>
        <w:contextualSpacing/>
        <w:rPr>
          <w:szCs w:val="24"/>
        </w:rPr>
      </w:pPr>
      <w:r w:rsidRPr="006B0210">
        <w:rPr>
          <w:szCs w:val="24"/>
        </w:rPr>
        <w:t xml:space="preserve">% of multilingual learners who have arrived late </w:t>
      </w:r>
      <w:proofErr w:type="gramStart"/>
      <w:r w:rsidRPr="006B0210">
        <w:rPr>
          <w:szCs w:val="24"/>
        </w:rPr>
        <w:t>into</w:t>
      </w:r>
      <w:proofErr w:type="gramEnd"/>
      <w:r w:rsidRPr="006B0210">
        <w:rPr>
          <w:szCs w:val="24"/>
        </w:rPr>
        <w:t xml:space="preserve"> the UK education system e.g., arrived in</w:t>
      </w:r>
      <w:r w:rsidR="00572291" w:rsidRPr="006B0210">
        <w:rPr>
          <w:szCs w:val="24"/>
        </w:rPr>
        <w:t xml:space="preserve"> school </w:t>
      </w:r>
      <w:r w:rsidRPr="006B0210">
        <w:rPr>
          <w:szCs w:val="24"/>
        </w:rPr>
        <w:t>into y</w:t>
      </w:r>
      <w:r w:rsidR="00A65989" w:rsidRPr="006B0210">
        <w:rPr>
          <w:szCs w:val="24"/>
        </w:rPr>
        <w:t>ea</w:t>
      </w:r>
      <w:r w:rsidRPr="006B0210">
        <w:rPr>
          <w:szCs w:val="24"/>
        </w:rPr>
        <w:t>r 5 or 6;</w:t>
      </w:r>
    </w:p>
    <w:p w14:paraId="71C9C451" w14:textId="0DFA8E86" w:rsidR="004E709E" w:rsidRPr="009C0CEF" w:rsidRDefault="001F267F" w:rsidP="009C0CEF">
      <w:pPr>
        <w:pStyle w:val="ListParagraph"/>
        <w:numPr>
          <w:ilvl w:val="1"/>
          <w:numId w:val="19"/>
        </w:numPr>
        <w:tabs>
          <w:tab w:val="clear" w:pos="284"/>
        </w:tabs>
        <w:spacing w:line="240" w:lineRule="auto"/>
        <w:contextualSpacing/>
        <w:rPr>
          <w:szCs w:val="24"/>
        </w:rPr>
      </w:pPr>
      <w:r w:rsidRPr="009C0CEF">
        <w:rPr>
          <w:szCs w:val="24"/>
        </w:rPr>
        <w:t xml:space="preserve">% of multilingual learners who </w:t>
      </w:r>
      <w:r>
        <w:rPr>
          <w:szCs w:val="24"/>
        </w:rPr>
        <w:t xml:space="preserve">are also </w:t>
      </w:r>
      <w:r w:rsidR="002F099B">
        <w:rPr>
          <w:szCs w:val="24"/>
        </w:rPr>
        <w:t xml:space="preserve">identified as having </w:t>
      </w:r>
      <w:proofErr w:type="gramStart"/>
      <w:r w:rsidR="002F099B">
        <w:rPr>
          <w:szCs w:val="24"/>
        </w:rPr>
        <w:t>an</w:t>
      </w:r>
      <w:proofErr w:type="gramEnd"/>
      <w:r w:rsidR="002F099B" w:rsidRPr="009C0CEF">
        <w:rPr>
          <w:szCs w:val="24"/>
        </w:rPr>
        <w:t xml:space="preserve"> </w:t>
      </w:r>
      <w:r w:rsidRPr="009C0CEF">
        <w:rPr>
          <w:szCs w:val="24"/>
        </w:rPr>
        <w:t>SEND</w:t>
      </w:r>
      <w:r w:rsidR="002F099B">
        <w:rPr>
          <w:szCs w:val="24"/>
        </w:rPr>
        <w:t>.</w:t>
      </w:r>
    </w:p>
    <w:p w14:paraId="647D414C" w14:textId="5B058620" w:rsidR="004E709E" w:rsidRDefault="008B020F" w:rsidP="008B020F">
      <w:pPr>
        <w:spacing w:before="99"/>
        <w:rPr>
          <w:rFonts w:cs="Arial"/>
          <w:b/>
          <w:color w:val="535868"/>
          <w:sz w:val="24"/>
        </w:rPr>
      </w:pPr>
      <w:r>
        <w:rPr>
          <w:rFonts w:cs="Arial"/>
          <w:b/>
          <w:bCs/>
          <w:color w:val="535868"/>
          <w:sz w:val="24"/>
        </w:rPr>
        <w:t>Staff:</w:t>
      </w:r>
    </w:p>
    <w:p w14:paraId="0D12E45F" w14:textId="3E7733BE" w:rsidR="00AC05C3" w:rsidRPr="007F2189" w:rsidRDefault="00D270E7" w:rsidP="00AC05C3">
      <w:pPr>
        <w:pStyle w:val="ListParagraph"/>
        <w:numPr>
          <w:ilvl w:val="0"/>
          <w:numId w:val="21"/>
        </w:numPr>
        <w:spacing w:before="99"/>
        <w:rPr>
          <w:b/>
          <w:bCs/>
          <w:color w:val="535868"/>
        </w:rPr>
      </w:pPr>
      <w:r>
        <w:rPr>
          <w:color w:val="535868"/>
        </w:rPr>
        <w:t>Leadership structure</w:t>
      </w:r>
      <w:r w:rsidR="00543A79">
        <w:rPr>
          <w:color w:val="535868"/>
        </w:rPr>
        <w:t xml:space="preserve"> and </w:t>
      </w:r>
      <w:r w:rsidR="007F2189">
        <w:rPr>
          <w:color w:val="535868"/>
        </w:rPr>
        <w:t>experience;</w:t>
      </w:r>
    </w:p>
    <w:p w14:paraId="6D19DA44" w14:textId="62660DC6" w:rsidR="007F2189" w:rsidRPr="00377BBC" w:rsidRDefault="00377BBC" w:rsidP="00AC05C3">
      <w:pPr>
        <w:pStyle w:val="ListParagraph"/>
        <w:numPr>
          <w:ilvl w:val="0"/>
          <w:numId w:val="21"/>
        </w:numPr>
        <w:spacing w:before="99"/>
        <w:rPr>
          <w:b/>
          <w:bCs/>
          <w:color w:val="535868"/>
        </w:rPr>
      </w:pPr>
      <w:r>
        <w:rPr>
          <w:color w:val="535868"/>
        </w:rPr>
        <w:t>Staff with responsibility for EAL;</w:t>
      </w:r>
    </w:p>
    <w:p w14:paraId="028740A2" w14:textId="37EDB73B" w:rsidR="00377BBC" w:rsidRPr="00AC05C3" w:rsidRDefault="00377BBC" w:rsidP="00AC05C3">
      <w:pPr>
        <w:pStyle w:val="ListParagraph"/>
        <w:numPr>
          <w:ilvl w:val="0"/>
          <w:numId w:val="21"/>
        </w:numPr>
        <w:spacing w:before="99"/>
        <w:rPr>
          <w:b/>
          <w:bCs/>
          <w:color w:val="535868"/>
        </w:rPr>
      </w:pPr>
      <w:r>
        <w:rPr>
          <w:color w:val="535868"/>
        </w:rPr>
        <w:t>Confidence</w:t>
      </w:r>
      <w:r w:rsidR="00E9678E">
        <w:rPr>
          <w:color w:val="535868"/>
        </w:rPr>
        <w:t xml:space="preserve"> of general staff around </w:t>
      </w:r>
      <w:r w:rsidR="00294A5F">
        <w:rPr>
          <w:color w:val="535868"/>
        </w:rPr>
        <w:t>working with learners who use EAL.</w:t>
      </w:r>
    </w:p>
    <w:p w14:paraId="54178A06" w14:textId="77777777" w:rsidR="00953758" w:rsidRDefault="00953758" w:rsidP="00953758">
      <w:pPr>
        <w:spacing w:before="99"/>
        <w:rPr>
          <w:rFonts w:cs="Arial"/>
          <w:color w:val="535868"/>
          <w:sz w:val="24"/>
        </w:rPr>
      </w:pPr>
    </w:p>
    <w:p w14:paraId="343EF3C6" w14:textId="760FD031" w:rsidR="004E709E" w:rsidRDefault="001D26B2" w:rsidP="00953758">
      <w:pPr>
        <w:spacing w:before="99"/>
        <w:rPr>
          <w:rFonts w:cs="Arial"/>
          <w:color w:val="535868"/>
          <w:sz w:val="24"/>
        </w:rPr>
      </w:pPr>
      <w:r>
        <w:rPr>
          <w:rFonts w:cs="Arial"/>
          <w:color w:val="535868"/>
          <w:sz w:val="24"/>
        </w:rPr>
        <w:t>Please add c</w:t>
      </w:r>
      <w:r w:rsidR="004E709E" w:rsidRPr="009C3710">
        <w:rPr>
          <w:rFonts w:cs="Arial"/>
          <w:color w:val="535868"/>
          <w:sz w:val="24"/>
        </w:rPr>
        <w:t xml:space="preserve">omments </w:t>
      </w:r>
      <w:r>
        <w:rPr>
          <w:rFonts w:cs="Arial"/>
          <w:color w:val="535868"/>
          <w:sz w:val="24"/>
        </w:rPr>
        <w:t>in the box below:</w:t>
      </w:r>
    </w:p>
    <w:p w14:paraId="6E1AD3BC" w14:textId="77777777" w:rsidR="004E709E" w:rsidRPr="009C3710" w:rsidRDefault="004E709E" w:rsidP="004E709E">
      <w:pPr>
        <w:spacing w:before="99"/>
        <w:ind w:left="720" w:firstLine="200"/>
        <w:rPr>
          <w:rFonts w:cs="Arial"/>
          <w:color w:val="535868"/>
          <w:sz w:val="24"/>
        </w:rPr>
      </w:pPr>
    </w:p>
    <w:tbl>
      <w:tblPr>
        <w:tblStyle w:val="TableGrid"/>
        <w:tblW w:w="0" w:type="auto"/>
        <w:tblInd w:w="718" w:type="dxa"/>
        <w:tblLook w:val="04A0" w:firstRow="1" w:lastRow="0" w:firstColumn="1" w:lastColumn="0" w:noHBand="0" w:noVBand="1"/>
      </w:tblPr>
      <w:tblGrid>
        <w:gridCol w:w="13858"/>
      </w:tblGrid>
      <w:tr w:rsidR="004E709E" w:rsidRPr="009C3710" w14:paraId="419C3C75" w14:textId="77777777" w:rsidTr="00FC25EB">
        <w:trPr>
          <w:trHeight w:val="288"/>
        </w:trPr>
        <w:sdt>
          <w:sdtPr>
            <w:rPr>
              <w:rFonts w:cs="Arial"/>
              <w:color w:val="84B627"/>
              <w:sz w:val="24"/>
            </w:rPr>
            <w:id w:val="-864906460"/>
            <w:placeholder>
              <w:docPart w:val="E52F7BFBA94A4B48BFFE8DFF4F7D0DB4"/>
            </w:placeholder>
          </w:sdtPr>
          <w:sdtEndPr/>
          <w:sdtContent>
            <w:tc>
              <w:tcPr>
                <w:tcW w:w="14310" w:type="dxa"/>
              </w:tcPr>
              <w:p w14:paraId="1639C737" w14:textId="49D23C1B" w:rsidR="004E709E" w:rsidRPr="009C3710" w:rsidRDefault="004E709E" w:rsidP="00FC25EB">
                <w:pPr>
                  <w:spacing w:before="99"/>
                  <w:rPr>
                    <w:rFonts w:cs="Arial"/>
                    <w:color w:val="84B627"/>
                    <w:sz w:val="24"/>
                  </w:rPr>
                </w:pPr>
                <w:r w:rsidRPr="00E54FA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582FA7E5" w14:textId="77777777" w:rsidR="004E709E" w:rsidRPr="009C3710" w:rsidRDefault="004E709E" w:rsidP="004E709E">
      <w:pPr>
        <w:spacing w:before="99"/>
        <w:rPr>
          <w:rFonts w:cs="Arial"/>
          <w:color w:val="84B627"/>
          <w:sz w:val="24"/>
        </w:rPr>
      </w:pPr>
    </w:p>
    <w:p w14:paraId="0CF1969E" w14:textId="77777777" w:rsidR="00886D1A" w:rsidRDefault="00886D1A" w:rsidP="00FC7860">
      <w:pPr>
        <w:spacing w:before="99"/>
        <w:rPr>
          <w:rFonts w:cs="Arial"/>
          <w:color w:val="06845A"/>
          <w:sz w:val="28"/>
          <w:szCs w:val="28"/>
        </w:rPr>
      </w:pPr>
    </w:p>
    <w:p w14:paraId="1AFBFD81" w14:textId="77777777" w:rsidR="00886D1A" w:rsidRDefault="00886D1A" w:rsidP="00FC7860">
      <w:pPr>
        <w:spacing w:before="99"/>
        <w:rPr>
          <w:rFonts w:cs="Arial"/>
          <w:color w:val="06845A"/>
          <w:sz w:val="28"/>
          <w:szCs w:val="28"/>
        </w:rPr>
      </w:pPr>
    </w:p>
    <w:p w14:paraId="63F968BB" w14:textId="59E0AA8E" w:rsidR="004E709E" w:rsidRDefault="004E709E" w:rsidP="00FC7860">
      <w:pPr>
        <w:spacing w:before="99"/>
        <w:rPr>
          <w:rFonts w:cs="Arial"/>
          <w:color w:val="06845A"/>
          <w:sz w:val="28"/>
          <w:szCs w:val="28"/>
        </w:rPr>
      </w:pPr>
      <w:r w:rsidRPr="009C3710">
        <w:rPr>
          <w:rFonts w:cs="Arial"/>
          <w:color w:val="06845A"/>
          <w:sz w:val="28"/>
          <w:szCs w:val="28"/>
        </w:rPr>
        <w:lastRenderedPageBreak/>
        <w:t>Grading Scale:</w:t>
      </w:r>
    </w:p>
    <w:p w14:paraId="51DA3449" w14:textId="77777777" w:rsidR="00FC7860" w:rsidRPr="00FC7860" w:rsidRDefault="00FC7860" w:rsidP="004E709E">
      <w:pPr>
        <w:spacing w:before="99"/>
        <w:ind w:left="720"/>
        <w:rPr>
          <w:rFonts w:cs="Arial"/>
          <w:color w:val="06845A"/>
        </w:rPr>
      </w:pPr>
    </w:p>
    <w:p w14:paraId="7233AF90" w14:textId="2F7970ED" w:rsidR="004E709E" w:rsidRPr="007005E9" w:rsidRDefault="004E709E" w:rsidP="0013069D">
      <w:pPr>
        <w:pStyle w:val="Heading2"/>
        <w:keepNext w:val="0"/>
        <w:keepLines w:val="0"/>
        <w:widowControl w:val="0"/>
        <w:numPr>
          <w:ilvl w:val="0"/>
          <w:numId w:val="15"/>
        </w:numPr>
        <w:tabs>
          <w:tab w:val="left" w:pos="5656"/>
        </w:tabs>
        <w:autoSpaceDE w:val="0"/>
        <w:autoSpaceDN w:val="0"/>
        <w:spacing w:before="16" w:line="276" w:lineRule="auto"/>
        <w:rPr>
          <w:rFonts w:cs="Arial"/>
          <w:b/>
          <w:color w:val="57595A"/>
          <w:sz w:val="24"/>
          <w:szCs w:val="24"/>
        </w:rPr>
      </w:pPr>
      <w:r w:rsidRPr="007005E9">
        <w:rPr>
          <w:rFonts w:cs="Arial"/>
          <w:color w:val="57595A"/>
          <w:sz w:val="24"/>
          <w:szCs w:val="24"/>
        </w:rPr>
        <w:t>This aspect is fully developed</w:t>
      </w:r>
      <w:r w:rsidR="00834D71">
        <w:rPr>
          <w:rFonts w:cs="Arial"/>
          <w:color w:val="57595A"/>
          <w:sz w:val="24"/>
          <w:szCs w:val="24"/>
        </w:rPr>
        <w:t>;</w:t>
      </w:r>
    </w:p>
    <w:p w14:paraId="43E31B27" w14:textId="6EB2A742" w:rsidR="004E709E" w:rsidRDefault="004E709E" w:rsidP="003F5874">
      <w:pPr>
        <w:pStyle w:val="ListParagraph"/>
        <w:widowControl w:val="0"/>
        <w:numPr>
          <w:ilvl w:val="0"/>
          <w:numId w:val="15"/>
        </w:numPr>
        <w:tabs>
          <w:tab w:val="left" w:pos="5656"/>
        </w:tabs>
        <w:autoSpaceDE w:val="0"/>
        <w:autoSpaceDN w:val="0"/>
        <w:spacing w:before="11" w:line="276" w:lineRule="auto"/>
        <w:rPr>
          <w:szCs w:val="24"/>
        </w:rPr>
      </w:pPr>
      <w:r w:rsidRPr="003F5874">
        <w:rPr>
          <w:szCs w:val="24"/>
        </w:rPr>
        <w:t>This aspect it partially developed</w:t>
      </w:r>
      <w:r w:rsidR="00834D71">
        <w:rPr>
          <w:szCs w:val="24"/>
        </w:rPr>
        <w:t>;</w:t>
      </w:r>
    </w:p>
    <w:p w14:paraId="7A957A1C" w14:textId="5FF831A8" w:rsidR="004E709E" w:rsidRDefault="004E709E" w:rsidP="003F5874">
      <w:pPr>
        <w:pStyle w:val="ListParagraph"/>
        <w:widowControl w:val="0"/>
        <w:numPr>
          <w:ilvl w:val="0"/>
          <w:numId w:val="15"/>
        </w:numPr>
        <w:tabs>
          <w:tab w:val="left" w:pos="5656"/>
        </w:tabs>
        <w:autoSpaceDE w:val="0"/>
        <w:autoSpaceDN w:val="0"/>
        <w:spacing w:before="11" w:line="276" w:lineRule="auto"/>
        <w:rPr>
          <w:szCs w:val="24"/>
        </w:rPr>
      </w:pPr>
      <w:r w:rsidRPr="003F5874">
        <w:rPr>
          <w:szCs w:val="24"/>
        </w:rPr>
        <w:t>This aspect has just begun to be developed</w:t>
      </w:r>
      <w:r w:rsidR="00834D71">
        <w:rPr>
          <w:szCs w:val="24"/>
        </w:rPr>
        <w:t>;</w:t>
      </w:r>
    </w:p>
    <w:p w14:paraId="2BAC5202" w14:textId="307D5606" w:rsidR="003F5874" w:rsidRPr="003F5874" w:rsidRDefault="004E709E" w:rsidP="0013069D">
      <w:pPr>
        <w:pStyle w:val="ListParagraph"/>
        <w:widowControl w:val="0"/>
        <w:numPr>
          <w:ilvl w:val="0"/>
          <w:numId w:val="15"/>
        </w:numPr>
        <w:tabs>
          <w:tab w:val="left" w:pos="5656"/>
        </w:tabs>
        <w:autoSpaceDE w:val="0"/>
        <w:autoSpaceDN w:val="0"/>
        <w:spacing w:before="11" w:line="276" w:lineRule="auto"/>
        <w:rPr>
          <w:szCs w:val="24"/>
        </w:rPr>
      </w:pPr>
      <w:r w:rsidRPr="003F5874">
        <w:rPr>
          <w:szCs w:val="24"/>
        </w:rPr>
        <w:t>Development of this a</w:t>
      </w:r>
      <w:r w:rsidR="00DF4A3D">
        <w:rPr>
          <w:szCs w:val="24"/>
        </w:rPr>
        <w:t>spect</w:t>
      </w:r>
      <w:r w:rsidRPr="003F5874">
        <w:rPr>
          <w:szCs w:val="24"/>
        </w:rPr>
        <w:t xml:space="preserve"> has been identified but not </w:t>
      </w:r>
      <w:r w:rsidR="00DD6F32">
        <w:rPr>
          <w:szCs w:val="24"/>
        </w:rPr>
        <w:t xml:space="preserve">yet </w:t>
      </w:r>
      <w:r w:rsidRPr="003F5874">
        <w:rPr>
          <w:szCs w:val="24"/>
        </w:rPr>
        <w:t>begun</w:t>
      </w:r>
      <w:r w:rsidR="00625CD4">
        <w:rPr>
          <w:szCs w:val="24"/>
        </w:rPr>
        <w:t>;</w:t>
      </w:r>
    </w:p>
    <w:p w14:paraId="1EA543A8" w14:textId="0185B9F3" w:rsidR="004E709E" w:rsidRPr="00F138F6" w:rsidRDefault="004E709E" w:rsidP="0013069D">
      <w:pPr>
        <w:pStyle w:val="ListParagraph"/>
        <w:widowControl w:val="0"/>
        <w:numPr>
          <w:ilvl w:val="0"/>
          <w:numId w:val="15"/>
        </w:numPr>
        <w:tabs>
          <w:tab w:val="left" w:pos="5656"/>
        </w:tabs>
        <w:autoSpaceDE w:val="0"/>
        <w:autoSpaceDN w:val="0"/>
        <w:spacing w:before="11" w:line="276" w:lineRule="auto"/>
      </w:pPr>
      <w:r w:rsidRPr="00F138F6">
        <w:t>No development has been identified for this aspect</w:t>
      </w:r>
      <w:r w:rsidR="00481DC3" w:rsidRPr="00F138F6">
        <w:t>.</w:t>
      </w:r>
    </w:p>
    <w:p w14:paraId="45213DBA" w14:textId="77777777" w:rsidR="004E709E" w:rsidRDefault="004E709E" w:rsidP="004E709E">
      <w:pPr>
        <w:tabs>
          <w:tab w:val="left" w:pos="5656"/>
        </w:tabs>
        <w:spacing w:before="10"/>
        <w:rPr>
          <w:rFonts w:cs="Arial"/>
          <w:color w:val="7F7F7F"/>
          <w:sz w:val="21"/>
        </w:rPr>
      </w:pPr>
    </w:p>
    <w:p w14:paraId="0C51B7A6" w14:textId="77777777" w:rsidR="00886D1A" w:rsidRDefault="00886D1A" w:rsidP="00FC7860">
      <w:pPr>
        <w:spacing w:before="99"/>
        <w:rPr>
          <w:rFonts w:cs="Arial"/>
          <w:color w:val="06845A"/>
          <w:sz w:val="28"/>
          <w:szCs w:val="28"/>
        </w:rPr>
      </w:pPr>
    </w:p>
    <w:p w14:paraId="7D3BD179" w14:textId="4FEE842E" w:rsidR="00FC7860" w:rsidRPr="009C3710" w:rsidRDefault="00C75242" w:rsidP="00FC7860">
      <w:pPr>
        <w:spacing w:before="99"/>
        <w:rPr>
          <w:rFonts w:cs="Arial"/>
          <w:color w:val="06845A"/>
          <w:sz w:val="28"/>
          <w:szCs w:val="28"/>
        </w:rPr>
      </w:pPr>
      <w:r>
        <w:rPr>
          <w:rFonts w:cs="Arial"/>
          <w:color w:val="06845A"/>
          <w:sz w:val="28"/>
          <w:szCs w:val="28"/>
        </w:rPr>
        <w:t xml:space="preserve">Dimensions of </w:t>
      </w:r>
      <w:r w:rsidDel="009C47F8">
        <w:rPr>
          <w:rFonts w:cs="Arial"/>
          <w:color w:val="06845A"/>
          <w:sz w:val="28"/>
          <w:szCs w:val="28"/>
        </w:rPr>
        <w:t>EAL</w:t>
      </w:r>
      <w:r>
        <w:rPr>
          <w:rFonts w:cs="Arial"/>
          <w:color w:val="06845A"/>
          <w:sz w:val="28"/>
          <w:szCs w:val="28"/>
        </w:rPr>
        <w:t xml:space="preserve"> provision</w:t>
      </w:r>
      <w:r w:rsidR="00FC7860" w:rsidRPr="009C3710">
        <w:rPr>
          <w:rFonts w:cs="Arial"/>
          <w:color w:val="06845A"/>
          <w:sz w:val="28"/>
          <w:szCs w:val="28"/>
        </w:rPr>
        <w:t xml:space="preserve">:  </w:t>
      </w:r>
    </w:p>
    <w:p w14:paraId="32E01E20" w14:textId="386DE9BD" w:rsidR="00B806EC" w:rsidRDefault="00E67213" w:rsidP="005707A3">
      <w:pPr>
        <w:pStyle w:val="ListParagraph"/>
        <w:widowControl w:val="0"/>
        <w:numPr>
          <w:ilvl w:val="0"/>
          <w:numId w:val="17"/>
        </w:numPr>
        <w:autoSpaceDE w:val="0"/>
        <w:autoSpaceDN w:val="0"/>
        <w:spacing w:before="99"/>
      </w:pPr>
      <w:bookmarkStart w:id="0" w:name="_Hlk194483781"/>
      <w:r>
        <w:t>Inclusive vision, values, attitudes and behaviours</w:t>
      </w:r>
      <w:r w:rsidR="00625CD4">
        <w:t>;</w:t>
      </w:r>
    </w:p>
    <w:p w14:paraId="09160310" w14:textId="7569D073" w:rsidR="00A17FE2" w:rsidRPr="00B806EC" w:rsidRDefault="00E67213" w:rsidP="0013069D">
      <w:pPr>
        <w:pStyle w:val="ListParagraph"/>
        <w:widowControl w:val="0"/>
        <w:numPr>
          <w:ilvl w:val="0"/>
          <w:numId w:val="17"/>
        </w:numPr>
        <w:autoSpaceDE w:val="0"/>
        <w:autoSpaceDN w:val="0"/>
        <w:spacing w:before="99"/>
      </w:pPr>
      <w:r w:rsidDel="003E334D">
        <w:t xml:space="preserve"> </w:t>
      </w:r>
      <w:r w:rsidRPr="00B806EC">
        <w:rPr>
          <w:szCs w:val="24"/>
        </w:rPr>
        <w:t xml:space="preserve">Inclusive governance and leadership for </w:t>
      </w:r>
      <w:r w:rsidRPr="00B806EC" w:rsidDel="009C47F8">
        <w:rPr>
          <w:szCs w:val="24"/>
        </w:rPr>
        <w:t>EAL</w:t>
      </w:r>
      <w:r w:rsidR="00625CD4" w:rsidRPr="00B806EC">
        <w:rPr>
          <w:szCs w:val="24"/>
        </w:rPr>
        <w:t>;</w:t>
      </w:r>
    </w:p>
    <w:p w14:paraId="516AB293" w14:textId="41280B25" w:rsidR="00E67213" w:rsidRDefault="00E67213" w:rsidP="007A0CD0">
      <w:pPr>
        <w:pStyle w:val="ListParagraph"/>
        <w:widowControl w:val="0"/>
        <w:numPr>
          <w:ilvl w:val="0"/>
          <w:numId w:val="17"/>
        </w:numPr>
        <w:autoSpaceDE w:val="0"/>
        <w:autoSpaceDN w:val="0"/>
        <w:spacing w:before="99"/>
      </w:pPr>
      <w:r>
        <w:t>Whole-school language(s) policy</w:t>
      </w:r>
      <w:r w:rsidR="00625CD4">
        <w:t>;</w:t>
      </w:r>
    </w:p>
    <w:p w14:paraId="7BE026CB" w14:textId="439B6008" w:rsidR="00C8225D" w:rsidRPr="00FE45D8" w:rsidRDefault="007C70C8" w:rsidP="00770441">
      <w:pPr>
        <w:pStyle w:val="ListParagraph"/>
        <w:widowControl w:val="0"/>
        <w:numPr>
          <w:ilvl w:val="0"/>
          <w:numId w:val="17"/>
        </w:numPr>
        <w:autoSpaceDE w:val="0"/>
        <w:autoSpaceDN w:val="0"/>
        <w:spacing w:before="99"/>
      </w:pPr>
      <w:r>
        <w:t xml:space="preserve">Continuing professional development and learning </w:t>
      </w:r>
      <w:r w:rsidR="00CD76B4">
        <w:t>for EAL</w:t>
      </w:r>
      <w:r w:rsidR="00625CD4">
        <w:t>;</w:t>
      </w:r>
    </w:p>
    <w:p w14:paraId="22B3EE14" w14:textId="24EFECE9" w:rsidR="00E67213" w:rsidRPr="00FE45D8" w:rsidRDefault="00E67213" w:rsidP="00770441">
      <w:pPr>
        <w:pStyle w:val="ListParagraph"/>
        <w:widowControl w:val="0"/>
        <w:numPr>
          <w:ilvl w:val="0"/>
          <w:numId w:val="17"/>
        </w:numPr>
        <w:autoSpaceDE w:val="0"/>
        <w:autoSpaceDN w:val="0"/>
        <w:spacing w:before="99"/>
      </w:pPr>
      <w:r>
        <w:t>Assessment and placement of multilingual pupils</w:t>
      </w:r>
      <w:r w:rsidR="00625CD4">
        <w:t>;</w:t>
      </w:r>
      <w:r>
        <w:t xml:space="preserve"> </w:t>
      </w:r>
    </w:p>
    <w:p w14:paraId="6BC14284" w14:textId="4B65EC1D" w:rsidR="00E67213" w:rsidRDefault="00E67213" w:rsidP="007A0CD0">
      <w:pPr>
        <w:pStyle w:val="ListParagraph"/>
        <w:widowControl w:val="0"/>
        <w:numPr>
          <w:ilvl w:val="0"/>
          <w:numId w:val="17"/>
        </w:numPr>
        <w:autoSpaceDE w:val="0"/>
        <w:autoSpaceDN w:val="0"/>
        <w:spacing w:before="99"/>
      </w:pPr>
      <w:r>
        <w:t>Curriculum, t</w:t>
      </w:r>
      <w:r w:rsidRPr="00FE45D8">
        <w:t>eaching</w:t>
      </w:r>
      <w:r>
        <w:t xml:space="preserve"> and support of multilingual pupils</w:t>
      </w:r>
      <w:r w:rsidR="00625CD4">
        <w:t>;</w:t>
      </w:r>
      <w:r>
        <w:t xml:space="preserve"> </w:t>
      </w:r>
    </w:p>
    <w:p w14:paraId="7021A634" w14:textId="7E92A7B3" w:rsidR="00E67213" w:rsidRDefault="00E67213" w:rsidP="00770441">
      <w:pPr>
        <w:pStyle w:val="ListParagraph"/>
        <w:widowControl w:val="0"/>
        <w:numPr>
          <w:ilvl w:val="0"/>
          <w:numId w:val="17"/>
        </w:numPr>
        <w:autoSpaceDE w:val="0"/>
        <w:autoSpaceDN w:val="0"/>
        <w:spacing w:before="99"/>
      </w:pPr>
      <w:r>
        <w:t>Learning and achievement of multilingual pupils</w:t>
      </w:r>
      <w:r w:rsidR="00625CD4">
        <w:t>;</w:t>
      </w:r>
    </w:p>
    <w:p w14:paraId="25FBB8AC" w14:textId="4145CB36" w:rsidR="00FC7860" w:rsidDel="00EA1AB9" w:rsidRDefault="00E67213" w:rsidP="00770441">
      <w:pPr>
        <w:pStyle w:val="ListParagraph"/>
        <w:widowControl w:val="0"/>
        <w:numPr>
          <w:ilvl w:val="0"/>
          <w:numId w:val="17"/>
        </w:numPr>
        <w:autoSpaceDE w:val="0"/>
        <w:autoSpaceDN w:val="0"/>
        <w:spacing w:before="99"/>
      </w:pPr>
      <w:r w:rsidDel="00EA1AB9">
        <w:t>Involvement of multilingual pupils’ parents and carers</w:t>
      </w:r>
      <w:r w:rsidR="00625CD4">
        <w:t>.</w:t>
      </w:r>
      <w:r w:rsidDel="00EA1AB9">
        <w:t xml:space="preserve"> </w:t>
      </w:r>
      <w:bookmarkEnd w:id="0"/>
    </w:p>
    <w:p w14:paraId="5ED33A87" w14:textId="77777777" w:rsidR="00FC7860" w:rsidDel="00CC0BF1" w:rsidRDefault="00FC7860" w:rsidP="000B7FD3">
      <w:pPr>
        <w:rPr>
          <w:color w:val="57595A"/>
          <w:sz w:val="20"/>
          <w:szCs w:val="20"/>
        </w:rPr>
      </w:pPr>
    </w:p>
    <w:p w14:paraId="295D1444" w14:textId="77777777" w:rsidR="00886D1A" w:rsidRDefault="00886D1A" w:rsidP="00FA5C15">
      <w:pPr>
        <w:widowControl w:val="0"/>
        <w:autoSpaceDE w:val="0"/>
        <w:autoSpaceDN w:val="0"/>
        <w:spacing w:before="99"/>
        <w:rPr>
          <w:rFonts w:cs="Arial"/>
          <w:color w:val="06845A"/>
          <w:sz w:val="28"/>
          <w:szCs w:val="28"/>
        </w:rPr>
      </w:pPr>
    </w:p>
    <w:p w14:paraId="619821DB" w14:textId="77777777" w:rsidR="00886D1A" w:rsidRDefault="00886D1A" w:rsidP="00FA5C15">
      <w:pPr>
        <w:widowControl w:val="0"/>
        <w:autoSpaceDE w:val="0"/>
        <w:autoSpaceDN w:val="0"/>
        <w:spacing w:before="99"/>
        <w:rPr>
          <w:rFonts w:cs="Arial"/>
          <w:color w:val="06845A"/>
          <w:sz w:val="28"/>
          <w:szCs w:val="28"/>
        </w:rPr>
      </w:pPr>
    </w:p>
    <w:p w14:paraId="10990B0B" w14:textId="77777777" w:rsidR="00886D1A" w:rsidRDefault="00886D1A" w:rsidP="00FA5C15">
      <w:pPr>
        <w:widowControl w:val="0"/>
        <w:autoSpaceDE w:val="0"/>
        <w:autoSpaceDN w:val="0"/>
        <w:spacing w:before="99"/>
        <w:rPr>
          <w:rFonts w:cs="Arial"/>
          <w:color w:val="06845A"/>
          <w:sz w:val="28"/>
          <w:szCs w:val="28"/>
        </w:rPr>
      </w:pPr>
    </w:p>
    <w:p w14:paraId="6D31520D" w14:textId="77777777" w:rsidR="00886D1A" w:rsidRDefault="00886D1A" w:rsidP="00FA5C15">
      <w:pPr>
        <w:widowControl w:val="0"/>
        <w:autoSpaceDE w:val="0"/>
        <w:autoSpaceDN w:val="0"/>
        <w:spacing w:before="99"/>
        <w:rPr>
          <w:rFonts w:cs="Arial"/>
          <w:color w:val="06845A"/>
          <w:sz w:val="28"/>
          <w:szCs w:val="28"/>
        </w:rPr>
      </w:pPr>
    </w:p>
    <w:p w14:paraId="0C670BA4" w14:textId="61EEDC71" w:rsidR="003E57E5" w:rsidRDefault="00D06DCB" w:rsidP="00FA5C15">
      <w:pPr>
        <w:widowControl w:val="0"/>
        <w:autoSpaceDE w:val="0"/>
        <w:autoSpaceDN w:val="0"/>
        <w:spacing w:before="99"/>
        <w:rPr>
          <w:rFonts w:cs="Arial"/>
          <w:color w:val="06845A"/>
          <w:sz w:val="28"/>
          <w:szCs w:val="28"/>
        </w:rPr>
      </w:pPr>
      <w:r w:rsidRPr="00FA5C15">
        <w:rPr>
          <w:rFonts w:cs="Arial"/>
          <w:color w:val="06845A"/>
          <w:sz w:val="28"/>
          <w:szCs w:val="28"/>
        </w:rPr>
        <w:lastRenderedPageBreak/>
        <w:t xml:space="preserve">A. </w:t>
      </w:r>
      <w:r w:rsidR="00E67213" w:rsidRPr="00380256">
        <w:rPr>
          <w:color w:val="06845A"/>
          <w:sz w:val="28"/>
          <w:szCs w:val="28"/>
        </w:rPr>
        <w:t>Inclusive vision, values, attitudes and behaviours</w:t>
      </w:r>
      <w:r w:rsidR="00B800D0">
        <w:rPr>
          <w:color w:val="06845A"/>
          <w:sz w:val="28"/>
          <w:szCs w:val="28"/>
        </w:rPr>
        <w:t>.</w:t>
      </w:r>
    </w:p>
    <w:p w14:paraId="07CA376F" w14:textId="77777777" w:rsidR="003E57E5" w:rsidRDefault="003E57E5" w:rsidP="00FA5C15">
      <w:pPr>
        <w:widowControl w:val="0"/>
        <w:autoSpaceDE w:val="0"/>
        <w:autoSpaceDN w:val="0"/>
        <w:spacing w:before="99"/>
        <w:rPr>
          <w:rFonts w:cs="Arial"/>
          <w:color w:val="06845A"/>
          <w:sz w:val="28"/>
          <w:szCs w:val="28"/>
        </w:rPr>
      </w:pPr>
    </w:p>
    <w:tbl>
      <w:tblPr>
        <w:tblpPr w:leftFromText="180" w:rightFromText="180" w:vertAnchor="text" w:horzAnchor="margin" w:tblpXSpec="center" w:tblpY="-7"/>
        <w:tblW w:w="15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02"/>
        <w:gridCol w:w="3690"/>
        <w:gridCol w:w="1710"/>
        <w:gridCol w:w="1626"/>
      </w:tblGrid>
      <w:tr w:rsidR="003E57E5" w:rsidRPr="009C3710" w14:paraId="56E9E1B5" w14:textId="77777777" w:rsidTr="005D1929">
        <w:trPr>
          <w:trHeight w:val="642"/>
        </w:trPr>
        <w:tc>
          <w:tcPr>
            <w:tcW w:w="8102" w:type="dxa"/>
            <w:shd w:val="clear" w:color="auto" w:fill="06845A"/>
          </w:tcPr>
          <w:p w14:paraId="31E17792" w14:textId="77777777" w:rsidR="003E57E5" w:rsidRPr="005D1929" w:rsidRDefault="003E57E5" w:rsidP="003E57E5">
            <w:pPr>
              <w:pStyle w:val="TableParagraph"/>
              <w:spacing w:before="5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</w:p>
          <w:p w14:paraId="31B4EE3D" w14:textId="79D309EB" w:rsidR="003E57E5" w:rsidRPr="005D1929" w:rsidRDefault="003E57E5" w:rsidP="003E57E5">
            <w:pPr>
              <w:pStyle w:val="TableParagraph"/>
              <w:ind w:left="93" w:right="82"/>
              <w:jc w:val="center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005D1929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Question</w:t>
            </w:r>
          </w:p>
        </w:tc>
        <w:tc>
          <w:tcPr>
            <w:tcW w:w="3690" w:type="dxa"/>
            <w:shd w:val="clear" w:color="auto" w:fill="06845A"/>
          </w:tcPr>
          <w:p w14:paraId="0524579B" w14:textId="77777777" w:rsidR="003E57E5" w:rsidRPr="005D1929" w:rsidRDefault="003E57E5" w:rsidP="003E57E5">
            <w:pPr>
              <w:pStyle w:val="TableParagraph"/>
              <w:spacing w:before="5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</w:p>
          <w:p w14:paraId="5E4186AF" w14:textId="7FF4F690" w:rsidR="003E57E5" w:rsidRPr="005D1929" w:rsidRDefault="003E57E5" w:rsidP="003E57E5">
            <w:pPr>
              <w:pStyle w:val="TableParagraph"/>
              <w:ind w:left="1181" w:right="1172"/>
              <w:jc w:val="center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02AE8D49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Comments</w:t>
            </w:r>
            <w:r w:rsidR="66C3F09F" w:rsidRPr="02AE8D49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 xml:space="preserve"> and/or evidence</w:t>
            </w:r>
            <w:r w:rsidRPr="02AE8D49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 xml:space="preserve"> </w:t>
            </w:r>
          </w:p>
        </w:tc>
        <w:tc>
          <w:tcPr>
            <w:tcW w:w="1710" w:type="dxa"/>
            <w:shd w:val="clear" w:color="auto" w:fill="06845A"/>
          </w:tcPr>
          <w:p w14:paraId="12D8DC51" w14:textId="77777777" w:rsidR="003E57E5" w:rsidRPr="005D1929" w:rsidRDefault="003E57E5" w:rsidP="003E57E5">
            <w:pPr>
              <w:pStyle w:val="TableParagraph"/>
              <w:spacing w:before="5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</w:p>
          <w:p w14:paraId="2488C2C1" w14:textId="77777777" w:rsidR="003E57E5" w:rsidRPr="005D1929" w:rsidRDefault="003E57E5" w:rsidP="003E57E5">
            <w:pPr>
              <w:pStyle w:val="TableParagraph"/>
              <w:jc w:val="center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005D1929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Self-Assessment score</w:t>
            </w:r>
          </w:p>
        </w:tc>
        <w:tc>
          <w:tcPr>
            <w:tcW w:w="1626" w:type="dxa"/>
            <w:shd w:val="clear" w:color="auto" w:fill="06845A"/>
          </w:tcPr>
          <w:p w14:paraId="2DA429DA" w14:textId="77777777" w:rsidR="003E57E5" w:rsidRPr="005D1929" w:rsidRDefault="003E57E5" w:rsidP="003E57E5">
            <w:pPr>
              <w:pStyle w:val="TableParagraph"/>
              <w:ind w:left="236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</w:p>
          <w:p w14:paraId="0DE64B78" w14:textId="30766F3D" w:rsidR="003E57E5" w:rsidRPr="005D1929" w:rsidRDefault="00F27F51" w:rsidP="003E57E5">
            <w:pPr>
              <w:pStyle w:val="TableParagraph"/>
              <w:jc w:val="center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005D1929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 xml:space="preserve">The </w:t>
            </w:r>
            <w:r w:rsidR="003E57E5" w:rsidRPr="005D1929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Bell Foundation score</w:t>
            </w:r>
          </w:p>
        </w:tc>
      </w:tr>
      <w:tr w:rsidR="003E57E5" w:rsidRPr="009C3710" w14:paraId="5715741B" w14:textId="77777777" w:rsidTr="003E57E5">
        <w:trPr>
          <w:trHeight w:val="988"/>
        </w:trPr>
        <w:tc>
          <w:tcPr>
            <w:tcW w:w="8102" w:type="dxa"/>
          </w:tcPr>
          <w:p w14:paraId="6584AF8C" w14:textId="66DB5CC9" w:rsidR="003E57E5" w:rsidRPr="0020048A" w:rsidRDefault="00D50C26" w:rsidP="003E57E5">
            <w:pPr>
              <w:pStyle w:val="TableParagraph"/>
              <w:spacing w:before="121" w:line="247" w:lineRule="auto"/>
              <w:ind w:left="110"/>
              <w:rPr>
                <w:rFonts w:ascii="Arial" w:hAnsi="Arial" w:cs="Arial"/>
                <w:color w:val="57595A"/>
                <w:sz w:val="21"/>
                <w:szCs w:val="21"/>
              </w:rPr>
            </w:pPr>
            <w:r>
              <w:rPr>
                <w:rFonts w:ascii="Arial" w:hAnsi="Arial" w:cs="Arial"/>
                <w:color w:val="57595A"/>
                <w:sz w:val="21"/>
                <w:szCs w:val="21"/>
              </w:rPr>
              <w:t>A</w:t>
            </w:r>
            <w:r w:rsidR="003E57E5" w:rsidRPr="0020048A">
              <w:rPr>
                <w:rFonts w:ascii="Arial" w:hAnsi="Arial" w:cs="Arial"/>
                <w:color w:val="57595A"/>
                <w:sz w:val="21"/>
                <w:szCs w:val="21"/>
              </w:rPr>
              <w:t xml:space="preserve">1. In which ways </w:t>
            </w:r>
            <w:proofErr w:type="gramStart"/>
            <w:r w:rsidR="003E57E5" w:rsidRPr="0020048A">
              <w:rPr>
                <w:rFonts w:ascii="Arial" w:hAnsi="Arial" w:cs="Arial"/>
                <w:color w:val="57595A"/>
                <w:sz w:val="21"/>
                <w:szCs w:val="21"/>
              </w:rPr>
              <w:t>does</w:t>
            </w:r>
            <w:proofErr w:type="gramEnd"/>
            <w:r w:rsidR="003E57E5" w:rsidRPr="0020048A">
              <w:rPr>
                <w:rFonts w:ascii="Arial" w:hAnsi="Arial" w:cs="Arial"/>
                <w:color w:val="57595A"/>
                <w:sz w:val="21"/>
                <w:szCs w:val="21"/>
              </w:rPr>
              <w:t xml:space="preserve"> the physical school </w:t>
            </w:r>
            <w:r w:rsidR="00020104" w:rsidRPr="0020048A">
              <w:rPr>
                <w:rFonts w:ascii="Arial" w:hAnsi="Arial" w:cs="Arial"/>
                <w:color w:val="57595A"/>
                <w:sz w:val="21"/>
                <w:szCs w:val="21"/>
              </w:rPr>
              <w:t>environment</w:t>
            </w:r>
            <w:r w:rsidR="005469B2">
              <w:rPr>
                <w:rFonts w:ascii="Arial" w:hAnsi="Arial" w:cs="Arial"/>
                <w:color w:val="57595A"/>
                <w:sz w:val="21"/>
                <w:szCs w:val="21"/>
              </w:rPr>
              <w:t xml:space="preserve"> </w:t>
            </w:r>
            <w:proofErr w:type="spellStart"/>
            <w:r w:rsidR="003E57E5" w:rsidRPr="0020048A">
              <w:rPr>
                <w:rFonts w:ascii="Arial" w:hAnsi="Arial" w:cs="Arial"/>
                <w:color w:val="57595A"/>
                <w:sz w:val="21"/>
                <w:szCs w:val="21"/>
              </w:rPr>
              <w:t>recognise</w:t>
            </w:r>
            <w:proofErr w:type="spellEnd"/>
            <w:r w:rsidR="003E57E5" w:rsidRPr="0020048A">
              <w:rPr>
                <w:rFonts w:ascii="Arial" w:hAnsi="Arial" w:cs="Arial"/>
                <w:color w:val="57595A"/>
                <w:sz w:val="21"/>
                <w:szCs w:val="21"/>
              </w:rPr>
              <w:t xml:space="preserve"> and celebrate the fact that pupils, staff and parents come from a variety of </w:t>
            </w:r>
            <w:r w:rsidR="00CC0BF1" w:rsidRPr="0020048A">
              <w:rPr>
                <w:rFonts w:ascii="Arial" w:hAnsi="Arial" w:cs="Arial"/>
                <w:color w:val="57595A"/>
                <w:sz w:val="21"/>
                <w:szCs w:val="21"/>
              </w:rPr>
              <w:t>languages</w:t>
            </w:r>
            <w:r w:rsidR="003E57E5" w:rsidRPr="0020048A">
              <w:rPr>
                <w:rFonts w:ascii="Arial" w:hAnsi="Arial" w:cs="Arial"/>
                <w:color w:val="57595A"/>
                <w:sz w:val="21"/>
                <w:szCs w:val="21"/>
              </w:rPr>
              <w:t xml:space="preserve"> and cultural backgrounds?</w:t>
            </w:r>
            <w:r w:rsidR="00C943B0">
              <w:rPr>
                <w:rFonts w:ascii="Arial" w:hAnsi="Arial" w:cs="Arial"/>
                <w:color w:val="57595A"/>
                <w:sz w:val="21"/>
                <w:szCs w:val="21"/>
              </w:rPr>
              <w:t xml:space="preserve"> Does the </w:t>
            </w:r>
            <w:r w:rsidR="00821D68">
              <w:rPr>
                <w:rFonts w:ascii="Arial" w:hAnsi="Arial" w:cs="Arial"/>
                <w:color w:val="57595A"/>
                <w:sz w:val="21"/>
                <w:szCs w:val="21"/>
              </w:rPr>
              <w:t>school’s</w:t>
            </w:r>
            <w:r w:rsidR="00C943B0">
              <w:rPr>
                <w:rFonts w:ascii="Arial" w:hAnsi="Arial" w:cs="Arial"/>
                <w:color w:val="57595A"/>
                <w:sz w:val="21"/>
                <w:szCs w:val="21"/>
              </w:rPr>
              <w:t xml:space="preserve"> </w:t>
            </w:r>
            <w:r w:rsidR="00CB6F3A">
              <w:rPr>
                <w:rFonts w:ascii="Arial" w:hAnsi="Arial" w:cs="Arial"/>
                <w:color w:val="57595A"/>
                <w:sz w:val="21"/>
                <w:szCs w:val="21"/>
              </w:rPr>
              <w:t xml:space="preserve">website and </w:t>
            </w:r>
            <w:r w:rsidR="00C943B0">
              <w:rPr>
                <w:rFonts w:ascii="Arial" w:hAnsi="Arial" w:cs="Arial"/>
                <w:color w:val="57595A"/>
                <w:sz w:val="21"/>
                <w:szCs w:val="21"/>
              </w:rPr>
              <w:t xml:space="preserve">mission statement </w:t>
            </w:r>
            <w:r w:rsidR="00CB6F3A">
              <w:rPr>
                <w:rFonts w:ascii="Arial" w:hAnsi="Arial" w:cs="Arial"/>
                <w:color w:val="57595A"/>
                <w:sz w:val="21"/>
                <w:szCs w:val="21"/>
              </w:rPr>
              <w:t>reflect this?</w:t>
            </w:r>
          </w:p>
        </w:tc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1471949734"/>
            <w:placeholder>
              <w:docPart w:val="319FD07623B44D6CB32D4505090A90B7"/>
            </w:placeholder>
            <w:showingPlcHdr/>
          </w:sdtPr>
          <w:sdtEndPr/>
          <w:sdtContent>
            <w:tc>
              <w:tcPr>
                <w:tcW w:w="3690" w:type="dxa"/>
              </w:tcPr>
              <w:p w14:paraId="2E4F830C" w14:textId="77777777" w:rsidR="003E57E5" w:rsidRPr="0020048A" w:rsidRDefault="003E57E5" w:rsidP="003E57E5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20048A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-750965910"/>
            <w:placeholder>
              <w:docPart w:val="ED07B794D5B349459C47AF78D4FDD446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EndPr/>
          <w:sdtContent>
            <w:tc>
              <w:tcPr>
                <w:tcW w:w="1710" w:type="dxa"/>
              </w:tcPr>
              <w:p w14:paraId="3B63407F" w14:textId="77777777" w:rsidR="003E57E5" w:rsidRPr="0020048A" w:rsidRDefault="003E57E5" w:rsidP="003E57E5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20048A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Choose an item.</w:t>
                </w:r>
              </w:p>
            </w:tc>
          </w:sdtContent>
        </w:sdt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-472526130"/>
            <w:placeholder>
              <w:docPart w:val="92CF46AF3B3045F69D69FE89359E972B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EndPr/>
          <w:sdtContent>
            <w:tc>
              <w:tcPr>
                <w:tcW w:w="1626" w:type="dxa"/>
              </w:tcPr>
              <w:p w14:paraId="69AE1982" w14:textId="77777777" w:rsidR="003E57E5" w:rsidRPr="0020048A" w:rsidRDefault="003E57E5" w:rsidP="003E57E5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20048A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Choose an item.</w:t>
                </w:r>
              </w:p>
            </w:tc>
          </w:sdtContent>
        </w:sdt>
      </w:tr>
      <w:tr w:rsidR="003E57E5" w:rsidRPr="009C3710" w14:paraId="726F1218" w14:textId="77777777" w:rsidTr="003E57E5">
        <w:trPr>
          <w:trHeight w:val="1487"/>
        </w:trPr>
        <w:tc>
          <w:tcPr>
            <w:tcW w:w="8102" w:type="dxa"/>
          </w:tcPr>
          <w:p w14:paraId="6D140E84" w14:textId="01C96627" w:rsidR="003E57E5" w:rsidRPr="0020048A" w:rsidRDefault="009E55E4" w:rsidP="003E57E5">
            <w:pPr>
              <w:pStyle w:val="TableParagraph"/>
              <w:spacing w:before="116" w:line="247" w:lineRule="auto"/>
              <w:ind w:left="110" w:right="117"/>
              <w:rPr>
                <w:rFonts w:ascii="Arial" w:hAnsi="Arial" w:cs="Arial"/>
                <w:color w:val="57595A"/>
                <w:sz w:val="21"/>
                <w:szCs w:val="21"/>
              </w:rPr>
            </w:pPr>
            <w:r>
              <w:rPr>
                <w:rFonts w:ascii="Arial" w:hAnsi="Arial" w:cs="Arial"/>
                <w:color w:val="57595A"/>
                <w:sz w:val="21"/>
                <w:szCs w:val="21"/>
              </w:rPr>
              <w:t>A</w:t>
            </w:r>
            <w:r w:rsidR="003F327E">
              <w:rPr>
                <w:rFonts w:ascii="Arial" w:hAnsi="Arial" w:cs="Arial"/>
                <w:color w:val="57595A"/>
                <w:sz w:val="21"/>
                <w:szCs w:val="21"/>
              </w:rPr>
              <w:t>2</w:t>
            </w:r>
            <w:r w:rsidR="003E57E5" w:rsidRPr="0020048A">
              <w:rPr>
                <w:rFonts w:ascii="Arial" w:hAnsi="Arial" w:cs="Arial"/>
                <w:color w:val="57595A"/>
                <w:sz w:val="21"/>
                <w:szCs w:val="21"/>
              </w:rPr>
              <w:t xml:space="preserve">. Does the school actively reinforce the assets of multilingualism amongst its pupils, families and staff? Do </w:t>
            </w:r>
            <w:r w:rsidR="00FC52BC">
              <w:rPr>
                <w:rFonts w:ascii="Arial" w:hAnsi="Arial" w:cs="Arial"/>
                <w:color w:val="57595A"/>
                <w:sz w:val="21"/>
                <w:szCs w:val="21"/>
              </w:rPr>
              <w:t>multilingual</w:t>
            </w:r>
            <w:r w:rsidR="003E57E5" w:rsidRPr="0020048A">
              <w:rPr>
                <w:rFonts w:ascii="Arial" w:hAnsi="Arial" w:cs="Arial"/>
                <w:color w:val="57595A"/>
                <w:sz w:val="21"/>
                <w:szCs w:val="21"/>
              </w:rPr>
              <w:t xml:space="preserve"> pupils have high self-esteem and are they happy to be </w:t>
            </w:r>
            <w:proofErr w:type="spellStart"/>
            <w:r w:rsidR="003E57E5" w:rsidRPr="0020048A">
              <w:rPr>
                <w:rFonts w:ascii="Arial" w:hAnsi="Arial" w:cs="Arial"/>
                <w:color w:val="57595A"/>
                <w:sz w:val="21"/>
                <w:szCs w:val="21"/>
              </w:rPr>
              <w:t>recognised</w:t>
            </w:r>
            <w:proofErr w:type="spellEnd"/>
            <w:r w:rsidR="003E57E5" w:rsidRPr="0020048A">
              <w:rPr>
                <w:rFonts w:ascii="Arial" w:hAnsi="Arial" w:cs="Arial"/>
                <w:color w:val="57595A"/>
                <w:sz w:val="21"/>
                <w:szCs w:val="21"/>
              </w:rPr>
              <w:t xml:space="preserve"> as </w:t>
            </w:r>
            <w:r w:rsidR="00E410E4">
              <w:rPr>
                <w:rFonts w:ascii="Arial" w:hAnsi="Arial" w:cs="Arial"/>
                <w:color w:val="57595A"/>
                <w:sz w:val="21"/>
                <w:szCs w:val="21"/>
              </w:rPr>
              <w:t>using EAL</w:t>
            </w:r>
            <w:r w:rsidR="007F07E7">
              <w:rPr>
                <w:rFonts w:ascii="Arial" w:hAnsi="Arial" w:cs="Arial"/>
                <w:color w:val="57595A"/>
                <w:sz w:val="21"/>
                <w:szCs w:val="21"/>
              </w:rPr>
              <w:t>?</w:t>
            </w:r>
            <w:r w:rsidR="003E57E5" w:rsidRPr="0020048A">
              <w:rPr>
                <w:rFonts w:ascii="Arial" w:hAnsi="Arial" w:cs="Arial"/>
                <w:color w:val="57595A"/>
                <w:sz w:val="21"/>
                <w:szCs w:val="21"/>
              </w:rPr>
              <w:t xml:space="preserve"> Or is multilingualism viewed </w:t>
            </w:r>
            <w:r w:rsidR="003E57E5">
              <w:rPr>
                <w:rFonts w:ascii="Arial" w:hAnsi="Arial" w:cs="Arial"/>
                <w:color w:val="57595A"/>
                <w:sz w:val="21"/>
                <w:szCs w:val="21"/>
              </w:rPr>
              <w:t xml:space="preserve">by many </w:t>
            </w:r>
            <w:r w:rsidR="003E57E5" w:rsidRPr="0020048A">
              <w:rPr>
                <w:rFonts w:ascii="Arial" w:hAnsi="Arial" w:cs="Arial"/>
                <w:color w:val="57595A"/>
                <w:sz w:val="21"/>
                <w:szCs w:val="21"/>
              </w:rPr>
              <w:t>as a problem?</w:t>
            </w:r>
            <w:r w:rsidR="00F538FD">
              <w:rPr>
                <w:rFonts w:ascii="Arial" w:hAnsi="Arial" w:cs="Arial"/>
                <w:color w:val="57595A"/>
                <w:sz w:val="21"/>
                <w:szCs w:val="21"/>
              </w:rPr>
              <w:t xml:space="preserve"> </w:t>
            </w:r>
          </w:p>
        </w:tc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-1827817490"/>
            <w:placeholder>
              <w:docPart w:val="4F358A7E5A5E4277B63C390309C12028"/>
            </w:placeholder>
            <w:showingPlcHdr/>
          </w:sdtPr>
          <w:sdtEndPr/>
          <w:sdtContent>
            <w:tc>
              <w:tcPr>
                <w:tcW w:w="3690" w:type="dxa"/>
              </w:tcPr>
              <w:p w14:paraId="357DCE92" w14:textId="77777777" w:rsidR="003E57E5" w:rsidRPr="0020048A" w:rsidRDefault="003E57E5" w:rsidP="003E57E5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20048A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2126808427"/>
            <w:placeholder>
              <w:docPart w:val="30367142D1FA48B19117FA68236FF46F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EndPr/>
          <w:sdtContent>
            <w:tc>
              <w:tcPr>
                <w:tcW w:w="1710" w:type="dxa"/>
              </w:tcPr>
              <w:p w14:paraId="366A912E" w14:textId="77777777" w:rsidR="003E57E5" w:rsidRPr="0020048A" w:rsidRDefault="003E57E5" w:rsidP="003E57E5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20048A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Choose an item.</w:t>
                </w:r>
              </w:p>
            </w:tc>
          </w:sdtContent>
        </w:sdt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-1132246355"/>
            <w:placeholder>
              <w:docPart w:val="290654A09D0D4E8884CCEF2576E0C2E1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EndPr/>
          <w:sdtContent>
            <w:tc>
              <w:tcPr>
                <w:tcW w:w="1626" w:type="dxa"/>
              </w:tcPr>
              <w:p w14:paraId="315058E5" w14:textId="77777777" w:rsidR="003E57E5" w:rsidRPr="0020048A" w:rsidRDefault="003E57E5" w:rsidP="003E57E5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20048A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Choose an item.</w:t>
                </w:r>
              </w:p>
            </w:tc>
          </w:sdtContent>
        </w:sdt>
      </w:tr>
      <w:tr w:rsidR="003E57E5" w:rsidRPr="009C3710" w14:paraId="5922328E" w14:textId="77777777" w:rsidTr="003E57E5">
        <w:trPr>
          <w:trHeight w:val="988"/>
        </w:trPr>
        <w:tc>
          <w:tcPr>
            <w:tcW w:w="8102" w:type="dxa"/>
          </w:tcPr>
          <w:p w14:paraId="2A1618CF" w14:textId="23CC40E1" w:rsidR="003E57E5" w:rsidRPr="0020048A" w:rsidRDefault="009E55E4" w:rsidP="003E57E5">
            <w:pPr>
              <w:pStyle w:val="TableParagraph"/>
              <w:spacing w:before="121" w:line="247" w:lineRule="auto"/>
              <w:ind w:left="110" w:right="117"/>
              <w:rPr>
                <w:rFonts w:ascii="Arial" w:hAnsi="Arial" w:cs="Arial"/>
                <w:color w:val="57595A"/>
                <w:sz w:val="21"/>
                <w:szCs w:val="21"/>
              </w:rPr>
            </w:pPr>
            <w:r>
              <w:rPr>
                <w:rFonts w:ascii="Arial" w:hAnsi="Arial" w:cs="Arial"/>
                <w:color w:val="57595A"/>
                <w:sz w:val="21"/>
                <w:szCs w:val="21"/>
              </w:rPr>
              <w:t>A</w:t>
            </w:r>
            <w:r w:rsidR="003F327E">
              <w:rPr>
                <w:rFonts w:ascii="Arial" w:hAnsi="Arial" w:cs="Arial"/>
                <w:color w:val="57595A"/>
                <w:sz w:val="21"/>
                <w:szCs w:val="21"/>
              </w:rPr>
              <w:t>3</w:t>
            </w:r>
            <w:r w:rsidR="003E57E5" w:rsidRPr="0020048A">
              <w:rPr>
                <w:rFonts w:ascii="Arial" w:hAnsi="Arial" w:cs="Arial"/>
                <w:color w:val="57595A"/>
                <w:sz w:val="21"/>
                <w:szCs w:val="21"/>
              </w:rPr>
              <w:t xml:space="preserve">. Do all staff </w:t>
            </w:r>
            <w:r w:rsidR="003E57E5">
              <w:rPr>
                <w:rFonts w:ascii="Arial" w:hAnsi="Arial" w:cs="Arial"/>
                <w:color w:val="57595A"/>
                <w:sz w:val="21"/>
                <w:szCs w:val="21"/>
              </w:rPr>
              <w:t xml:space="preserve">(including catering and office staff) </w:t>
            </w:r>
            <w:r w:rsidR="003E57E5" w:rsidRPr="0020048A">
              <w:rPr>
                <w:rFonts w:ascii="Arial" w:hAnsi="Arial" w:cs="Arial"/>
                <w:color w:val="57595A"/>
                <w:sz w:val="21"/>
                <w:szCs w:val="21"/>
              </w:rPr>
              <w:t>and pupils behave in a welcoming, caring and inclusive manner towards pupils, staff and visitors who do not have English as</w:t>
            </w:r>
            <w:r w:rsidR="003E57E5">
              <w:rPr>
                <w:rFonts w:ascii="Arial" w:hAnsi="Arial" w:cs="Arial"/>
                <w:color w:val="57595A"/>
                <w:sz w:val="21"/>
                <w:szCs w:val="21"/>
              </w:rPr>
              <w:t xml:space="preserve"> a first or</w:t>
            </w:r>
            <w:r w:rsidR="003E57E5" w:rsidRPr="0020048A">
              <w:rPr>
                <w:rFonts w:ascii="Arial" w:hAnsi="Arial" w:cs="Arial"/>
                <w:color w:val="57595A"/>
                <w:sz w:val="21"/>
                <w:szCs w:val="21"/>
              </w:rPr>
              <w:t xml:space="preserve"> home language?</w:t>
            </w:r>
          </w:p>
        </w:tc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516277107"/>
            <w:placeholder>
              <w:docPart w:val="260EF6B72E6F41A2A6BF8B700636DBE9"/>
            </w:placeholder>
            <w:showingPlcHdr/>
          </w:sdtPr>
          <w:sdtEndPr/>
          <w:sdtContent>
            <w:tc>
              <w:tcPr>
                <w:tcW w:w="3690" w:type="dxa"/>
              </w:tcPr>
              <w:p w14:paraId="2CC27ADE" w14:textId="77777777" w:rsidR="003E57E5" w:rsidRPr="0020048A" w:rsidRDefault="003E57E5" w:rsidP="003E57E5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20048A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2108697798"/>
            <w:placeholder>
              <w:docPart w:val="D056A13943B2436BB26C4B1CEF4E0E48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EndPr/>
          <w:sdtContent>
            <w:tc>
              <w:tcPr>
                <w:tcW w:w="1710" w:type="dxa"/>
              </w:tcPr>
              <w:p w14:paraId="3BF05CEF" w14:textId="77777777" w:rsidR="003E57E5" w:rsidRPr="0020048A" w:rsidRDefault="003E57E5" w:rsidP="003E57E5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20048A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Choose an item.</w:t>
                </w:r>
              </w:p>
            </w:tc>
          </w:sdtContent>
        </w:sdt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-288436545"/>
            <w:placeholder>
              <w:docPart w:val="DC933AF8204A4CBE9E83FEAD4B71DD93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EndPr/>
          <w:sdtContent>
            <w:tc>
              <w:tcPr>
                <w:tcW w:w="1626" w:type="dxa"/>
              </w:tcPr>
              <w:p w14:paraId="0F29FED7" w14:textId="77777777" w:rsidR="003E57E5" w:rsidRPr="0020048A" w:rsidRDefault="003E57E5" w:rsidP="003E57E5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20048A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Choose an item.</w:t>
                </w:r>
              </w:p>
            </w:tc>
          </w:sdtContent>
        </w:sdt>
      </w:tr>
      <w:tr w:rsidR="003E57E5" w:rsidRPr="009C3710" w14:paraId="33E4ADBB" w14:textId="77777777" w:rsidTr="003E57E5">
        <w:trPr>
          <w:trHeight w:val="983"/>
        </w:trPr>
        <w:tc>
          <w:tcPr>
            <w:tcW w:w="8102" w:type="dxa"/>
          </w:tcPr>
          <w:p w14:paraId="0FFA511F" w14:textId="427BE663" w:rsidR="003E57E5" w:rsidRPr="0020048A" w:rsidRDefault="009E55E4" w:rsidP="003E57E5">
            <w:pPr>
              <w:pStyle w:val="TableParagraph"/>
              <w:spacing w:before="116" w:line="247" w:lineRule="auto"/>
              <w:ind w:left="110" w:right="88"/>
              <w:rPr>
                <w:rFonts w:ascii="Arial" w:hAnsi="Arial" w:cs="Arial"/>
                <w:color w:val="57595A"/>
                <w:sz w:val="21"/>
                <w:szCs w:val="21"/>
              </w:rPr>
            </w:pPr>
            <w:r>
              <w:rPr>
                <w:rFonts w:ascii="Arial" w:hAnsi="Arial" w:cs="Arial"/>
                <w:color w:val="57595A"/>
                <w:sz w:val="21"/>
                <w:szCs w:val="21"/>
              </w:rPr>
              <w:t>A</w:t>
            </w:r>
            <w:r w:rsidR="003E57E5" w:rsidRPr="0020048A">
              <w:rPr>
                <w:rFonts w:ascii="Arial" w:hAnsi="Arial" w:cs="Arial"/>
                <w:color w:val="57595A"/>
                <w:sz w:val="21"/>
                <w:szCs w:val="21"/>
              </w:rPr>
              <w:t xml:space="preserve">4. Do </w:t>
            </w:r>
            <w:r w:rsidR="00B423AC">
              <w:rPr>
                <w:rFonts w:ascii="Arial" w:hAnsi="Arial" w:cs="Arial"/>
                <w:color w:val="57595A"/>
                <w:sz w:val="21"/>
                <w:szCs w:val="21"/>
              </w:rPr>
              <w:t>multilingual</w:t>
            </w:r>
            <w:r w:rsidR="003E57E5" w:rsidRPr="0020048A">
              <w:rPr>
                <w:rFonts w:ascii="Arial" w:hAnsi="Arial" w:cs="Arial"/>
                <w:color w:val="57595A"/>
                <w:sz w:val="21"/>
                <w:szCs w:val="21"/>
              </w:rPr>
              <w:t xml:space="preserve"> pupils and their families play a full part in school life? (e.g.</w:t>
            </w:r>
            <w:r w:rsidR="00CB0F83">
              <w:rPr>
                <w:rFonts w:ascii="Arial" w:hAnsi="Arial" w:cs="Arial"/>
                <w:color w:val="57595A"/>
                <w:sz w:val="21"/>
                <w:szCs w:val="21"/>
              </w:rPr>
              <w:t>,</w:t>
            </w:r>
            <w:r w:rsidR="003E57E5" w:rsidRPr="0020048A">
              <w:rPr>
                <w:rFonts w:ascii="Arial" w:hAnsi="Arial" w:cs="Arial"/>
                <w:color w:val="57595A"/>
                <w:sz w:val="21"/>
                <w:szCs w:val="21"/>
              </w:rPr>
              <w:t xml:space="preserve"> by attending events aimed at parents, taking roles open to parents, etc.)</w:t>
            </w:r>
            <w:r w:rsidR="00335BBC">
              <w:rPr>
                <w:rFonts w:ascii="Arial" w:hAnsi="Arial" w:cs="Arial"/>
                <w:color w:val="57595A"/>
                <w:sz w:val="21"/>
                <w:szCs w:val="21"/>
              </w:rPr>
              <w:t xml:space="preserve">. </w:t>
            </w:r>
          </w:p>
        </w:tc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-612821108"/>
            <w:placeholder>
              <w:docPart w:val="258E5E616BF3483BBF4450D6CE0B10F9"/>
            </w:placeholder>
            <w:showingPlcHdr/>
          </w:sdtPr>
          <w:sdtEndPr/>
          <w:sdtContent>
            <w:tc>
              <w:tcPr>
                <w:tcW w:w="3690" w:type="dxa"/>
              </w:tcPr>
              <w:p w14:paraId="1106DC72" w14:textId="77777777" w:rsidR="003E57E5" w:rsidRPr="0020048A" w:rsidRDefault="003E57E5" w:rsidP="003E57E5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20048A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-1356261196"/>
            <w:placeholder>
              <w:docPart w:val="74B8E6D623CF4E41ADA3C0CAC0C8FD34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EndPr/>
          <w:sdtContent>
            <w:tc>
              <w:tcPr>
                <w:tcW w:w="1710" w:type="dxa"/>
              </w:tcPr>
              <w:p w14:paraId="4F43AE25" w14:textId="77777777" w:rsidR="003E57E5" w:rsidRPr="0020048A" w:rsidRDefault="003E57E5" w:rsidP="003E57E5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20048A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Choose an item.</w:t>
                </w:r>
              </w:p>
            </w:tc>
          </w:sdtContent>
        </w:sdt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-179202595"/>
            <w:placeholder>
              <w:docPart w:val="F9C27DE01C384787AD6E6684E04A78B5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EndPr/>
          <w:sdtContent>
            <w:tc>
              <w:tcPr>
                <w:tcW w:w="1626" w:type="dxa"/>
              </w:tcPr>
              <w:p w14:paraId="727CAC23" w14:textId="77777777" w:rsidR="003E57E5" w:rsidRPr="0020048A" w:rsidRDefault="003E57E5" w:rsidP="003E57E5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20048A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Choose an item.</w:t>
                </w:r>
              </w:p>
            </w:tc>
          </w:sdtContent>
        </w:sdt>
      </w:tr>
      <w:tr w:rsidR="003E57E5" w:rsidRPr="009C3710" w14:paraId="586E6C66" w14:textId="77777777" w:rsidTr="003E57E5">
        <w:trPr>
          <w:trHeight w:val="988"/>
        </w:trPr>
        <w:tc>
          <w:tcPr>
            <w:tcW w:w="8102" w:type="dxa"/>
          </w:tcPr>
          <w:p w14:paraId="66E9B1E1" w14:textId="79C8BFCC" w:rsidR="003E57E5" w:rsidRPr="0020048A" w:rsidRDefault="009E55E4" w:rsidP="003E57E5">
            <w:pPr>
              <w:pStyle w:val="TableParagraph"/>
              <w:spacing w:before="121" w:line="247" w:lineRule="auto"/>
              <w:ind w:left="110" w:right="195"/>
              <w:rPr>
                <w:rFonts w:ascii="Arial" w:hAnsi="Arial" w:cs="Arial"/>
                <w:color w:val="57595A"/>
                <w:sz w:val="21"/>
                <w:szCs w:val="21"/>
              </w:rPr>
            </w:pPr>
            <w:r>
              <w:rPr>
                <w:rFonts w:ascii="Arial" w:hAnsi="Arial" w:cs="Arial"/>
                <w:color w:val="57595A"/>
                <w:sz w:val="21"/>
                <w:szCs w:val="21"/>
              </w:rPr>
              <w:t>A</w:t>
            </w:r>
            <w:r w:rsidR="003E57E5" w:rsidRPr="0020048A">
              <w:rPr>
                <w:rFonts w:ascii="Arial" w:hAnsi="Arial" w:cs="Arial"/>
                <w:color w:val="57595A"/>
                <w:sz w:val="21"/>
                <w:szCs w:val="21"/>
              </w:rPr>
              <w:t>5. How does the school use visiting speakers, school links and special events to widen pupils’ knowledge and understanding of different languages, traditions and beliefs?</w:t>
            </w:r>
          </w:p>
        </w:tc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-1837295077"/>
            <w:placeholder>
              <w:docPart w:val="C4E8A884735D45D990DBF19E7FC38ABF"/>
            </w:placeholder>
            <w:showingPlcHdr/>
          </w:sdtPr>
          <w:sdtEndPr/>
          <w:sdtContent>
            <w:tc>
              <w:tcPr>
                <w:tcW w:w="3690" w:type="dxa"/>
              </w:tcPr>
              <w:p w14:paraId="2E59E180" w14:textId="77777777" w:rsidR="003E57E5" w:rsidRPr="0020048A" w:rsidRDefault="003E57E5" w:rsidP="003E57E5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20048A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-1158068953"/>
            <w:placeholder>
              <w:docPart w:val="2D11CD1075344F54836509960EC148EC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EndPr/>
          <w:sdtContent>
            <w:tc>
              <w:tcPr>
                <w:tcW w:w="1710" w:type="dxa"/>
              </w:tcPr>
              <w:p w14:paraId="492CC065" w14:textId="77777777" w:rsidR="003E57E5" w:rsidRPr="0020048A" w:rsidRDefault="003E57E5" w:rsidP="003E57E5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20048A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Choose an item.</w:t>
                </w:r>
              </w:p>
            </w:tc>
          </w:sdtContent>
        </w:sdt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1245301826"/>
            <w:placeholder>
              <w:docPart w:val="418E44DA66AC4EF8898C585FDB689C14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EndPr/>
          <w:sdtContent>
            <w:tc>
              <w:tcPr>
                <w:tcW w:w="1626" w:type="dxa"/>
              </w:tcPr>
              <w:p w14:paraId="54DDB4D0" w14:textId="77777777" w:rsidR="003E57E5" w:rsidRPr="0020048A" w:rsidRDefault="003E57E5" w:rsidP="003E57E5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20048A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Choose an item.</w:t>
                </w:r>
              </w:p>
            </w:tc>
          </w:sdtContent>
        </w:sdt>
      </w:tr>
    </w:tbl>
    <w:p w14:paraId="6DB9D6FB" w14:textId="77777777" w:rsidR="00276812" w:rsidRDefault="00276812" w:rsidP="0002193C">
      <w:pPr>
        <w:spacing w:before="99"/>
        <w:rPr>
          <w:rFonts w:cs="Arial"/>
          <w:color w:val="06845A"/>
          <w:sz w:val="28"/>
          <w:szCs w:val="28"/>
        </w:rPr>
      </w:pPr>
    </w:p>
    <w:p w14:paraId="00F09688" w14:textId="77777777" w:rsidR="00276812" w:rsidRDefault="00276812" w:rsidP="0002193C">
      <w:pPr>
        <w:spacing w:before="99"/>
        <w:rPr>
          <w:rFonts w:cs="Arial"/>
          <w:color w:val="06845A"/>
          <w:sz w:val="28"/>
          <w:szCs w:val="28"/>
        </w:rPr>
      </w:pPr>
    </w:p>
    <w:p w14:paraId="72F08DC7" w14:textId="0D7948F5" w:rsidR="0002193C" w:rsidRDefault="0002193C" w:rsidP="0002193C">
      <w:pPr>
        <w:spacing w:before="99"/>
        <w:rPr>
          <w:rFonts w:cs="Arial"/>
          <w:color w:val="06845A"/>
          <w:sz w:val="28"/>
          <w:szCs w:val="28"/>
        </w:rPr>
      </w:pPr>
      <w:r>
        <w:rPr>
          <w:rFonts w:cs="Arial"/>
          <w:color w:val="06845A"/>
          <w:sz w:val="28"/>
          <w:szCs w:val="28"/>
        </w:rPr>
        <w:lastRenderedPageBreak/>
        <w:t>Recommendations</w:t>
      </w:r>
    </w:p>
    <w:p w14:paraId="117BF5EB" w14:textId="77777777" w:rsidR="0002193C" w:rsidRDefault="0002193C" w:rsidP="0002193C">
      <w:pPr>
        <w:spacing w:before="99"/>
        <w:rPr>
          <w:rFonts w:cs="Arial"/>
          <w:color w:val="06845A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576"/>
      </w:tblGrid>
      <w:tr w:rsidR="0002193C" w14:paraId="3CADDC93" w14:textId="77777777" w:rsidTr="006B522F">
        <w:tc>
          <w:tcPr>
            <w:tcW w:w="14576" w:type="dxa"/>
          </w:tcPr>
          <w:sdt>
            <w:sdtPr>
              <w:rPr>
                <w:b/>
                <w:color w:val="84B627"/>
                <w:w w:val="110"/>
                <w:sz w:val="24"/>
              </w:rPr>
              <w:id w:val="-1378695810"/>
              <w:placeholder>
                <w:docPart w:val="47EC52A74F034B59BA6DAF3C6EEE1739"/>
              </w:placeholder>
              <w:showingPlcHdr/>
            </w:sdtPr>
            <w:sdtEndPr/>
            <w:sdtContent>
              <w:p w14:paraId="5B95FE21" w14:textId="77777777" w:rsidR="0002193C" w:rsidRDefault="0002193C" w:rsidP="006B522F">
                <w:pPr>
                  <w:spacing w:before="99"/>
                  <w:rPr>
                    <w:b/>
                    <w:color w:val="84B627"/>
                    <w:w w:val="110"/>
                    <w:sz w:val="24"/>
                  </w:rPr>
                </w:pPr>
                <w:r w:rsidRPr="00E54FAE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244315F3" w14:textId="77777777" w:rsidR="0002193C" w:rsidRDefault="0002193C" w:rsidP="006B522F">
            <w:pPr>
              <w:spacing w:before="99"/>
              <w:rPr>
                <w:rFonts w:cs="Arial"/>
                <w:color w:val="06845A"/>
                <w:sz w:val="28"/>
                <w:szCs w:val="28"/>
              </w:rPr>
            </w:pPr>
          </w:p>
        </w:tc>
      </w:tr>
    </w:tbl>
    <w:p w14:paraId="336041AD" w14:textId="77777777" w:rsidR="004A6ACE" w:rsidRDefault="004A6ACE" w:rsidP="00FA5C15">
      <w:pPr>
        <w:widowControl w:val="0"/>
        <w:autoSpaceDE w:val="0"/>
        <w:autoSpaceDN w:val="0"/>
        <w:spacing w:before="99"/>
        <w:rPr>
          <w:rFonts w:cs="Arial"/>
          <w:color w:val="06845A"/>
          <w:sz w:val="28"/>
          <w:szCs w:val="28"/>
        </w:rPr>
      </w:pPr>
    </w:p>
    <w:p w14:paraId="78755F1E" w14:textId="61008E35" w:rsidR="003E57E5" w:rsidRDefault="00FB239F" w:rsidP="00FA5C15">
      <w:pPr>
        <w:widowControl w:val="0"/>
        <w:autoSpaceDE w:val="0"/>
        <w:autoSpaceDN w:val="0"/>
        <w:spacing w:before="99"/>
        <w:rPr>
          <w:rFonts w:cs="Arial"/>
          <w:color w:val="06845A"/>
          <w:sz w:val="28"/>
          <w:szCs w:val="28"/>
        </w:rPr>
      </w:pPr>
      <w:r>
        <w:rPr>
          <w:rFonts w:cs="Arial"/>
          <w:color w:val="06845A"/>
          <w:sz w:val="28"/>
          <w:szCs w:val="28"/>
        </w:rPr>
        <w:t>B</w:t>
      </w:r>
      <w:r w:rsidR="00A12C37">
        <w:rPr>
          <w:rFonts w:cs="Arial"/>
          <w:color w:val="06845A"/>
          <w:sz w:val="28"/>
          <w:szCs w:val="28"/>
        </w:rPr>
        <w:t>:</w:t>
      </w:r>
      <w:r w:rsidR="00B176C0">
        <w:rPr>
          <w:rFonts w:cs="Arial"/>
          <w:color w:val="06845A"/>
          <w:sz w:val="28"/>
          <w:szCs w:val="28"/>
        </w:rPr>
        <w:t xml:space="preserve"> Inclusive</w:t>
      </w:r>
      <w:r w:rsidR="006929A9">
        <w:rPr>
          <w:rFonts w:cs="Arial"/>
          <w:color w:val="06845A"/>
          <w:sz w:val="28"/>
          <w:szCs w:val="28"/>
        </w:rPr>
        <w:t xml:space="preserve"> governance and leadership for </w:t>
      </w:r>
      <w:r w:rsidR="009C4441">
        <w:rPr>
          <w:rFonts w:cs="Arial"/>
          <w:color w:val="06845A"/>
          <w:sz w:val="28"/>
          <w:szCs w:val="28"/>
        </w:rPr>
        <w:t>E</w:t>
      </w:r>
      <w:r w:rsidR="009C47F8">
        <w:rPr>
          <w:rFonts w:cs="Arial"/>
          <w:color w:val="06845A"/>
          <w:sz w:val="28"/>
          <w:szCs w:val="28"/>
        </w:rPr>
        <w:t>AL</w:t>
      </w:r>
    </w:p>
    <w:p w14:paraId="228E13DB" w14:textId="77777777" w:rsidR="003E57E5" w:rsidRDefault="003E57E5" w:rsidP="00FA5C15">
      <w:pPr>
        <w:widowControl w:val="0"/>
        <w:autoSpaceDE w:val="0"/>
        <w:autoSpaceDN w:val="0"/>
        <w:spacing w:before="99"/>
        <w:rPr>
          <w:rFonts w:cs="Arial"/>
          <w:color w:val="06845A"/>
          <w:sz w:val="28"/>
          <w:szCs w:val="28"/>
        </w:rPr>
      </w:pPr>
    </w:p>
    <w:tbl>
      <w:tblPr>
        <w:tblpPr w:leftFromText="180" w:rightFromText="180" w:vertAnchor="text" w:horzAnchor="margin" w:tblpX="-147" w:tblpY="80"/>
        <w:tblW w:w="148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66"/>
        <w:gridCol w:w="3690"/>
        <w:gridCol w:w="1710"/>
        <w:gridCol w:w="1715"/>
      </w:tblGrid>
      <w:tr w:rsidR="00F7694D" w:rsidRPr="00D811D5" w14:paraId="114DADD7" w14:textId="77777777" w:rsidTr="00690E47">
        <w:trPr>
          <w:trHeight w:val="476"/>
        </w:trPr>
        <w:tc>
          <w:tcPr>
            <w:tcW w:w="7766" w:type="dxa"/>
          </w:tcPr>
          <w:p w14:paraId="6B8B32AC" w14:textId="77777777" w:rsidR="00F7694D" w:rsidRPr="00D811D5" w:rsidRDefault="00F7694D" w:rsidP="00361D4F">
            <w:pPr>
              <w:pStyle w:val="TableParagraph"/>
              <w:spacing w:before="5"/>
              <w:rPr>
                <w:rFonts w:ascii="Arial" w:hAnsi="Arial" w:cs="Arial"/>
                <w:color w:val="57595A"/>
                <w:sz w:val="21"/>
                <w:szCs w:val="21"/>
              </w:rPr>
            </w:pPr>
          </w:p>
          <w:p w14:paraId="5623EBF7" w14:textId="77777777" w:rsidR="00F7694D" w:rsidRPr="00D811D5" w:rsidRDefault="00F7694D" w:rsidP="00361D4F">
            <w:pPr>
              <w:pStyle w:val="TableParagraph"/>
              <w:ind w:left="93" w:right="82"/>
              <w:jc w:val="center"/>
              <w:rPr>
                <w:rFonts w:ascii="Arial" w:hAnsi="Arial" w:cs="Arial"/>
                <w:color w:val="57595A"/>
                <w:sz w:val="21"/>
                <w:szCs w:val="21"/>
              </w:rPr>
            </w:pPr>
            <w:r w:rsidRPr="00D811D5">
              <w:rPr>
                <w:rFonts w:ascii="Arial" w:hAnsi="Arial" w:cs="Arial"/>
                <w:color w:val="57595A"/>
                <w:sz w:val="21"/>
                <w:szCs w:val="21"/>
              </w:rPr>
              <w:t>Question</w:t>
            </w:r>
          </w:p>
        </w:tc>
        <w:tc>
          <w:tcPr>
            <w:tcW w:w="3690" w:type="dxa"/>
          </w:tcPr>
          <w:p w14:paraId="3B2049C2" w14:textId="77777777" w:rsidR="00F7694D" w:rsidRPr="00D811D5" w:rsidRDefault="00F7694D" w:rsidP="00361D4F">
            <w:pPr>
              <w:pStyle w:val="TableParagraph"/>
              <w:spacing w:before="5"/>
              <w:rPr>
                <w:rFonts w:ascii="Arial" w:hAnsi="Arial" w:cs="Arial"/>
                <w:color w:val="57595A"/>
                <w:sz w:val="21"/>
                <w:szCs w:val="21"/>
              </w:rPr>
            </w:pPr>
          </w:p>
          <w:p w14:paraId="60BA67F3" w14:textId="77777777" w:rsidR="00F7694D" w:rsidRPr="00D811D5" w:rsidRDefault="00F7694D" w:rsidP="00361D4F">
            <w:pPr>
              <w:pStyle w:val="TableParagraph"/>
              <w:ind w:left="1181" w:right="1172"/>
              <w:jc w:val="center"/>
              <w:rPr>
                <w:rFonts w:ascii="Arial" w:hAnsi="Arial" w:cs="Arial"/>
                <w:color w:val="57595A"/>
                <w:sz w:val="21"/>
                <w:szCs w:val="21"/>
              </w:rPr>
            </w:pPr>
            <w:r w:rsidRPr="00D811D5">
              <w:rPr>
                <w:rFonts w:ascii="Arial" w:hAnsi="Arial" w:cs="Arial"/>
                <w:color w:val="57595A"/>
                <w:sz w:val="21"/>
                <w:szCs w:val="21"/>
              </w:rPr>
              <w:t xml:space="preserve">Comments </w:t>
            </w:r>
          </w:p>
        </w:tc>
        <w:tc>
          <w:tcPr>
            <w:tcW w:w="1710" w:type="dxa"/>
          </w:tcPr>
          <w:p w14:paraId="6A32B243" w14:textId="77777777" w:rsidR="00F7694D" w:rsidRPr="00D811D5" w:rsidRDefault="00F7694D" w:rsidP="00361D4F">
            <w:pPr>
              <w:pStyle w:val="TableParagraph"/>
              <w:spacing w:before="5"/>
              <w:rPr>
                <w:rFonts w:ascii="Arial" w:hAnsi="Arial" w:cs="Arial"/>
                <w:color w:val="57595A"/>
                <w:sz w:val="21"/>
                <w:szCs w:val="21"/>
              </w:rPr>
            </w:pPr>
          </w:p>
          <w:p w14:paraId="35ED9E24" w14:textId="77777777" w:rsidR="00F7694D" w:rsidRPr="00D811D5" w:rsidRDefault="00F7694D" w:rsidP="00361D4F">
            <w:pPr>
              <w:pStyle w:val="TableParagraph"/>
              <w:jc w:val="center"/>
              <w:rPr>
                <w:rFonts w:ascii="Arial" w:hAnsi="Arial" w:cs="Arial"/>
                <w:color w:val="57595A"/>
                <w:sz w:val="21"/>
                <w:szCs w:val="21"/>
              </w:rPr>
            </w:pPr>
            <w:r w:rsidRPr="00D811D5">
              <w:rPr>
                <w:rFonts w:ascii="Arial" w:hAnsi="Arial" w:cs="Arial"/>
                <w:color w:val="57595A"/>
                <w:sz w:val="21"/>
                <w:szCs w:val="21"/>
              </w:rPr>
              <w:t>Self-Assessment score</w:t>
            </w:r>
          </w:p>
        </w:tc>
        <w:tc>
          <w:tcPr>
            <w:tcW w:w="1715" w:type="dxa"/>
          </w:tcPr>
          <w:p w14:paraId="77D890D5" w14:textId="77777777" w:rsidR="00F7694D" w:rsidRPr="00D811D5" w:rsidRDefault="00F7694D" w:rsidP="00361D4F">
            <w:pPr>
              <w:pStyle w:val="TableParagraph"/>
              <w:ind w:left="236"/>
              <w:rPr>
                <w:rFonts w:ascii="Arial" w:hAnsi="Arial" w:cs="Arial"/>
                <w:color w:val="57595A"/>
                <w:sz w:val="21"/>
                <w:szCs w:val="21"/>
              </w:rPr>
            </w:pPr>
          </w:p>
          <w:p w14:paraId="4A393FB4" w14:textId="3C8BC7C6" w:rsidR="00F7694D" w:rsidRPr="00D811D5" w:rsidRDefault="00F27F51" w:rsidP="00361D4F">
            <w:pPr>
              <w:pStyle w:val="TableParagraph"/>
              <w:ind w:left="236"/>
              <w:jc w:val="center"/>
              <w:rPr>
                <w:rFonts w:ascii="Arial" w:hAnsi="Arial" w:cs="Arial"/>
                <w:color w:val="57595A"/>
                <w:sz w:val="21"/>
                <w:szCs w:val="21"/>
              </w:rPr>
            </w:pPr>
            <w:r>
              <w:rPr>
                <w:rFonts w:ascii="Arial" w:hAnsi="Arial" w:cs="Arial"/>
                <w:color w:val="57595A"/>
                <w:sz w:val="21"/>
                <w:szCs w:val="21"/>
              </w:rPr>
              <w:t xml:space="preserve">The </w:t>
            </w:r>
            <w:r w:rsidR="00F7694D" w:rsidRPr="00D811D5">
              <w:rPr>
                <w:rFonts w:ascii="Arial" w:hAnsi="Arial" w:cs="Arial"/>
                <w:color w:val="57595A"/>
                <w:sz w:val="21"/>
                <w:szCs w:val="21"/>
              </w:rPr>
              <w:t>Bell Foundation score</w:t>
            </w:r>
          </w:p>
        </w:tc>
      </w:tr>
      <w:tr w:rsidR="00F7694D" w:rsidRPr="00D811D5" w14:paraId="5B5902E9" w14:textId="77777777" w:rsidTr="00690E47">
        <w:trPr>
          <w:trHeight w:val="988"/>
        </w:trPr>
        <w:tc>
          <w:tcPr>
            <w:tcW w:w="7766" w:type="dxa"/>
          </w:tcPr>
          <w:p w14:paraId="6C12D596" w14:textId="44AF6C6D" w:rsidR="00F7694D" w:rsidRPr="00D811D5" w:rsidRDefault="00133570" w:rsidP="00361D4F">
            <w:pPr>
              <w:pStyle w:val="TableParagraph"/>
              <w:spacing w:before="122"/>
              <w:ind w:left="119"/>
              <w:rPr>
                <w:rFonts w:ascii="Arial" w:hAnsi="Arial" w:cs="Arial"/>
                <w:color w:val="57595A"/>
                <w:sz w:val="21"/>
                <w:szCs w:val="21"/>
              </w:rPr>
            </w:pPr>
            <w:r>
              <w:rPr>
                <w:rFonts w:ascii="Arial" w:hAnsi="Arial" w:cs="Arial"/>
                <w:color w:val="57595A"/>
                <w:sz w:val="21"/>
                <w:szCs w:val="21"/>
              </w:rPr>
              <w:t>B</w:t>
            </w:r>
            <w:r w:rsidR="00F7694D" w:rsidRPr="00D811D5">
              <w:rPr>
                <w:rFonts w:ascii="Arial" w:hAnsi="Arial" w:cs="Arial"/>
                <w:color w:val="57595A"/>
                <w:sz w:val="21"/>
                <w:szCs w:val="21"/>
              </w:rPr>
              <w:t xml:space="preserve">1. Is there a named governor who leads on </w:t>
            </w:r>
            <w:r w:rsidR="001B6F1B">
              <w:rPr>
                <w:rFonts w:ascii="Arial" w:hAnsi="Arial" w:cs="Arial"/>
                <w:color w:val="57595A"/>
                <w:sz w:val="21"/>
                <w:szCs w:val="21"/>
              </w:rPr>
              <w:t xml:space="preserve">EAL and </w:t>
            </w:r>
            <w:r w:rsidR="00364A9B">
              <w:rPr>
                <w:rFonts w:ascii="Arial" w:hAnsi="Arial" w:cs="Arial"/>
                <w:color w:val="57595A"/>
                <w:sz w:val="21"/>
                <w:szCs w:val="21"/>
              </w:rPr>
              <w:t>multilingualism</w:t>
            </w:r>
            <w:r w:rsidR="00F7694D" w:rsidRPr="00D811D5">
              <w:rPr>
                <w:rFonts w:ascii="Arial" w:hAnsi="Arial" w:cs="Arial"/>
                <w:color w:val="57595A"/>
                <w:sz w:val="21"/>
                <w:szCs w:val="21"/>
              </w:rPr>
              <w:t>?</w:t>
            </w:r>
          </w:p>
          <w:p w14:paraId="2998DC72" w14:textId="71D0F402" w:rsidR="00F7694D" w:rsidRPr="00D811D5" w:rsidRDefault="00F7694D" w:rsidP="00361D4F">
            <w:pPr>
              <w:pStyle w:val="TableParagraph"/>
              <w:spacing w:before="6" w:line="249" w:lineRule="auto"/>
              <w:ind w:left="110"/>
              <w:rPr>
                <w:rFonts w:ascii="Arial" w:hAnsi="Arial" w:cs="Arial"/>
                <w:color w:val="57595A"/>
                <w:sz w:val="21"/>
                <w:szCs w:val="21"/>
              </w:rPr>
            </w:pPr>
            <w:r w:rsidRPr="00D811D5">
              <w:rPr>
                <w:rFonts w:ascii="Arial" w:hAnsi="Arial" w:cs="Arial"/>
                <w:color w:val="57595A"/>
                <w:sz w:val="21"/>
                <w:szCs w:val="21"/>
              </w:rPr>
              <w:t xml:space="preserve">How does the governing body support and challenge the school </w:t>
            </w:r>
            <w:proofErr w:type="gramStart"/>
            <w:r w:rsidRPr="00D811D5">
              <w:rPr>
                <w:rFonts w:ascii="Arial" w:hAnsi="Arial" w:cs="Arial"/>
                <w:color w:val="57595A"/>
                <w:sz w:val="21"/>
                <w:szCs w:val="21"/>
              </w:rPr>
              <w:t>with regard to</w:t>
            </w:r>
            <w:proofErr w:type="gramEnd"/>
            <w:r w:rsidRPr="00D811D5">
              <w:rPr>
                <w:rFonts w:ascii="Arial" w:hAnsi="Arial" w:cs="Arial"/>
                <w:color w:val="57595A"/>
                <w:sz w:val="21"/>
                <w:szCs w:val="21"/>
              </w:rPr>
              <w:t xml:space="preserve"> its </w:t>
            </w:r>
            <w:r w:rsidR="001B6F1B">
              <w:rPr>
                <w:rFonts w:ascii="Arial" w:hAnsi="Arial" w:cs="Arial"/>
                <w:color w:val="57595A"/>
                <w:sz w:val="21"/>
                <w:szCs w:val="21"/>
              </w:rPr>
              <w:t>EAL</w:t>
            </w:r>
            <w:r w:rsidRPr="00D811D5">
              <w:rPr>
                <w:rFonts w:ascii="Arial" w:hAnsi="Arial" w:cs="Arial"/>
                <w:color w:val="57595A"/>
                <w:sz w:val="21"/>
                <w:szCs w:val="21"/>
              </w:rPr>
              <w:t xml:space="preserve"> provision?</w:t>
            </w:r>
          </w:p>
        </w:tc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276223275"/>
            <w:placeholder>
              <w:docPart w:val="2953A16FBD224A9A90C118BCF493FA5C"/>
            </w:placeholder>
            <w:showingPlcHdr/>
          </w:sdtPr>
          <w:sdtEndPr/>
          <w:sdtContent>
            <w:tc>
              <w:tcPr>
                <w:tcW w:w="3690" w:type="dxa"/>
              </w:tcPr>
              <w:p w14:paraId="684DCC1E" w14:textId="77777777" w:rsidR="00F7694D" w:rsidRPr="00D811D5" w:rsidRDefault="00F7694D" w:rsidP="00361D4F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D811D5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744765362"/>
            <w:placeholder>
              <w:docPart w:val="A52AFF30F697403786FF35B7683A403A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EndPr/>
          <w:sdtContent>
            <w:tc>
              <w:tcPr>
                <w:tcW w:w="1710" w:type="dxa"/>
              </w:tcPr>
              <w:p w14:paraId="0B9C786A" w14:textId="77777777" w:rsidR="00F7694D" w:rsidRPr="00D811D5" w:rsidRDefault="00F7694D" w:rsidP="00361D4F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D811D5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Choose an item.</w:t>
                </w:r>
              </w:p>
            </w:tc>
          </w:sdtContent>
        </w:sdt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66322959"/>
            <w:placeholder>
              <w:docPart w:val="3CC08D91CE0D46E7B2FF2FCAA10561F0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EndPr/>
          <w:sdtContent>
            <w:tc>
              <w:tcPr>
                <w:tcW w:w="1715" w:type="dxa"/>
              </w:tcPr>
              <w:p w14:paraId="0CC42200" w14:textId="77777777" w:rsidR="00F7694D" w:rsidRPr="00D811D5" w:rsidRDefault="00F7694D" w:rsidP="00361D4F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D811D5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Choose an item.</w:t>
                </w:r>
              </w:p>
            </w:tc>
          </w:sdtContent>
        </w:sdt>
      </w:tr>
      <w:tr w:rsidR="00F7694D" w:rsidRPr="00D811D5" w14:paraId="1905524A" w14:textId="77777777" w:rsidTr="00690E47">
        <w:trPr>
          <w:trHeight w:val="741"/>
        </w:trPr>
        <w:tc>
          <w:tcPr>
            <w:tcW w:w="7766" w:type="dxa"/>
          </w:tcPr>
          <w:p w14:paraId="00D1853B" w14:textId="331853C2" w:rsidR="00F7694D" w:rsidRPr="00D811D5" w:rsidRDefault="00133570" w:rsidP="00361D4F">
            <w:pPr>
              <w:pStyle w:val="TableParagraph"/>
              <w:spacing w:before="121" w:line="244" w:lineRule="auto"/>
              <w:ind w:left="110" w:right="126"/>
              <w:rPr>
                <w:rFonts w:ascii="Arial" w:hAnsi="Arial" w:cs="Arial"/>
                <w:color w:val="57595A"/>
                <w:sz w:val="21"/>
                <w:szCs w:val="21"/>
              </w:rPr>
            </w:pPr>
            <w:r>
              <w:rPr>
                <w:rFonts w:ascii="Arial" w:hAnsi="Arial" w:cs="Arial"/>
                <w:color w:val="57595A"/>
                <w:sz w:val="21"/>
                <w:szCs w:val="21"/>
              </w:rPr>
              <w:t>B</w:t>
            </w:r>
            <w:r w:rsidR="00F7694D" w:rsidRPr="00D811D5">
              <w:rPr>
                <w:rFonts w:ascii="Arial" w:hAnsi="Arial" w:cs="Arial"/>
                <w:color w:val="57595A"/>
                <w:sz w:val="21"/>
                <w:szCs w:val="21"/>
              </w:rPr>
              <w:t xml:space="preserve">2. Is there a named member of the Senior Leadership Team (SLT) with overall responsibility/accountability for </w:t>
            </w:r>
            <w:r w:rsidR="00364A9B">
              <w:rPr>
                <w:rFonts w:ascii="Arial" w:hAnsi="Arial" w:cs="Arial"/>
                <w:color w:val="57595A"/>
                <w:sz w:val="21"/>
                <w:szCs w:val="21"/>
              </w:rPr>
              <w:t>EAL</w:t>
            </w:r>
            <w:r w:rsidR="00F7694D" w:rsidRPr="00D811D5">
              <w:rPr>
                <w:rFonts w:ascii="Arial" w:hAnsi="Arial" w:cs="Arial"/>
                <w:color w:val="57595A"/>
                <w:sz w:val="21"/>
                <w:szCs w:val="21"/>
              </w:rPr>
              <w:t xml:space="preserve"> provision in the school?</w:t>
            </w:r>
          </w:p>
        </w:tc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805279692"/>
            <w:placeholder>
              <w:docPart w:val="A6EE87AA78194C5FBC428569A3939D3B"/>
            </w:placeholder>
            <w:showingPlcHdr/>
          </w:sdtPr>
          <w:sdtEndPr/>
          <w:sdtContent>
            <w:tc>
              <w:tcPr>
                <w:tcW w:w="3690" w:type="dxa"/>
              </w:tcPr>
              <w:p w14:paraId="00F0E115" w14:textId="77777777" w:rsidR="00F7694D" w:rsidRPr="00D811D5" w:rsidRDefault="00F7694D" w:rsidP="00361D4F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D811D5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-1035807175"/>
            <w:placeholder>
              <w:docPart w:val="B50A4CD495AF4EF9A3F720F215DAF348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EndPr/>
          <w:sdtContent>
            <w:tc>
              <w:tcPr>
                <w:tcW w:w="1710" w:type="dxa"/>
              </w:tcPr>
              <w:p w14:paraId="33F7A265" w14:textId="77777777" w:rsidR="00F7694D" w:rsidRPr="00D811D5" w:rsidRDefault="00F7694D" w:rsidP="00361D4F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D811D5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Choose an item.</w:t>
                </w:r>
              </w:p>
            </w:tc>
          </w:sdtContent>
        </w:sdt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-1297671396"/>
            <w:placeholder>
              <w:docPart w:val="CB749D44AB2747D79557620FE6AB41D0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EndPr/>
          <w:sdtContent>
            <w:tc>
              <w:tcPr>
                <w:tcW w:w="1715" w:type="dxa"/>
              </w:tcPr>
              <w:p w14:paraId="3E1DD1C5" w14:textId="77777777" w:rsidR="00F7694D" w:rsidRPr="00D811D5" w:rsidRDefault="00F7694D" w:rsidP="00361D4F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D811D5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Choose an item.</w:t>
                </w:r>
              </w:p>
            </w:tc>
          </w:sdtContent>
        </w:sdt>
      </w:tr>
      <w:tr w:rsidR="00F7694D" w:rsidRPr="00D811D5" w14:paraId="606193A5" w14:textId="77777777" w:rsidTr="00690E47">
        <w:trPr>
          <w:trHeight w:val="551"/>
        </w:trPr>
        <w:tc>
          <w:tcPr>
            <w:tcW w:w="7766" w:type="dxa"/>
          </w:tcPr>
          <w:p w14:paraId="7C32A943" w14:textId="79A74456" w:rsidR="00F7694D" w:rsidRPr="00D811D5" w:rsidRDefault="00133570" w:rsidP="00361D4F">
            <w:pPr>
              <w:pStyle w:val="TableParagraph"/>
              <w:spacing w:before="121"/>
              <w:ind w:left="110"/>
              <w:rPr>
                <w:rFonts w:ascii="Arial" w:hAnsi="Arial" w:cs="Arial"/>
                <w:color w:val="57595A"/>
                <w:sz w:val="21"/>
                <w:szCs w:val="21"/>
              </w:rPr>
            </w:pPr>
            <w:r>
              <w:rPr>
                <w:rFonts w:ascii="Arial" w:hAnsi="Arial" w:cs="Arial"/>
                <w:color w:val="57595A"/>
                <w:sz w:val="21"/>
                <w:szCs w:val="21"/>
              </w:rPr>
              <w:t>B</w:t>
            </w:r>
            <w:r w:rsidR="00F7694D" w:rsidRPr="00D811D5">
              <w:rPr>
                <w:rFonts w:ascii="Arial" w:hAnsi="Arial" w:cs="Arial"/>
                <w:color w:val="57595A"/>
                <w:sz w:val="21"/>
                <w:szCs w:val="21"/>
              </w:rPr>
              <w:t xml:space="preserve">3. Does the school have an </w:t>
            </w:r>
            <w:r w:rsidR="000A1A3B">
              <w:rPr>
                <w:rFonts w:ascii="Arial" w:hAnsi="Arial" w:cs="Arial"/>
                <w:color w:val="57595A"/>
                <w:sz w:val="21"/>
                <w:szCs w:val="21"/>
              </w:rPr>
              <w:t xml:space="preserve">EAL </w:t>
            </w:r>
            <w:r w:rsidR="00F7694D" w:rsidRPr="00D811D5">
              <w:rPr>
                <w:rFonts w:ascii="Arial" w:hAnsi="Arial" w:cs="Arial"/>
                <w:color w:val="57595A"/>
                <w:sz w:val="21"/>
                <w:szCs w:val="21"/>
              </w:rPr>
              <w:t>strategy or action plan in place?</w:t>
            </w:r>
          </w:p>
        </w:tc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1224415912"/>
            <w:placeholder>
              <w:docPart w:val="DC48C11B34B4456CB7F8A97134D03FF7"/>
            </w:placeholder>
            <w:showingPlcHdr/>
          </w:sdtPr>
          <w:sdtEndPr/>
          <w:sdtContent>
            <w:tc>
              <w:tcPr>
                <w:tcW w:w="3690" w:type="dxa"/>
              </w:tcPr>
              <w:p w14:paraId="3E945B03" w14:textId="77777777" w:rsidR="00F7694D" w:rsidRPr="00D811D5" w:rsidRDefault="00F7694D" w:rsidP="00361D4F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D811D5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-637110767"/>
            <w:placeholder>
              <w:docPart w:val="6B1BC35E6EE74204B8C05622A6069378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EndPr/>
          <w:sdtContent>
            <w:tc>
              <w:tcPr>
                <w:tcW w:w="1710" w:type="dxa"/>
              </w:tcPr>
              <w:p w14:paraId="5C745CAD" w14:textId="77777777" w:rsidR="00F7694D" w:rsidRPr="00D811D5" w:rsidRDefault="00F7694D" w:rsidP="00361D4F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D811D5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Choose an item.</w:t>
                </w:r>
              </w:p>
            </w:tc>
          </w:sdtContent>
        </w:sdt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-808245404"/>
            <w:placeholder>
              <w:docPart w:val="93CB64302F9A4E29ACBF2F7AC59F2D82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EndPr/>
          <w:sdtContent>
            <w:tc>
              <w:tcPr>
                <w:tcW w:w="1715" w:type="dxa"/>
              </w:tcPr>
              <w:p w14:paraId="771449D6" w14:textId="77777777" w:rsidR="00F7694D" w:rsidRPr="00D811D5" w:rsidRDefault="00F7694D" w:rsidP="00361D4F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D811D5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Choose an item.</w:t>
                </w:r>
              </w:p>
            </w:tc>
          </w:sdtContent>
        </w:sdt>
      </w:tr>
      <w:tr w:rsidR="00F7694D" w:rsidRPr="00D811D5" w14:paraId="717919D9" w14:textId="77777777" w:rsidTr="00690E47">
        <w:trPr>
          <w:trHeight w:val="988"/>
        </w:trPr>
        <w:tc>
          <w:tcPr>
            <w:tcW w:w="7766" w:type="dxa"/>
          </w:tcPr>
          <w:p w14:paraId="7A46BC9F" w14:textId="5622FA75" w:rsidR="00F7694D" w:rsidRPr="00D811D5" w:rsidRDefault="00133570" w:rsidP="00361D4F">
            <w:pPr>
              <w:pStyle w:val="TableParagraph"/>
              <w:spacing w:before="121" w:line="247" w:lineRule="auto"/>
              <w:ind w:left="110" w:right="126"/>
              <w:rPr>
                <w:rFonts w:ascii="Arial" w:hAnsi="Arial" w:cs="Arial"/>
                <w:color w:val="57595A"/>
                <w:sz w:val="21"/>
                <w:szCs w:val="21"/>
              </w:rPr>
            </w:pPr>
            <w:r>
              <w:rPr>
                <w:rFonts w:ascii="Arial" w:hAnsi="Arial" w:cs="Arial"/>
                <w:color w:val="57595A"/>
                <w:sz w:val="21"/>
                <w:szCs w:val="21"/>
              </w:rPr>
              <w:t>B</w:t>
            </w:r>
            <w:r w:rsidR="00F7694D" w:rsidRPr="00D811D5">
              <w:rPr>
                <w:rFonts w:ascii="Arial" w:hAnsi="Arial" w:cs="Arial"/>
                <w:color w:val="57595A"/>
                <w:sz w:val="21"/>
                <w:szCs w:val="21"/>
              </w:rPr>
              <w:t xml:space="preserve">5. How </w:t>
            </w:r>
            <w:r w:rsidR="00576F23">
              <w:rPr>
                <w:rFonts w:ascii="Arial" w:hAnsi="Arial" w:cs="Arial"/>
                <w:color w:val="57595A"/>
                <w:sz w:val="21"/>
                <w:szCs w:val="21"/>
              </w:rPr>
              <w:t>is</w:t>
            </w:r>
            <w:r w:rsidR="00F7694D" w:rsidRPr="00D811D5">
              <w:rPr>
                <w:rFonts w:ascii="Arial" w:hAnsi="Arial" w:cs="Arial"/>
                <w:color w:val="57595A"/>
                <w:sz w:val="21"/>
                <w:szCs w:val="21"/>
              </w:rPr>
              <w:t xml:space="preserve"> attainment and achievement data for recent </w:t>
            </w:r>
            <w:r w:rsidR="00B54165">
              <w:rPr>
                <w:rFonts w:ascii="Arial" w:hAnsi="Arial" w:cs="Arial"/>
                <w:color w:val="57595A"/>
                <w:sz w:val="21"/>
                <w:szCs w:val="21"/>
              </w:rPr>
              <w:t>EAL</w:t>
            </w:r>
            <w:r w:rsidR="00F7694D" w:rsidRPr="00D811D5">
              <w:rPr>
                <w:rFonts w:ascii="Arial" w:hAnsi="Arial" w:cs="Arial"/>
                <w:color w:val="57595A"/>
                <w:sz w:val="21"/>
                <w:szCs w:val="21"/>
              </w:rPr>
              <w:t xml:space="preserve"> cohorts used to inform action planning for</w:t>
            </w:r>
            <w:r w:rsidR="00803AE0">
              <w:rPr>
                <w:rFonts w:ascii="Arial" w:hAnsi="Arial" w:cs="Arial"/>
                <w:color w:val="57595A"/>
                <w:sz w:val="21"/>
                <w:szCs w:val="21"/>
              </w:rPr>
              <w:t xml:space="preserve"> EAL</w:t>
            </w:r>
            <w:r w:rsidR="00F7694D" w:rsidRPr="00D811D5">
              <w:rPr>
                <w:rFonts w:ascii="Arial" w:hAnsi="Arial" w:cs="Arial"/>
                <w:color w:val="57595A"/>
                <w:sz w:val="21"/>
                <w:szCs w:val="21"/>
              </w:rPr>
              <w:t>?</w:t>
            </w:r>
            <w:r w:rsidR="001410F5">
              <w:rPr>
                <w:rFonts w:ascii="Arial" w:hAnsi="Arial" w:cs="Arial"/>
                <w:color w:val="57595A"/>
                <w:sz w:val="21"/>
                <w:szCs w:val="21"/>
              </w:rPr>
              <w:t xml:space="preserve"> </w:t>
            </w:r>
            <w:r w:rsidR="00F7694D" w:rsidRPr="00D811D5">
              <w:rPr>
                <w:rFonts w:ascii="Arial" w:hAnsi="Arial" w:cs="Arial"/>
                <w:color w:val="57595A"/>
                <w:sz w:val="21"/>
                <w:szCs w:val="21"/>
              </w:rPr>
              <w:t xml:space="preserve">(e.g. </w:t>
            </w:r>
            <w:proofErr w:type="spellStart"/>
            <w:r w:rsidR="00F7694D" w:rsidRPr="00D811D5">
              <w:rPr>
                <w:rFonts w:ascii="Arial" w:hAnsi="Arial" w:cs="Arial"/>
                <w:color w:val="57595A"/>
                <w:sz w:val="21"/>
                <w:szCs w:val="21"/>
              </w:rPr>
              <w:t>Analyse</w:t>
            </w:r>
            <w:proofErr w:type="spellEnd"/>
            <w:r w:rsidR="00F7694D" w:rsidRPr="00D811D5">
              <w:rPr>
                <w:rFonts w:ascii="Arial" w:hAnsi="Arial" w:cs="Arial"/>
                <w:color w:val="57595A"/>
                <w:sz w:val="21"/>
                <w:szCs w:val="21"/>
              </w:rPr>
              <w:t xml:space="preserve"> School Performance, </w:t>
            </w:r>
            <w:r w:rsidR="00F7694D" w:rsidRPr="0089474E">
              <w:rPr>
                <w:rFonts w:ascii="Arial" w:hAnsi="Arial" w:cs="Arial"/>
                <w:color w:val="57595A"/>
                <w:sz w:val="21"/>
                <w:szCs w:val="21"/>
              </w:rPr>
              <w:t>Fischer Family Trust</w:t>
            </w:r>
            <w:r w:rsidR="00F7694D" w:rsidRPr="00FD7368">
              <w:rPr>
                <w:rFonts w:ascii="Arial" w:hAnsi="Arial" w:cs="Arial"/>
                <w:color w:val="57595A"/>
                <w:sz w:val="21"/>
                <w:szCs w:val="21"/>
              </w:rPr>
              <w:t>,</w:t>
            </w:r>
            <w:r w:rsidR="00F7694D" w:rsidRPr="00D811D5">
              <w:rPr>
                <w:rFonts w:ascii="Arial" w:hAnsi="Arial" w:cs="Arial"/>
                <w:color w:val="57595A"/>
                <w:sz w:val="21"/>
                <w:szCs w:val="21"/>
              </w:rPr>
              <w:t xml:space="preserve"> </w:t>
            </w:r>
            <w:r w:rsidR="00205507">
              <w:rPr>
                <w:rFonts w:ascii="Arial" w:hAnsi="Arial" w:cs="Arial"/>
                <w:color w:val="57595A"/>
                <w:sz w:val="21"/>
                <w:szCs w:val="21"/>
              </w:rPr>
              <w:t>SATs score</w:t>
            </w:r>
            <w:r w:rsidR="0043662C">
              <w:rPr>
                <w:rFonts w:ascii="Arial" w:hAnsi="Arial" w:cs="Arial"/>
                <w:color w:val="57595A"/>
                <w:sz w:val="21"/>
                <w:szCs w:val="21"/>
              </w:rPr>
              <w:t>s</w:t>
            </w:r>
            <w:r w:rsidR="007E0524">
              <w:rPr>
                <w:rFonts w:ascii="Arial" w:hAnsi="Arial" w:cs="Arial"/>
                <w:color w:val="57595A"/>
                <w:sz w:val="21"/>
                <w:szCs w:val="21"/>
              </w:rPr>
              <w:t>.</w:t>
            </w:r>
            <w:r w:rsidR="001410F5" w:rsidRPr="00D811D5">
              <w:rPr>
                <w:rFonts w:ascii="Arial" w:hAnsi="Arial" w:cs="Arial"/>
                <w:color w:val="57595A"/>
                <w:sz w:val="21"/>
                <w:szCs w:val="21"/>
              </w:rPr>
              <w:t>)</w:t>
            </w:r>
          </w:p>
        </w:tc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-1524087790"/>
            <w:placeholder>
              <w:docPart w:val="A7D7821E2B1149BCAC48842E3FD788DD"/>
            </w:placeholder>
            <w:showingPlcHdr/>
          </w:sdtPr>
          <w:sdtEndPr/>
          <w:sdtContent>
            <w:tc>
              <w:tcPr>
                <w:tcW w:w="3690" w:type="dxa"/>
              </w:tcPr>
              <w:p w14:paraId="06BF2A75" w14:textId="77777777" w:rsidR="00F7694D" w:rsidRPr="00D811D5" w:rsidRDefault="00F7694D" w:rsidP="00361D4F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D811D5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-1342000622"/>
            <w:placeholder>
              <w:docPart w:val="ED37C7658361488CB2F3A1BA8703A19C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EndPr/>
          <w:sdtContent>
            <w:tc>
              <w:tcPr>
                <w:tcW w:w="1710" w:type="dxa"/>
              </w:tcPr>
              <w:p w14:paraId="6ECC865E" w14:textId="77777777" w:rsidR="00F7694D" w:rsidRPr="00D811D5" w:rsidRDefault="00F7694D" w:rsidP="00361D4F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D811D5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Choose an item.</w:t>
                </w:r>
              </w:p>
            </w:tc>
          </w:sdtContent>
        </w:sdt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-936668914"/>
            <w:placeholder>
              <w:docPart w:val="054C93B0EFEA42CD9E111192F91DB3CD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EndPr/>
          <w:sdtContent>
            <w:tc>
              <w:tcPr>
                <w:tcW w:w="1715" w:type="dxa"/>
              </w:tcPr>
              <w:p w14:paraId="374BC95F" w14:textId="77777777" w:rsidR="00F7694D" w:rsidRPr="00D811D5" w:rsidRDefault="00F7694D" w:rsidP="00361D4F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D811D5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Choose an item.</w:t>
                </w:r>
              </w:p>
            </w:tc>
          </w:sdtContent>
        </w:sdt>
      </w:tr>
      <w:tr w:rsidR="00F7694D" w:rsidRPr="00D811D5" w14:paraId="2A57C59A" w14:textId="77777777" w:rsidTr="00690E47">
        <w:trPr>
          <w:trHeight w:val="733"/>
        </w:trPr>
        <w:tc>
          <w:tcPr>
            <w:tcW w:w="7766" w:type="dxa"/>
          </w:tcPr>
          <w:p w14:paraId="4DE19FF4" w14:textId="2713B9B0" w:rsidR="00F7694D" w:rsidRPr="00D811D5" w:rsidRDefault="00133570" w:rsidP="00361D4F">
            <w:pPr>
              <w:pStyle w:val="TableParagraph"/>
              <w:spacing w:before="121" w:line="244" w:lineRule="auto"/>
              <w:ind w:left="110" w:right="123"/>
              <w:rPr>
                <w:rFonts w:ascii="Arial" w:hAnsi="Arial" w:cs="Arial"/>
                <w:color w:val="57595A"/>
                <w:sz w:val="21"/>
                <w:szCs w:val="21"/>
              </w:rPr>
            </w:pPr>
            <w:r>
              <w:rPr>
                <w:rFonts w:ascii="Arial" w:hAnsi="Arial" w:cs="Arial"/>
                <w:color w:val="57595A"/>
                <w:sz w:val="21"/>
                <w:szCs w:val="21"/>
              </w:rPr>
              <w:t>B</w:t>
            </w:r>
            <w:r w:rsidR="00F7694D" w:rsidRPr="00D811D5">
              <w:rPr>
                <w:rFonts w:ascii="Arial" w:hAnsi="Arial" w:cs="Arial"/>
                <w:color w:val="57595A"/>
                <w:sz w:val="21"/>
                <w:szCs w:val="21"/>
              </w:rPr>
              <w:t>6. What additional analysis of</w:t>
            </w:r>
            <w:r w:rsidR="00B54165">
              <w:rPr>
                <w:rFonts w:ascii="Arial" w:hAnsi="Arial" w:cs="Arial"/>
                <w:color w:val="57595A"/>
                <w:sz w:val="21"/>
                <w:szCs w:val="21"/>
              </w:rPr>
              <w:t xml:space="preserve"> EAL</w:t>
            </w:r>
            <w:r w:rsidR="00F7694D" w:rsidRPr="00D811D5">
              <w:rPr>
                <w:rFonts w:ascii="Arial" w:hAnsi="Arial" w:cs="Arial"/>
                <w:color w:val="57595A"/>
                <w:sz w:val="21"/>
                <w:szCs w:val="21"/>
              </w:rPr>
              <w:t xml:space="preserve"> attainment and progress data is carried out internally by the school? How is this used?</w:t>
            </w:r>
          </w:p>
        </w:tc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561916170"/>
            <w:placeholder>
              <w:docPart w:val="36E2D4B8948F483DB54C19CD60082197"/>
            </w:placeholder>
            <w:showingPlcHdr/>
          </w:sdtPr>
          <w:sdtEndPr/>
          <w:sdtContent>
            <w:tc>
              <w:tcPr>
                <w:tcW w:w="3690" w:type="dxa"/>
              </w:tcPr>
              <w:p w14:paraId="63C232DF" w14:textId="77777777" w:rsidR="00F7694D" w:rsidRPr="00D811D5" w:rsidRDefault="00F7694D" w:rsidP="00361D4F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D811D5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-1336524888"/>
            <w:placeholder>
              <w:docPart w:val="5C612178773F42339953EC83761E50A2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EndPr/>
          <w:sdtContent>
            <w:tc>
              <w:tcPr>
                <w:tcW w:w="1710" w:type="dxa"/>
              </w:tcPr>
              <w:p w14:paraId="2C26900C" w14:textId="77777777" w:rsidR="00F7694D" w:rsidRPr="00D811D5" w:rsidRDefault="00F7694D" w:rsidP="00361D4F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D811D5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Choose an item.</w:t>
                </w:r>
              </w:p>
            </w:tc>
          </w:sdtContent>
        </w:sdt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1838259078"/>
            <w:placeholder>
              <w:docPart w:val="0D0A5EA556B04D62B41BDE5D19FE3FF0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EndPr/>
          <w:sdtContent>
            <w:tc>
              <w:tcPr>
                <w:tcW w:w="1715" w:type="dxa"/>
              </w:tcPr>
              <w:p w14:paraId="5E70D993" w14:textId="77777777" w:rsidR="00F7694D" w:rsidRPr="00D811D5" w:rsidRDefault="00F7694D" w:rsidP="00361D4F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D811D5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Choose an item.</w:t>
                </w:r>
              </w:p>
            </w:tc>
          </w:sdtContent>
        </w:sdt>
      </w:tr>
      <w:tr w:rsidR="00F7694D" w:rsidRPr="00D811D5" w14:paraId="106CC83A" w14:textId="77777777" w:rsidTr="00690E47">
        <w:trPr>
          <w:trHeight w:val="734"/>
        </w:trPr>
        <w:tc>
          <w:tcPr>
            <w:tcW w:w="7766" w:type="dxa"/>
          </w:tcPr>
          <w:p w14:paraId="04447FB0" w14:textId="0ED63CEA" w:rsidR="00F7694D" w:rsidRPr="00D811D5" w:rsidRDefault="00133570" w:rsidP="00361D4F">
            <w:pPr>
              <w:pStyle w:val="TableParagraph"/>
              <w:spacing w:before="116" w:line="249" w:lineRule="auto"/>
              <w:ind w:left="110" w:right="153"/>
              <w:rPr>
                <w:rFonts w:ascii="Arial" w:hAnsi="Arial" w:cs="Arial"/>
                <w:color w:val="57595A"/>
                <w:sz w:val="21"/>
                <w:szCs w:val="21"/>
              </w:rPr>
            </w:pPr>
            <w:r w:rsidRPr="00255514">
              <w:rPr>
                <w:rFonts w:ascii="Arial" w:hAnsi="Arial" w:cs="Arial"/>
                <w:color w:val="57595A"/>
                <w:sz w:val="21"/>
                <w:szCs w:val="21"/>
              </w:rPr>
              <w:t>B</w:t>
            </w:r>
            <w:r w:rsidR="00F7694D" w:rsidRPr="00255514">
              <w:rPr>
                <w:rFonts w:ascii="Arial" w:hAnsi="Arial" w:cs="Arial"/>
                <w:color w:val="57595A"/>
                <w:sz w:val="21"/>
                <w:szCs w:val="21"/>
              </w:rPr>
              <w:t>7. (If appropriate) Is</w:t>
            </w:r>
            <w:r w:rsidR="001A2959">
              <w:rPr>
                <w:rFonts w:ascii="Arial" w:hAnsi="Arial" w:cs="Arial"/>
                <w:color w:val="57595A"/>
                <w:sz w:val="21"/>
                <w:szCs w:val="21"/>
              </w:rPr>
              <w:t xml:space="preserve"> planning for </w:t>
            </w:r>
            <w:r w:rsidR="001A2959" w:rsidRPr="00255514">
              <w:rPr>
                <w:rFonts w:ascii="Arial" w:hAnsi="Arial" w:cs="Arial"/>
                <w:color w:val="57595A"/>
                <w:sz w:val="21"/>
                <w:szCs w:val="21"/>
              </w:rPr>
              <w:t>EAL</w:t>
            </w:r>
            <w:r w:rsidR="00F7694D" w:rsidRPr="00255514">
              <w:rPr>
                <w:rFonts w:ascii="Arial" w:hAnsi="Arial" w:cs="Arial"/>
                <w:color w:val="57595A"/>
                <w:sz w:val="21"/>
                <w:szCs w:val="21"/>
              </w:rPr>
              <w:t xml:space="preserve"> </w:t>
            </w:r>
            <w:r w:rsidR="001A2959">
              <w:rPr>
                <w:rFonts w:ascii="Arial" w:hAnsi="Arial" w:cs="Arial"/>
                <w:color w:val="57595A"/>
                <w:sz w:val="21"/>
                <w:szCs w:val="21"/>
              </w:rPr>
              <w:t xml:space="preserve">provision </w:t>
            </w:r>
            <w:r w:rsidR="00F7694D" w:rsidRPr="00255514">
              <w:rPr>
                <w:rFonts w:ascii="Arial" w:hAnsi="Arial" w:cs="Arial"/>
                <w:color w:val="57595A"/>
                <w:sz w:val="21"/>
                <w:szCs w:val="21"/>
              </w:rPr>
              <w:t xml:space="preserve">embedded within the school </w:t>
            </w:r>
            <w:r w:rsidR="00255514" w:rsidRPr="00DF64B7">
              <w:rPr>
                <w:rFonts w:ascii="Arial" w:hAnsi="Arial" w:cs="Arial"/>
                <w:color w:val="57595A"/>
                <w:sz w:val="21"/>
                <w:szCs w:val="21"/>
              </w:rPr>
              <w:t xml:space="preserve">improvement </w:t>
            </w:r>
            <w:r w:rsidR="00F7694D" w:rsidRPr="00255514">
              <w:rPr>
                <w:rFonts w:ascii="Arial" w:hAnsi="Arial" w:cs="Arial"/>
                <w:color w:val="57595A"/>
                <w:sz w:val="21"/>
                <w:szCs w:val="21"/>
              </w:rPr>
              <w:t>plan? If so, how far?</w:t>
            </w:r>
          </w:p>
        </w:tc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-1068491964"/>
            <w:placeholder>
              <w:docPart w:val="8887A100CABF491DB71D2E4D1C32F629"/>
            </w:placeholder>
            <w:showingPlcHdr/>
          </w:sdtPr>
          <w:sdtEndPr/>
          <w:sdtContent>
            <w:tc>
              <w:tcPr>
                <w:tcW w:w="3690" w:type="dxa"/>
              </w:tcPr>
              <w:p w14:paraId="52E33523" w14:textId="77777777" w:rsidR="00F7694D" w:rsidRPr="00D811D5" w:rsidRDefault="00F7694D" w:rsidP="00361D4F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D811D5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1033778436"/>
            <w:placeholder>
              <w:docPart w:val="D12B02D858E3466E9F4CA693ABE5CE56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EndPr/>
          <w:sdtContent>
            <w:tc>
              <w:tcPr>
                <w:tcW w:w="1710" w:type="dxa"/>
              </w:tcPr>
              <w:p w14:paraId="717A7460" w14:textId="77777777" w:rsidR="00F7694D" w:rsidRPr="00D811D5" w:rsidRDefault="00F7694D" w:rsidP="00361D4F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D811D5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Choose an item.</w:t>
                </w:r>
              </w:p>
            </w:tc>
          </w:sdtContent>
        </w:sdt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864863861"/>
            <w:placeholder>
              <w:docPart w:val="3F631D3B7B1B421CA5211F8A9B37A287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EndPr/>
          <w:sdtContent>
            <w:tc>
              <w:tcPr>
                <w:tcW w:w="1715" w:type="dxa"/>
              </w:tcPr>
              <w:p w14:paraId="01CF7FF7" w14:textId="77777777" w:rsidR="00F7694D" w:rsidRPr="00D811D5" w:rsidRDefault="00F7694D" w:rsidP="00361D4F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D811D5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Choose an item.</w:t>
                </w:r>
              </w:p>
            </w:tc>
          </w:sdtContent>
        </w:sdt>
      </w:tr>
      <w:tr w:rsidR="00361D4F" w:rsidRPr="00D811D5" w14:paraId="62943692" w14:textId="77777777" w:rsidTr="00690E47">
        <w:trPr>
          <w:trHeight w:val="734"/>
        </w:trPr>
        <w:tc>
          <w:tcPr>
            <w:tcW w:w="7766" w:type="dxa"/>
          </w:tcPr>
          <w:p w14:paraId="08871DAE" w14:textId="2F8DFBF2" w:rsidR="00361D4F" w:rsidRPr="00255514" w:rsidRDefault="00361D4F" w:rsidP="00D23CDC">
            <w:pPr>
              <w:pStyle w:val="TableParagraph"/>
              <w:spacing w:before="116" w:line="249" w:lineRule="auto"/>
              <w:ind w:left="110" w:right="153"/>
              <w:rPr>
                <w:rFonts w:ascii="Arial" w:hAnsi="Arial" w:cs="Arial"/>
                <w:color w:val="57595A"/>
                <w:sz w:val="21"/>
                <w:szCs w:val="21"/>
              </w:rPr>
            </w:pPr>
            <w:r>
              <w:rPr>
                <w:rFonts w:ascii="Arial" w:hAnsi="Arial" w:cs="Arial"/>
                <w:color w:val="57595A"/>
                <w:sz w:val="21"/>
                <w:szCs w:val="21"/>
              </w:rPr>
              <w:lastRenderedPageBreak/>
              <w:t>B</w:t>
            </w:r>
            <w:r w:rsidRPr="00D811D5">
              <w:rPr>
                <w:rFonts w:ascii="Arial" w:hAnsi="Arial" w:cs="Arial"/>
                <w:color w:val="57595A"/>
                <w:sz w:val="21"/>
                <w:szCs w:val="21"/>
              </w:rPr>
              <w:t xml:space="preserve">8. How does the school ensure that </w:t>
            </w:r>
            <w:r w:rsidR="00655777">
              <w:rPr>
                <w:rFonts w:ascii="Arial" w:hAnsi="Arial" w:cs="Arial"/>
                <w:color w:val="57595A"/>
                <w:sz w:val="21"/>
                <w:szCs w:val="21"/>
              </w:rPr>
              <w:t>staff with responsibilities for</w:t>
            </w:r>
            <w:r w:rsidR="00F32789">
              <w:rPr>
                <w:rFonts w:ascii="Arial" w:hAnsi="Arial" w:cs="Arial"/>
                <w:color w:val="57595A"/>
                <w:sz w:val="21"/>
                <w:szCs w:val="21"/>
              </w:rPr>
              <w:t xml:space="preserve"> i</w:t>
            </w:r>
            <w:r>
              <w:rPr>
                <w:rFonts w:ascii="Arial" w:hAnsi="Arial" w:cs="Arial"/>
                <w:color w:val="57595A"/>
                <w:sz w:val="21"/>
                <w:szCs w:val="21"/>
              </w:rPr>
              <w:t>nclusio</w:t>
            </w:r>
            <w:r w:rsidR="0087669D">
              <w:rPr>
                <w:rFonts w:ascii="Arial" w:hAnsi="Arial" w:cs="Arial"/>
                <w:color w:val="57595A"/>
                <w:sz w:val="21"/>
                <w:szCs w:val="21"/>
              </w:rPr>
              <w:t>n</w:t>
            </w:r>
            <w:r>
              <w:rPr>
                <w:rFonts w:ascii="Arial" w:hAnsi="Arial" w:cs="Arial"/>
                <w:color w:val="57595A"/>
                <w:sz w:val="21"/>
                <w:szCs w:val="21"/>
              </w:rPr>
              <w:t xml:space="preserve">, </w:t>
            </w:r>
            <w:r w:rsidRPr="00D811D5">
              <w:rPr>
                <w:rFonts w:ascii="Arial" w:hAnsi="Arial" w:cs="Arial"/>
                <w:color w:val="57595A"/>
                <w:sz w:val="21"/>
                <w:szCs w:val="21"/>
              </w:rPr>
              <w:t>Special Educational Needs</w:t>
            </w:r>
            <w:r>
              <w:rPr>
                <w:rFonts w:ascii="Arial" w:hAnsi="Arial" w:cs="Arial"/>
                <w:color w:val="57595A"/>
                <w:sz w:val="21"/>
                <w:szCs w:val="21"/>
              </w:rPr>
              <w:t xml:space="preserve"> and Disabilit</w:t>
            </w:r>
            <w:r w:rsidR="0087669D">
              <w:rPr>
                <w:rFonts w:ascii="Arial" w:hAnsi="Arial" w:cs="Arial"/>
                <w:color w:val="57595A"/>
                <w:sz w:val="21"/>
                <w:szCs w:val="21"/>
              </w:rPr>
              <w:t>ies</w:t>
            </w:r>
            <w:r w:rsidR="00C603CD">
              <w:rPr>
                <w:rFonts w:ascii="Arial" w:hAnsi="Arial" w:cs="Arial"/>
                <w:color w:val="57595A"/>
                <w:sz w:val="21"/>
                <w:szCs w:val="21"/>
              </w:rPr>
              <w:t xml:space="preserve"> (SEND)</w:t>
            </w:r>
            <w:r w:rsidR="0087669D">
              <w:rPr>
                <w:rFonts w:ascii="Arial" w:hAnsi="Arial" w:cs="Arial"/>
                <w:color w:val="57595A"/>
                <w:sz w:val="21"/>
                <w:szCs w:val="21"/>
              </w:rPr>
              <w:t>,</w:t>
            </w:r>
            <w:r w:rsidR="00C603CD">
              <w:rPr>
                <w:rFonts w:ascii="Arial" w:hAnsi="Arial" w:cs="Arial"/>
                <w:color w:val="57595A"/>
                <w:sz w:val="21"/>
                <w:szCs w:val="21"/>
              </w:rPr>
              <w:t xml:space="preserve"> and</w:t>
            </w:r>
            <w:r w:rsidRPr="00D811D5">
              <w:rPr>
                <w:rFonts w:ascii="Arial" w:hAnsi="Arial" w:cs="Arial"/>
                <w:color w:val="57595A"/>
                <w:sz w:val="21"/>
                <w:szCs w:val="21"/>
              </w:rPr>
              <w:t xml:space="preserve"> </w:t>
            </w:r>
            <w:r>
              <w:rPr>
                <w:rFonts w:ascii="Arial" w:hAnsi="Arial" w:cs="Arial"/>
                <w:color w:val="57595A"/>
                <w:sz w:val="21"/>
                <w:szCs w:val="21"/>
              </w:rPr>
              <w:t>EAL</w:t>
            </w:r>
            <w:r w:rsidRPr="00D811D5">
              <w:rPr>
                <w:rFonts w:ascii="Arial" w:hAnsi="Arial" w:cs="Arial"/>
                <w:color w:val="57595A"/>
                <w:sz w:val="21"/>
                <w:szCs w:val="21"/>
              </w:rPr>
              <w:t xml:space="preserve"> work together </w:t>
            </w:r>
            <w:r>
              <w:rPr>
                <w:rFonts w:ascii="Arial" w:hAnsi="Arial" w:cs="Arial"/>
                <w:color w:val="57595A"/>
                <w:sz w:val="21"/>
                <w:szCs w:val="21"/>
              </w:rPr>
              <w:t>to</w:t>
            </w:r>
            <w:r w:rsidRPr="00D811D5">
              <w:rPr>
                <w:rFonts w:ascii="Arial" w:hAnsi="Arial" w:cs="Arial"/>
                <w:color w:val="57595A"/>
                <w:sz w:val="21"/>
                <w:szCs w:val="21"/>
              </w:rPr>
              <w:t xml:space="preserve"> support</w:t>
            </w:r>
            <w:r>
              <w:rPr>
                <w:rFonts w:ascii="Arial" w:hAnsi="Arial" w:cs="Arial"/>
                <w:color w:val="57595A"/>
                <w:sz w:val="21"/>
                <w:szCs w:val="21"/>
              </w:rPr>
              <w:t xml:space="preserve"> multilingual</w:t>
            </w:r>
            <w:r w:rsidRPr="00D811D5">
              <w:rPr>
                <w:rFonts w:ascii="Arial" w:hAnsi="Arial" w:cs="Arial"/>
                <w:color w:val="57595A"/>
                <w:sz w:val="21"/>
                <w:szCs w:val="21"/>
              </w:rPr>
              <w:t xml:space="preserve"> pupils who </w:t>
            </w:r>
            <w:r>
              <w:rPr>
                <w:rFonts w:ascii="Arial" w:hAnsi="Arial" w:cs="Arial"/>
                <w:color w:val="57595A"/>
                <w:sz w:val="21"/>
                <w:szCs w:val="21"/>
              </w:rPr>
              <w:t xml:space="preserve">may also have </w:t>
            </w:r>
            <w:r w:rsidRPr="00D811D5">
              <w:rPr>
                <w:rFonts w:ascii="Arial" w:hAnsi="Arial" w:cs="Arial"/>
                <w:color w:val="57595A"/>
                <w:sz w:val="21"/>
                <w:szCs w:val="21"/>
              </w:rPr>
              <w:t>a Special Educational Need</w:t>
            </w:r>
            <w:r>
              <w:rPr>
                <w:rFonts w:ascii="Arial" w:hAnsi="Arial" w:cs="Arial"/>
                <w:color w:val="57595A"/>
                <w:sz w:val="21"/>
                <w:szCs w:val="21"/>
              </w:rPr>
              <w:t xml:space="preserve"> and Disability</w:t>
            </w:r>
            <w:r w:rsidRPr="00D811D5">
              <w:rPr>
                <w:rFonts w:ascii="Arial" w:hAnsi="Arial" w:cs="Arial"/>
                <w:color w:val="57595A"/>
                <w:sz w:val="21"/>
                <w:szCs w:val="21"/>
              </w:rPr>
              <w:t>?</w:t>
            </w:r>
          </w:p>
        </w:tc>
        <w:tc>
          <w:tcPr>
            <w:tcW w:w="3690" w:type="dxa"/>
          </w:tcPr>
          <w:sdt>
            <w:sdtPr>
              <w:rPr>
                <w:rFonts w:ascii="Arial" w:hAnsi="Arial" w:cs="Arial"/>
                <w:color w:val="57595A"/>
                <w:sz w:val="21"/>
                <w:szCs w:val="21"/>
              </w:rPr>
              <w:id w:val="-235022782"/>
              <w:placeholder>
                <w:docPart w:val="07500EDB03BA4AEE85230588C7745A5B"/>
              </w:placeholder>
              <w:showingPlcHdr/>
            </w:sdtPr>
            <w:sdtEndPr/>
            <w:sdtContent>
              <w:p w14:paraId="428A487E" w14:textId="733F3A58" w:rsidR="00361D4F" w:rsidRDefault="00361D4F" w:rsidP="00361D4F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D811D5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Click or tap here to enter text.</w:t>
                </w:r>
              </w:p>
            </w:sdtContent>
          </w:sdt>
        </w:tc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-2014756472"/>
            <w:placeholder>
              <w:docPart w:val="5C9E161E7ADF4A1C80353345966F0FF9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EndPr/>
          <w:sdtContent>
            <w:tc>
              <w:tcPr>
                <w:tcW w:w="1710" w:type="dxa"/>
              </w:tcPr>
              <w:p w14:paraId="4E0BF106" w14:textId="2DC68BF3" w:rsidR="00361D4F" w:rsidRDefault="00361D4F" w:rsidP="00361D4F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D811D5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Choose an item.</w:t>
                </w:r>
              </w:p>
            </w:tc>
          </w:sdtContent>
        </w:sdt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-1592468010"/>
            <w:placeholder>
              <w:docPart w:val="7F5587FD49594A83947AECEF2EE27AF5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EndPr/>
          <w:sdtContent>
            <w:tc>
              <w:tcPr>
                <w:tcW w:w="1715" w:type="dxa"/>
              </w:tcPr>
              <w:p w14:paraId="3B2A588F" w14:textId="66B56FF5" w:rsidR="00361D4F" w:rsidRDefault="00361D4F" w:rsidP="00361D4F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D811D5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Choose an item.</w:t>
                </w:r>
              </w:p>
            </w:tc>
          </w:sdtContent>
        </w:sdt>
      </w:tr>
      <w:tr w:rsidR="00194B8A" w:rsidRPr="00D811D5" w14:paraId="6BA89C98" w14:textId="77777777" w:rsidTr="00690E47">
        <w:trPr>
          <w:trHeight w:val="734"/>
        </w:trPr>
        <w:tc>
          <w:tcPr>
            <w:tcW w:w="7766" w:type="dxa"/>
          </w:tcPr>
          <w:p w14:paraId="7652C4B8" w14:textId="42DC786D" w:rsidR="00194B8A" w:rsidRDefault="00194B8A" w:rsidP="00D23CDC">
            <w:pPr>
              <w:pStyle w:val="TableParagraph"/>
              <w:spacing w:before="116" w:line="249" w:lineRule="auto"/>
              <w:ind w:left="110" w:right="153"/>
              <w:rPr>
                <w:rFonts w:ascii="Arial" w:hAnsi="Arial" w:cs="Arial"/>
                <w:color w:val="57595A"/>
                <w:sz w:val="21"/>
                <w:szCs w:val="21"/>
              </w:rPr>
            </w:pPr>
            <w:r w:rsidRPr="00D811D5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>B</w:t>
            </w:r>
            <w:r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>9</w:t>
            </w:r>
            <w:r w:rsidRPr="00D811D5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>. How effectively does the school access funding and specialist support that is available?</w:t>
            </w:r>
            <w:r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 xml:space="preserve">            </w:t>
            </w:r>
          </w:p>
        </w:tc>
        <w:tc>
          <w:tcPr>
            <w:tcW w:w="3690" w:type="dxa"/>
          </w:tcPr>
          <w:sdt>
            <w:sdtPr>
              <w:rPr>
                <w:rFonts w:ascii="Arial" w:hAnsi="Arial" w:cs="Arial"/>
                <w:color w:val="57595A"/>
                <w:sz w:val="21"/>
                <w:szCs w:val="21"/>
              </w:rPr>
              <w:id w:val="860784290"/>
              <w:placeholder>
                <w:docPart w:val="CF5AEF7DDDDB40779C257A09C3A6311D"/>
              </w:placeholder>
              <w:showingPlcHdr/>
            </w:sdtPr>
            <w:sdtEndPr/>
            <w:sdtContent>
              <w:p w14:paraId="13DDE8A7" w14:textId="77777777" w:rsidR="00194B8A" w:rsidRDefault="00194B8A" w:rsidP="00194B8A">
                <w:pPr>
                  <w:pStyle w:val="TableParagraph"/>
                  <w:rPr>
                    <w:rFonts w:ascii="Arial" w:eastAsia="Times New Roman" w:hAnsi="Arial" w:cs="Arial"/>
                    <w:color w:val="57595A"/>
                    <w:sz w:val="21"/>
                    <w:szCs w:val="21"/>
                    <w:lang w:val="en-GB" w:eastAsia="en-GB"/>
                  </w:rPr>
                </w:pPr>
                <w:r w:rsidRPr="00D811D5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Click or tap here to enter text.</w:t>
                </w:r>
              </w:p>
            </w:sdtContent>
          </w:sdt>
          <w:p w14:paraId="6051CE63" w14:textId="77777777" w:rsidR="00194B8A" w:rsidRDefault="00194B8A" w:rsidP="00361D4F">
            <w:pPr>
              <w:pStyle w:val="TableParagraph"/>
              <w:rPr>
                <w:rFonts w:ascii="Arial" w:hAnsi="Arial" w:cs="Arial"/>
                <w:color w:val="57595A"/>
                <w:sz w:val="21"/>
                <w:szCs w:val="21"/>
              </w:rPr>
            </w:pPr>
          </w:p>
        </w:tc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-1026019009"/>
            <w:placeholder>
              <w:docPart w:val="C45A1E85F28143B7B314A48CEB3A1380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EndPr/>
          <w:sdtContent>
            <w:tc>
              <w:tcPr>
                <w:tcW w:w="1710" w:type="dxa"/>
              </w:tcPr>
              <w:p w14:paraId="3D679C6F" w14:textId="44810F52" w:rsidR="00194B8A" w:rsidRDefault="00194B8A" w:rsidP="00361D4F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D811D5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Choose an item.</w:t>
                </w:r>
              </w:p>
            </w:tc>
          </w:sdtContent>
        </w:sdt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-1831674029"/>
            <w:placeholder>
              <w:docPart w:val="2AFF45E27BAA4825B8A96F33DD803390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EndPr/>
          <w:sdtContent>
            <w:tc>
              <w:tcPr>
                <w:tcW w:w="1715" w:type="dxa"/>
              </w:tcPr>
              <w:p w14:paraId="4AE91A73" w14:textId="6C8AAA10" w:rsidR="00194B8A" w:rsidRDefault="00194B8A" w:rsidP="00361D4F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D811D5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Choose an item.</w:t>
                </w:r>
              </w:p>
            </w:tc>
          </w:sdtContent>
        </w:sdt>
      </w:tr>
      <w:tr w:rsidR="00C2574A" w:rsidRPr="00D811D5" w14:paraId="4BAA6B1E" w14:textId="77777777" w:rsidTr="00690E47">
        <w:trPr>
          <w:trHeight w:val="734"/>
        </w:trPr>
        <w:tc>
          <w:tcPr>
            <w:tcW w:w="7766" w:type="dxa"/>
          </w:tcPr>
          <w:p w14:paraId="11D9B251" w14:textId="66EBBAA5" w:rsidR="00C2574A" w:rsidRPr="00D811D5" w:rsidRDefault="00C2574A" w:rsidP="00D23CDC">
            <w:pPr>
              <w:pStyle w:val="TableParagraph"/>
              <w:spacing w:before="116" w:line="249" w:lineRule="auto"/>
              <w:ind w:left="110" w:right="153"/>
              <w:rPr>
                <w:rFonts w:asciiTheme="minorHAnsi" w:hAnsiTheme="minorHAnsi" w:cstheme="minorHAnsi"/>
                <w:color w:val="57595A"/>
                <w:sz w:val="21"/>
                <w:szCs w:val="21"/>
              </w:rPr>
            </w:pPr>
            <w:r w:rsidRPr="00D811D5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>B</w:t>
            </w:r>
            <w:r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>10</w:t>
            </w:r>
            <w:r w:rsidRPr="00D811D5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 xml:space="preserve">. Is there an appropriate number of designated </w:t>
            </w:r>
            <w:r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>EAL</w:t>
            </w:r>
            <w:r w:rsidRPr="00D811D5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 xml:space="preserve"> staff in school, relative to its </w:t>
            </w:r>
            <w:r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>multilingual</w:t>
            </w:r>
            <w:r w:rsidRPr="00D811D5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 xml:space="preserve"> population?</w:t>
            </w:r>
          </w:p>
        </w:tc>
        <w:tc>
          <w:tcPr>
            <w:tcW w:w="3690" w:type="dxa"/>
          </w:tcPr>
          <w:sdt>
            <w:sdtPr>
              <w:rPr>
                <w:rFonts w:ascii="Arial" w:hAnsi="Arial" w:cs="Arial"/>
                <w:color w:val="57595A"/>
                <w:sz w:val="21"/>
                <w:szCs w:val="21"/>
              </w:rPr>
              <w:id w:val="-1554300441"/>
              <w:placeholder>
                <w:docPart w:val="A65835EF7E684CCF8072AAF42A430303"/>
              </w:placeholder>
              <w:showingPlcHdr/>
            </w:sdtPr>
            <w:sdtEndPr/>
            <w:sdtContent>
              <w:p w14:paraId="49B9CD19" w14:textId="77777777" w:rsidR="00C2574A" w:rsidRDefault="00C2574A" w:rsidP="00C2574A">
                <w:pPr>
                  <w:pStyle w:val="TableParagraph"/>
                  <w:rPr>
                    <w:rFonts w:ascii="Arial" w:eastAsia="Times New Roman" w:hAnsi="Arial" w:cs="Arial"/>
                    <w:color w:val="57595A"/>
                    <w:sz w:val="21"/>
                    <w:szCs w:val="21"/>
                    <w:lang w:val="en-GB" w:eastAsia="en-GB"/>
                  </w:rPr>
                </w:pPr>
                <w:r w:rsidRPr="00D811D5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Click or tap here to enter text.</w:t>
                </w:r>
              </w:p>
            </w:sdtContent>
          </w:sdt>
          <w:p w14:paraId="679A762F" w14:textId="77777777" w:rsidR="00C2574A" w:rsidRDefault="00C2574A" w:rsidP="00194B8A">
            <w:pPr>
              <w:pStyle w:val="TableParagraph"/>
              <w:rPr>
                <w:rFonts w:ascii="Arial" w:hAnsi="Arial" w:cs="Arial"/>
                <w:color w:val="57595A"/>
                <w:sz w:val="21"/>
                <w:szCs w:val="21"/>
              </w:rPr>
            </w:pPr>
          </w:p>
        </w:tc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-727612254"/>
            <w:placeholder>
              <w:docPart w:val="5AF54E0E71204FD5A08A6506E6A9366A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EndPr/>
          <w:sdtContent>
            <w:tc>
              <w:tcPr>
                <w:tcW w:w="1710" w:type="dxa"/>
              </w:tcPr>
              <w:p w14:paraId="2BB4E216" w14:textId="4D1CFD9B" w:rsidR="00C2574A" w:rsidRDefault="00C2574A" w:rsidP="00361D4F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D811D5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Choose an item.</w:t>
                </w:r>
              </w:p>
            </w:tc>
          </w:sdtContent>
        </w:sdt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1136997109"/>
            <w:placeholder>
              <w:docPart w:val="5F84E780493841D4AC9CA11A4E3E60B2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EndPr/>
          <w:sdtContent>
            <w:tc>
              <w:tcPr>
                <w:tcW w:w="1715" w:type="dxa"/>
              </w:tcPr>
              <w:p w14:paraId="555226E1" w14:textId="1062BB5A" w:rsidR="00C2574A" w:rsidRDefault="00C2574A" w:rsidP="00361D4F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D811D5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Choose an item.</w:t>
                </w:r>
              </w:p>
            </w:tc>
          </w:sdtContent>
        </w:sdt>
      </w:tr>
      <w:tr w:rsidR="00422654" w:rsidRPr="00D811D5" w14:paraId="0ADAA569" w14:textId="77777777" w:rsidTr="00690E47">
        <w:trPr>
          <w:trHeight w:val="734"/>
        </w:trPr>
        <w:tc>
          <w:tcPr>
            <w:tcW w:w="7766" w:type="dxa"/>
          </w:tcPr>
          <w:p w14:paraId="407726E9" w14:textId="351AA2D4" w:rsidR="00422654" w:rsidRPr="00D811D5" w:rsidRDefault="00914BCE" w:rsidP="00D23CDC">
            <w:pPr>
              <w:pStyle w:val="TableParagraph"/>
              <w:spacing w:before="116" w:line="249" w:lineRule="auto"/>
              <w:ind w:left="110" w:right="153"/>
              <w:rPr>
                <w:rFonts w:asciiTheme="minorHAnsi" w:hAnsiTheme="minorHAnsi" w:cstheme="minorHAnsi"/>
                <w:color w:val="57595A"/>
                <w:sz w:val="21"/>
                <w:szCs w:val="21"/>
              </w:rPr>
            </w:pPr>
            <w:r w:rsidRPr="0033714B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>B1</w:t>
            </w:r>
            <w:r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>1</w:t>
            </w:r>
            <w:r w:rsidRPr="0033714B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>. To what extent is the provision and deployment of EAL staff informed by assessment</w:t>
            </w:r>
            <w:r w:rsidRPr="00D811D5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 xml:space="preserve"> information on </w:t>
            </w:r>
            <w:r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 xml:space="preserve">multilingual </w:t>
            </w:r>
            <w:r w:rsidRPr="00D811D5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>pupils and targeted to individual pupil needs?</w:t>
            </w:r>
          </w:p>
        </w:tc>
        <w:tc>
          <w:tcPr>
            <w:tcW w:w="3690" w:type="dxa"/>
          </w:tcPr>
          <w:sdt>
            <w:sdtPr>
              <w:rPr>
                <w:rFonts w:ascii="Arial" w:hAnsi="Arial" w:cs="Arial"/>
                <w:color w:val="57595A"/>
                <w:sz w:val="21"/>
                <w:szCs w:val="21"/>
              </w:rPr>
              <w:id w:val="-744482560"/>
              <w:placeholder>
                <w:docPart w:val="67D92DBEFF564289B62FA77DC39D7F9A"/>
              </w:placeholder>
              <w:showingPlcHdr/>
            </w:sdtPr>
            <w:sdtEndPr/>
            <w:sdtContent>
              <w:p w14:paraId="2FF97D48" w14:textId="77777777" w:rsidR="00BC168F" w:rsidRDefault="00BC168F" w:rsidP="00BC168F">
                <w:pPr>
                  <w:pStyle w:val="TableParagraph"/>
                  <w:rPr>
                    <w:rFonts w:ascii="Arial" w:eastAsia="Times New Roman" w:hAnsi="Arial" w:cs="Arial"/>
                    <w:color w:val="57595A"/>
                    <w:sz w:val="21"/>
                    <w:szCs w:val="21"/>
                    <w:lang w:val="en-GB" w:eastAsia="en-GB"/>
                  </w:rPr>
                </w:pPr>
                <w:r w:rsidRPr="00D811D5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Click or tap here to enter text.</w:t>
                </w:r>
              </w:p>
            </w:sdtContent>
          </w:sdt>
          <w:p w14:paraId="361C7FC1" w14:textId="77777777" w:rsidR="00422654" w:rsidRDefault="00422654" w:rsidP="00C2574A">
            <w:pPr>
              <w:pStyle w:val="TableParagraph"/>
              <w:rPr>
                <w:rFonts w:ascii="Arial" w:hAnsi="Arial" w:cs="Arial"/>
                <w:color w:val="57595A"/>
                <w:sz w:val="21"/>
                <w:szCs w:val="21"/>
              </w:rPr>
            </w:pPr>
          </w:p>
        </w:tc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-415861335"/>
            <w:placeholder>
              <w:docPart w:val="E03E5912623C4D809E6CF404E2E17481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EndPr/>
          <w:sdtContent>
            <w:tc>
              <w:tcPr>
                <w:tcW w:w="1710" w:type="dxa"/>
              </w:tcPr>
              <w:p w14:paraId="7E5DD10C" w14:textId="2095E1D2" w:rsidR="00422654" w:rsidRDefault="00BC168F" w:rsidP="00361D4F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D811D5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Choose an item.</w:t>
                </w:r>
              </w:p>
            </w:tc>
          </w:sdtContent>
        </w:sdt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1370334252"/>
            <w:placeholder>
              <w:docPart w:val="15705DDE3DF84B3F83FBB76D58CD8B3B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EndPr/>
          <w:sdtContent>
            <w:tc>
              <w:tcPr>
                <w:tcW w:w="1715" w:type="dxa"/>
              </w:tcPr>
              <w:p w14:paraId="7029B391" w14:textId="4C5BA526" w:rsidR="00422654" w:rsidRDefault="00BC168F" w:rsidP="00361D4F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D811D5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Choose an item.</w:t>
                </w:r>
              </w:p>
            </w:tc>
          </w:sdtContent>
        </w:sdt>
      </w:tr>
      <w:tr w:rsidR="00422654" w:rsidRPr="00D811D5" w14:paraId="56E964EE" w14:textId="77777777" w:rsidTr="00690E47">
        <w:trPr>
          <w:trHeight w:val="734"/>
        </w:trPr>
        <w:tc>
          <w:tcPr>
            <w:tcW w:w="7766" w:type="dxa"/>
          </w:tcPr>
          <w:p w14:paraId="75762C89" w14:textId="47AF0855" w:rsidR="00422654" w:rsidRPr="00D811D5" w:rsidRDefault="00EA7C53" w:rsidP="00D23CDC">
            <w:pPr>
              <w:pStyle w:val="TableParagraph"/>
              <w:spacing w:before="116" w:line="249" w:lineRule="auto"/>
              <w:ind w:left="110" w:right="153"/>
              <w:rPr>
                <w:rFonts w:asciiTheme="minorHAnsi" w:hAnsiTheme="minorHAnsi" w:cstheme="minorHAnsi"/>
                <w:color w:val="57595A"/>
                <w:sz w:val="21"/>
                <w:szCs w:val="21"/>
              </w:rPr>
            </w:pPr>
            <w:r>
              <w:rPr>
                <w:rFonts w:ascii="Arial" w:hAnsi="Arial" w:cs="Arial"/>
                <w:color w:val="57595A"/>
                <w:sz w:val="21"/>
                <w:szCs w:val="21"/>
              </w:rPr>
              <w:t>B12</w:t>
            </w:r>
            <w:r w:rsidRPr="00D811D5">
              <w:rPr>
                <w:rFonts w:ascii="Arial" w:hAnsi="Arial" w:cs="Arial"/>
                <w:color w:val="57595A"/>
                <w:sz w:val="21"/>
                <w:szCs w:val="21"/>
              </w:rPr>
              <w:t xml:space="preserve">. </w:t>
            </w:r>
            <w:r w:rsidR="0059046C">
              <w:rPr>
                <w:rFonts w:ascii="Arial" w:hAnsi="Arial" w:cs="Arial"/>
                <w:color w:val="57595A"/>
                <w:sz w:val="21"/>
                <w:szCs w:val="21"/>
              </w:rPr>
              <w:t>During lesson visits,</w:t>
            </w:r>
            <w:r w:rsidRPr="00D811D5">
              <w:rPr>
                <w:rFonts w:ascii="Arial" w:hAnsi="Arial" w:cs="Arial"/>
                <w:color w:val="57595A"/>
                <w:sz w:val="21"/>
                <w:szCs w:val="21"/>
              </w:rPr>
              <w:t xml:space="preserve"> </w:t>
            </w:r>
            <w:proofErr w:type="gramStart"/>
            <w:r w:rsidRPr="00D811D5">
              <w:rPr>
                <w:rFonts w:ascii="Arial" w:hAnsi="Arial" w:cs="Arial"/>
                <w:color w:val="57595A"/>
                <w:sz w:val="21"/>
                <w:szCs w:val="21"/>
              </w:rPr>
              <w:t>are judgments</w:t>
            </w:r>
            <w:proofErr w:type="gramEnd"/>
            <w:r w:rsidRPr="00D811D5">
              <w:rPr>
                <w:rFonts w:ascii="Arial" w:hAnsi="Arial" w:cs="Arial"/>
                <w:color w:val="57595A"/>
                <w:sz w:val="21"/>
                <w:szCs w:val="21"/>
              </w:rPr>
              <w:t xml:space="preserve"> made about effective teaching </w:t>
            </w:r>
            <w:r w:rsidRPr="00D811D5" w:rsidDel="00CF2B0D">
              <w:rPr>
                <w:rFonts w:ascii="Arial" w:hAnsi="Arial" w:cs="Arial"/>
                <w:color w:val="57595A"/>
                <w:sz w:val="21"/>
                <w:szCs w:val="21"/>
              </w:rPr>
              <w:t xml:space="preserve">of </w:t>
            </w:r>
            <w:r>
              <w:rPr>
                <w:rFonts w:ascii="Arial" w:hAnsi="Arial" w:cs="Arial"/>
                <w:color w:val="57595A"/>
                <w:sz w:val="21"/>
                <w:szCs w:val="21"/>
              </w:rPr>
              <w:t>multilingual</w:t>
            </w:r>
            <w:r w:rsidRPr="00D811D5">
              <w:rPr>
                <w:rFonts w:ascii="Arial" w:hAnsi="Arial" w:cs="Arial"/>
                <w:color w:val="57595A"/>
                <w:sz w:val="21"/>
                <w:szCs w:val="21"/>
              </w:rPr>
              <w:t xml:space="preserve"> pupils and how well they are </w:t>
            </w:r>
            <w:r w:rsidRPr="00D811D5" w:rsidDel="00E55084">
              <w:rPr>
                <w:rFonts w:ascii="Arial" w:hAnsi="Arial" w:cs="Arial"/>
                <w:color w:val="57595A"/>
                <w:sz w:val="21"/>
                <w:szCs w:val="21"/>
              </w:rPr>
              <w:t>learning</w:t>
            </w:r>
            <w:r>
              <w:rPr>
                <w:rFonts w:ascii="Arial" w:hAnsi="Arial" w:cs="Arial"/>
                <w:color w:val="57595A"/>
                <w:sz w:val="21"/>
                <w:szCs w:val="21"/>
              </w:rPr>
              <w:t xml:space="preserve">. </w:t>
            </w:r>
            <w:r w:rsidRPr="00D811D5">
              <w:rPr>
                <w:rFonts w:ascii="Arial" w:hAnsi="Arial" w:cs="Arial"/>
                <w:color w:val="57595A"/>
                <w:sz w:val="21"/>
                <w:szCs w:val="21"/>
              </w:rPr>
              <w:t xml:space="preserve">Are all observers confident and accurate in making judgments about </w:t>
            </w:r>
            <w:r w:rsidRPr="00D811D5" w:rsidDel="009C47F8">
              <w:rPr>
                <w:rFonts w:ascii="Arial" w:hAnsi="Arial" w:cs="Arial"/>
                <w:color w:val="57595A"/>
                <w:sz w:val="21"/>
                <w:szCs w:val="21"/>
              </w:rPr>
              <w:t>EAL</w:t>
            </w:r>
            <w:r w:rsidRPr="00D811D5">
              <w:rPr>
                <w:rFonts w:ascii="Arial" w:hAnsi="Arial" w:cs="Arial"/>
                <w:color w:val="57595A"/>
                <w:sz w:val="21"/>
                <w:szCs w:val="21"/>
              </w:rPr>
              <w:t xml:space="preserve"> provision?</w:t>
            </w:r>
          </w:p>
        </w:tc>
        <w:tc>
          <w:tcPr>
            <w:tcW w:w="3690" w:type="dxa"/>
          </w:tcPr>
          <w:sdt>
            <w:sdtPr>
              <w:rPr>
                <w:rFonts w:ascii="Arial" w:hAnsi="Arial" w:cs="Arial"/>
                <w:color w:val="57595A"/>
                <w:sz w:val="21"/>
                <w:szCs w:val="21"/>
              </w:rPr>
              <w:id w:val="-1385405975"/>
              <w:placeholder>
                <w:docPart w:val="00CCD24721D44771B0955DD2C26FA3C6"/>
              </w:placeholder>
              <w:showingPlcHdr/>
            </w:sdtPr>
            <w:sdtEndPr/>
            <w:sdtContent>
              <w:p w14:paraId="3D4A4505" w14:textId="77777777" w:rsidR="00BC168F" w:rsidRDefault="00BC168F" w:rsidP="00BC168F">
                <w:pPr>
                  <w:pStyle w:val="TableParagraph"/>
                  <w:rPr>
                    <w:rFonts w:ascii="Arial" w:eastAsia="Times New Roman" w:hAnsi="Arial" w:cs="Arial"/>
                    <w:color w:val="57595A"/>
                    <w:sz w:val="21"/>
                    <w:szCs w:val="21"/>
                    <w:lang w:val="en-GB" w:eastAsia="en-GB"/>
                  </w:rPr>
                </w:pPr>
                <w:r w:rsidRPr="00D811D5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Click or tap here to enter text.</w:t>
                </w:r>
              </w:p>
            </w:sdtContent>
          </w:sdt>
          <w:p w14:paraId="51976DA4" w14:textId="77777777" w:rsidR="00422654" w:rsidRDefault="00422654" w:rsidP="00C2574A">
            <w:pPr>
              <w:pStyle w:val="TableParagraph"/>
              <w:rPr>
                <w:rFonts w:ascii="Arial" w:hAnsi="Arial" w:cs="Arial"/>
                <w:color w:val="57595A"/>
                <w:sz w:val="21"/>
                <w:szCs w:val="21"/>
              </w:rPr>
            </w:pPr>
          </w:p>
        </w:tc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2088654258"/>
            <w:placeholder>
              <w:docPart w:val="7D21F5017A6346F6B3EEBDBE0451AFC8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EndPr/>
          <w:sdtContent>
            <w:tc>
              <w:tcPr>
                <w:tcW w:w="1710" w:type="dxa"/>
              </w:tcPr>
              <w:p w14:paraId="39561FBE" w14:textId="72C02E8F" w:rsidR="00422654" w:rsidRDefault="00BC168F" w:rsidP="00361D4F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D811D5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Choose an item.</w:t>
                </w:r>
              </w:p>
            </w:tc>
          </w:sdtContent>
        </w:sdt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-978300315"/>
            <w:placeholder>
              <w:docPart w:val="3B6863E7844C4F2EA2D8F53EF5C903DC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EndPr/>
          <w:sdtContent>
            <w:tc>
              <w:tcPr>
                <w:tcW w:w="1715" w:type="dxa"/>
              </w:tcPr>
              <w:p w14:paraId="380C9CD5" w14:textId="1A588C9D" w:rsidR="00422654" w:rsidRDefault="00BC168F" w:rsidP="00361D4F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D811D5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Choose an item.</w:t>
                </w:r>
              </w:p>
            </w:tc>
          </w:sdtContent>
        </w:sdt>
      </w:tr>
      <w:tr w:rsidR="00422654" w:rsidRPr="00D811D5" w14:paraId="21C471E6" w14:textId="77777777" w:rsidTr="00690E47">
        <w:trPr>
          <w:trHeight w:val="734"/>
        </w:trPr>
        <w:tc>
          <w:tcPr>
            <w:tcW w:w="7766" w:type="dxa"/>
          </w:tcPr>
          <w:p w14:paraId="38775895" w14:textId="77777777" w:rsidR="00C162A8" w:rsidRDefault="00C162A8" w:rsidP="00C162A8">
            <w:pPr>
              <w:pStyle w:val="TableParagraph"/>
              <w:spacing w:before="116"/>
              <w:ind w:left="93" w:right="93"/>
              <w:rPr>
                <w:rFonts w:asciiTheme="minorHAnsi" w:hAnsiTheme="minorHAnsi" w:cstheme="minorHAnsi"/>
                <w:color w:val="57595A"/>
                <w:sz w:val="21"/>
                <w:szCs w:val="21"/>
              </w:rPr>
            </w:pPr>
            <w:r w:rsidRPr="00D811D5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>B1</w:t>
            </w:r>
            <w:r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>3</w:t>
            </w:r>
            <w:r w:rsidRPr="00D811D5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 xml:space="preserve">. If external specialist services are involved with any </w:t>
            </w:r>
            <w:r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 xml:space="preserve">multilingual </w:t>
            </w:r>
            <w:r w:rsidRPr="00D811D5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>pupils (e.g. Education Welfare Officer, Speech and Language Therapist</w:t>
            </w:r>
            <w:r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>):</w:t>
            </w:r>
          </w:p>
          <w:p w14:paraId="4E552E4E" w14:textId="77777777" w:rsidR="00616FB2" w:rsidRDefault="00C162A8" w:rsidP="00616FB2">
            <w:pPr>
              <w:pStyle w:val="TableParagraph"/>
              <w:numPr>
                <w:ilvl w:val="0"/>
                <w:numId w:val="22"/>
              </w:numPr>
              <w:spacing w:before="116"/>
              <w:ind w:right="93"/>
              <w:rPr>
                <w:rFonts w:asciiTheme="minorHAnsi" w:hAnsiTheme="minorHAnsi" w:cstheme="minorHAnsi"/>
                <w:color w:val="57595A"/>
                <w:sz w:val="21"/>
                <w:szCs w:val="21"/>
              </w:rPr>
            </w:pPr>
            <w:proofErr w:type="gramStart"/>
            <w:r w:rsidRPr="00D811D5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>how</w:t>
            </w:r>
            <w:proofErr w:type="gramEnd"/>
            <w:r w:rsidRPr="00D811D5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 xml:space="preserve"> does the school check that they are informed and sensitive to the specific situation of </w:t>
            </w:r>
            <w:r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>multilingual</w:t>
            </w:r>
            <w:r w:rsidRPr="00D811D5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 xml:space="preserve"> pupils?</w:t>
            </w:r>
          </w:p>
          <w:p w14:paraId="30E577A8" w14:textId="6E3A517E" w:rsidR="00422654" w:rsidRPr="00616FB2" w:rsidRDefault="00C162A8" w:rsidP="00616FB2">
            <w:pPr>
              <w:pStyle w:val="TableParagraph"/>
              <w:numPr>
                <w:ilvl w:val="0"/>
                <w:numId w:val="22"/>
              </w:numPr>
              <w:spacing w:before="116"/>
              <w:ind w:right="93"/>
              <w:rPr>
                <w:rFonts w:asciiTheme="minorHAnsi" w:hAnsiTheme="minorHAnsi" w:cstheme="minorHAnsi"/>
                <w:color w:val="57595A"/>
                <w:sz w:val="21"/>
                <w:szCs w:val="21"/>
              </w:rPr>
            </w:pPr>
            <w:proofErr w:type="gramStart"/>
            <w:r w:rsidRPr="00616FB2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>how</w:t>
            </w:r>
            <w:proofErr w:type="gramEnd"/>
            <w:r w:rsidRPr="00616FB2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 xml:space="preserve"> is this monitored to ensure it improves provision and pupil outcomes?</w:t>
            </w:r>
          </w:p>
        </w:tc>
        <w:tc>
          <w:tcPr>
            <w:tcW w:w="3690" w:type="dxa"/>
          </w:tcPr>
          <w:sdt>
            <w:sdtPr>
              <w:rPr>
                <w:rFonts w:ascii="Arial" w:hAnsi="Arial" w:cs="Arial"/>
                <w:color w:val="57595A"/>
                <w:sz w:val="21"/>
                <w:szCs w:val="21"/>
              </w:rPr>
              <w:id w:val="2145391101"/>
              <w:placeholder>
                <w:docPart w:val="5D223D6ECB4F4C408E9B940F36305DEE"/>
              </w:placeholder>
              <w:showingPlcHdr/>
            </w:sdtPr>
            <w:sdtEndPr/>
            <w:sdtContent>
              <w:p w14:paraId="33B9EBFB" w14:textId="77777777" w:rsidR="00BC168F" w:rsidRDefault="00BC168F" w:rsidP="00BC168F">
                <w:pPr>
                  <w:pStyle w:val="TableParagraph"/>
                  <w:rPr>
                    <w:rFonts w:ascii="Arial" w:eastAsia="Times New Roman" w:hAnsi="Arial" w:cs="Arial"/>
                    <w:color w:val="57595A"/>
                    <w:sz w:val="21"/>
                    <w:szCs w:val="21"/>
                    <w:lang w:val="en-GB" w:eastAsia="en-GB"/>
                  </w:rPr>
                </w:pPr>
                <w:r w:rsidRPr="00D811D5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Click or tap here to enter text.</w:t>
                </w:r>
              </w:p>
            </w:sdtContent>
          </w:sdt>
          <w:p w14:paraId="6E2C43BE" w14:textId="77777777" w:rsidR="00422654" w:rsidRDefault="00422654" w:rsidP="00C2574A">
            <w:pPr>
              <w:pStyle w:val="TableParagraph"/>
              <w:rPr>
                <w:rFonts w:ascii="Arial" w:hAnsi="Arial" w:cs="Arial"/>
                <w:color w:val="57595A"/>
                <w:sz w:val="21"/>
                <w:szCs w:val="21"/>
              </w:rPr>
            </w:pPr>
          </w:p>
        </w:tc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1289544315"/>
            <w:placeholder>
              <w:docPart w:val="D3E170B2F4AE4EFDB981A87A09E36A97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EndPr/>
          <w:sdtContent>
            <w:tc>
              <w:tcPr>
                <w:tcW w:w="1710" w:type="dxa"/>
              </w:tcPr>
              <w:p w14:paraId="332FB674" w14:textId="72D7E26C" w:rsidR="00422654" w:rsidRDefault="00BC168F" w:rsidP="00361D4F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D811D5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Choose an item.</w:t>
                </w:r>
              </w:p>
            </w:tc>
          </w:sdtContent>
        </w:sdt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-1741013199"/>
            <w:placeholder>
              <w:docPart w:val="5E135C247E1F45D48BABDD53620FDCA4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EndPr/>
          <w:sdtContent>
            <w:tc>
              <w:tcPr>
                <w:tcW w:w="1715" w:type="dxa"/>
              </w:tcPr>
              <w:p w14:paraId="48773F4E" w14:textId="504D4C4C" w:rsidR="00422654" w:rsidRDefault="00BC168F" w:rsidP="00361D4F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D811D5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Choose an item.</w:t>
                </w:r>
              </w:p>
            </w:tc>
          </w:sdtContent>
        </w:sdt>
      </w:tr>
      <w:tr w:rsidR="00AE0C53" w:rsidRPr="00D811D5" w14:paraId="75656368" w14:textId="77777777" w:rsidTr="00690E47">
        <w:trPr>
          <w:trHeight w:val="734"/>
        </w:trPr>
        <w:tc>
          <w:tcPr>
            <w:tcW w:w="7766" w:type="dxa"/>
          </w:tcPr>
          <w:p w14:paraId="100E0363" w14:textId="6FEF0803" w:rsidR="00AE0C53" w:rsidRPr="00D811D5" w:rsidRDefault="00AE0C53" w:rsidP="00C162A8">
            <w:pPr>
              <w:pStyle w:val="TableParagraph"/>
              <w:spacing w:before="116"/>
              <w:ind w:left="93" w:right="93"/>
              <w:rPr>
                <w:rFonts w:asciiTheme="minorHAnsi" w:hAnsiTheme="minorHAnsi" w:cstheme="minorHAnsi"/>
                <w:color w:val="57595A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 xml:space="preserve">B14. </w:t>
            </w:r>
            <w:r w:rsidRPr="00D811D5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 xml:space="preserve">Is there a </w:t>
            </w:r>
            <w:proofErr w:type="spellStart"/>
            <w:r w:rsidRPr="00D811D5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>recognised</w:t>
            </w:r>
            <w:proofErr w:type="spellEnd"/>
            <w:r w:rsidRPr="00D811D5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 xml:space="preserve"> location for specialist </w:t>
            </w:r>
            <w:r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 xml:space="preserve">EAL </w:t>
            </w:r>
            <w:r w:rsidRPr="00D811D5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 xml:space="preserve">provision, where staff and </w:t>
            </w:r>
            <w:r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>multilingual</w:t>
            </w:r>
            <w:r w:rsidRPr="00D811D5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 xml:space="preserve"> pupils can access support and where</w:t>
            </w:r>
            <w:r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 xml:space="preserve"> EAL</w:t>
            </w:r>
            <w:r w:rsidRPr="00D811D5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 xml:space="preserve"> resources are stored?</w:t>
            </w:r>
          </w:p>
        </w:tc>
        <w:tc>
          <w:tcPr>
            <w:tcW w:w="3690" w:type="dxa"/>
          </w:tcPr>
          <w:sdt>
            <w:sdtPr>
              <w:rPr>
                <w:rFonts w:ascii="Arial" w:hAnsi="Arial" w:cs="Arial"/>
                <w:color w:val="57595A"/>
                <w:sz w:val="21"/>
                <w:szCs w:val="21"/>
              </w:rPr>
              <w:id w:val="-825055173"/>
              <w:placeholder>
                <w:docPart w:val="2728D4552BFB43CCB84844BE7C0AAD02"/>
              </w:placeholder>
              <w:showingPlcHdr/>
            </w:sdtPr>
            <w:sdtEndPr/>
            <w:sdtContent>
              <w:p w14:paraId="1FE7E88B" w14:textId="77777777" w:rsidR="00BC168F" w:rsidRDefault="00BC168F" w:rsidP="00BC168F">
                <w:pPr>
                  <w:pStyle w:val="TableParagraph"/>
                  <w:rPr>
                    <w:rFonts w:ascii="Arial" w:eastAsia="Times New Roman" w:hAnsi="Arial" w:cs="Arial"/>
                    <w:color w:val="57595A"/>
                    <w:sz w:val="21"/>
                    <w:szCs w:val="21"/>
                    <w:lang w:val="en-GB" w:eastAsia="en-GB"/>
                  </w:rPr>
                </w:pPr>
                <w:r w:rsidRPr="00D811D5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Click or tap here to enter text.</w:t>
                </w:r>
              </w:p>
            </w:sdtContent>
          </w:sdt>
          <w:p w14:paraId="04A4AB62" w14:textId="77777777" w:rsidR="00AE0C53" w:rsidRDefault="00AE0C53" w:rsidP="00C2574A">
            <w:pPr>
              <w:pStyle w:val="TableParagraph"/>
              <w:rPr>
                <w:rFonts w:ascii="Arial" w:hAnsi="Arial" w:cs="Arial"/>
                <w:color w:val="57595A"/>
                <w:sz w:val="21"/>
                <w:szCs w:val="21"/>
              </w:rPr>
            </w:pPr>
          </w:p>
        </w:tc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1743525181"/>
            <w:placeholder>
              <w:docPart w:val="A4A07524F02948118B9EEA42A58CA9C4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EndPr/>
          <w:sdtContent>
            <w:tc>
              <w:tcPr>
                <w:tcW w:w="1710" w:type="dxa"/>
              </w:tcPr>
              <w:p w14:paraId="3C4F8DD7" w14:textId="0DE716DA" w:rsidR="00AE0C53" w:rsidRDefault="00BC168F" w:rsidP="00361D4F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D811D5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Choose an item.</w:t>
                </w:r>
              </w:p>
            </w:tc>
          </w:sdtContent>
        </w:sdt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-1386100953"/>
            <w:placeholder>
              <w:docPart w:val="19DAD00643424F38B064281F1ED05D38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EndPr/>
          <w:sdtContent>
            <w:tc>
              <w:tcPr>
                <w:tcW w:w="1715" w:type="dxa"/>
              </w:tcPr>
              <w:p w14:paraId="530156A2" w14:textId="45ECEFA6" w:rsidR="00AE0C53" w:rsidRDefault="00BC168F" w:rsidP="00361D4F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D811D5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Choose an item.</w:t>
                </w:r>
              </w:p>
            </w:tc>
          </w:sdtContent>
        </w:sdt>
      </w:tr>
    </w:tbl>
    <w:p w14:paraId="1833DD86" w14:textId="77777777" w:rsidR="00BE5672" w:rsidRDefault="00BE5672" w:rsidP="00D06DCB">
      <w:pPr>
        <w:spacing w:before="99"/>
        <w:rPr>
          <w:rFonts w:cs="Arial"/>
          <w:color w:val="06845A"/>
          <w:sz w:val="28"/>
          <w:szCs w:val="28"/>
        </w:rPr>
      </w:pPr>
    </w:p>
    <w:p w14:paraId="244FDB28" w14:textId="77777777" w:rsidR="00A64F5D" w:rsidRDefault="00A64F5D" w:rsidP="00D06DCB">
      <w:pPr>
        <w:spacing w:before="99"/>
        <w:rPr>
          <w:rFonts w:cs="Arial"/>
          <w:color w:val="06845A"/>
          <w:sz w:val="28"/>
          <w:szCs w:val="28"/>
        </w:rPr>
      </w:pPr>
    </w:p>
    <w:p w14:paraId="0E87894D" w14:textId="6364418E" w:rsidR="00D06DCB" w:rsidRDefault="00D06DCB" w:rsidP="00D06DCB">
      <w:pPr>
        <w:spacing w:before="99"/>
        <w:rPr>
          <w:rFonts w:cs="Arial"/>
          <w:color w:val="06845A"/>
          <w:sz w:val="28"/>
          <w:szCs w:val="28"/>
        </w:rPr>
      </w:pPr>
      <w:r>
        <w:rPr>
          <w:rFonts w:cs="Arial"/>
          <w:color w:val="06845A"/>
          <w:sz w:val="28"/>
          <w:szCs w:val="28"/>
        </w:rPr>
        <w:t>Recommendations</w:t>
      </w:r>
    </w:p>
    <w:p w14:paraId="30AA91A2" w14:textId="77777777" w:rsidR="00EC5FE8" w:rsidRDefault="00EC5FE8" w:rsidP="00D06DCB">
      <w:pPr>
        <w:spacing w:before="99"/>
        <w:rPr>
          <w:rFonts w:cs="Arial"/>
          <w:color w:val="06845A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576"/>
      </w:tblGrid>
      <w:tr w:rsidR="00EC5FE8" w14:paraId="212B37E6" w14:textId="77777777" w:rsidTr="00EC5FE8">
        <w:tc>
          <w:tcPr>
            <w:tcW w:w="14576" w:type="dxa"/>
          </w:tcPr>
          <w:sdt>
            <w:sdtPr>
              <w:rPr>
                <w:b/>
                <w:color w:val="84B627"/>
                <w:w w:val="110"/>
                <w:sz w:val="24"/>
              </w:rPr>
              <w:id w:val="-1835218397"/>
              <w:placeholder>
                <w:docPart w:val="5EB56B16C4F1AD43818157E6576A1C9E"/>
              </w:placeholder>
              <w:showingPlcHdr/>
            </w:sdtPr>
            <w:sdtEndPr/>
            <w:sdtContent>
              <w:p w14:paraId="7C745054" w14:textId="77777777" w:rsidR="003F74A1" w:rsidRDefault="003F74A1" w:rsidP="003F74A1">
                <w:pPr>
                  <w:spacing w:before="99"/>
                  <w:rPr>
                    <w:b/>
                    <w:color w:val="84B627"/>
                    <w:w w:val="110"/>
                    <w:sz w:val="24"/>
                  </w:rPr>
                </w:pPr>
                <w:r w:rsidRPr="00E54FAE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13D9AF6A" w14:textId="77777777" w:rsidR="00EC5FE8" w:rsidRDefault="00EC5FE8" w:rsidP="00D06DCB">
            <w:pPr>
              <w:spacing w:before="99"/>
              <w:rPr>
                <w:rFonts w:cs="Arial"/>
                <w:color w:val="06845A"/>
                <w:sz w:val="28"/>
                <w:szCs w:val="28"/>
              </w:rPr>
            </w:pPr>
          </w:p>
        </w:tc>
      </w:tr>
    </w:tbl>
    <w:p w14:paraId="3DCD4C32" w14:textId="77777777" w:rsidR="0070218C" w:rsidRDefault="0070218C" w:rsidP="004A6ACE">
      <w:pPr>
        <w:widowControl w:val="0"/>
        <w:autoSpaceDE w:val="0"/>
        <w:autoSpaceDN w:val="0"/>
        <w:spacing w:before="99"/>
        <w:rPr>
          <w:rFonts w:cs="Arial"/>
          <w:color w:val="06845A"/>
          <w:sz w:val="28"/>
          <w:szCs w:val="28"/>
        </w:rPr>
      </w:pPr>
    </w:p>
    <w:p w14:paraId="3ACF94CE" w14:textId="77777777" w:rsidR="00E65265" w:rsidRDefault="00E65265" w:rsidP="004A6ACE">
      <w:pPr>
        <w:widowControl w:val="0"/>
        <w:autoSpaceDE w:val="0"/>
        <w:autoSpaceDN w:val="0"/>
        <w:spacing w:before="99"/>
        <w:rPr>
          <w:rFonts w:cs="Arial"/>
          <w:color w:val="06845A"/>
          <w:sz w:val="28"/>
          <w:szCs w:val="28"/>
        </w:rPr>
      </w:pPr>
    </w:p>
    <w:p w14:paraId="3ADF1B71" w14:textId="0BEDBF46" w:rsidR="004A6ACE" w:rsidRDefault="00FB239F" w:rsidP="004A6ACE">
      <w:pPr>
        <w:widowControl w:val="0"/>
        <w:autoSpaceDE w:val="0"/>
        <w:autoSpaceDN w:val="0"/>
        <w:spacing w:before="99"/>
        <w:rPr>
          <w:rFonts w:cs="Arial"/>
          <w:color w:val="06845A"/>
          <w:sz w:val="28"/>
          <w:szCs w:val="28"/>
        </w:rPr>
      </w:pPr>
      <w:r>
        <w:rPr>
          <w:rFonts w:cs="Arial"/>
          <w:color w:val="06845A"/>
          <w:sz w:val="28"/>
          <w:szCs w:val="28"/>
        </w:rPr>
        <w:t>C</w:t>
      </w:r>
      <w:r w:rsidR="004A6ACE">
        <w:rPr>
          <w:rFonts w:cs="Arial"/>
          <w:color w:val="06845A"/>
          <w:sz w:val="28"/>
          <w:szCs w:val="28"/>
        </w:rPr>
        <w:t>: Whole school language</w:t>
      </w:r>
      <w:r w:rsidR="00396A7F">
        <w:rPr>
          <w:rFonts w:cs="Arial"/>
          <w:color w:val="06845A"/>
          <w:sz w:val="28"/>
          <w:szCs w:val="28"/>
        </w:rPr>
        <w:t>(</w:t>
      </w:r>
      <w:r w:rsidR="004A6ACE">
        <w:rPr>
          <w:rFonts w:cs="Arial"/>
          <w:color w:val="06845A"/>
          <w:sz w:val="28"/>
          <w:szCs w:val="28"/>
        </w:rPr>
        <w:t>s</w:t>
      </w:r>
      <w:r w:rsidR="00396A7F">
        <w:rPr>
          <w:rFonts w:cs="Arial"/>
          <w:color w:val="06845A"/>
          <w:sz w:val="28"/>
          <w:szCs w:val="28"/>
        </w:rPr>
        <w:t>)</w:t>
      </w:r>
      <w:r w:rsidR="004A6ACE">
        <w:rPr>
          <w:rFonts w:cs="Arial"/>
          <w:color w:val="06845A"/>
          <w:sz w:val="28"/>
          <w:szCs w:val="28"/>
        </w:rPr>
        <w:t xml:space="preserve"> policy</w:t>
      </w:r>
    </w:p>
    <w:p w14:paraId="3C7298D5" w14:textId="77777777" w:rsidR="004A6ACE" w:rsidRDefault="004A6ACE" w:rsidP="00D06DCB">
      <w:pPr>
        <w:spacing w:before="99"/>
        <w:rPr>
          <w:rFonts w:cs="Arial"/>
          <w:color w:val="06845A"/>
          <w:sz w:val="28"/>
          <w:szCs w:val="28"/>
        </w:rPr>
      </w:pPr>
    </w:p>
    <w:tbl>
      <w:tblPr>
        <w:tblpPr w:leftFromText="180" w:rightFromText="180" w:vertAnchor="text" w:horzAnchor="margin" w:tblpY="80"/>
        <w:tblW w:w="147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19"/>
        <w:gridCol w:w="3690"/>
        <w:gridCol w:w="1710"/>
        <w:gridCol w:w="1715"/>
      </w:tblGrid>
      <w:tr w:rsidR="007A50AC" w:rsidRPr="00D811D5" w14:paraId="4065E597" w14:textId="77777777" w:rsidTr="00AA1D65">
        <w:trPr>
          <w:trHeight w:val="554"/>
        </w:trPr>
        <w:tc>
          <w:tcPr>
            <w:tcW w:w="7619" w:type="dxa"/>
          </w:tcPr>
          <w:p w14:paraId="70AD4676" w14:textId="4653DB22" w:rsidR="007A50AC" w:rsidRDefault="007A50AC" w:rsidP="007A50AC">
            <w:pPr>
              <w:pStyle w:val="TableParagraph"/>
              <w:spacing w:before="121"/>
              <w:ind w:left="119"/>
              <w:rPr>
                <w:rFonts w:ascii="Arial" w:hAnsi="Arial" w:cs="Arial"/>
                <w:color w:val="57595A"/>
                <w:sz w:val="21"/>
                <w:szCs w:val="21"/>
              </w:rPr>
            </w:pPr>
            <w:r>
              <w:rPr>
                <w:rFonts w:ascii="Arial" w:hAnsi="Arial" w:cs="Arial"/>
                <w:color w:val="57595A"/>
                <w:sz w:val="21"/>
                <w:szCs w:val="21"/>
              </w:rPr>
              <w:t xml:space="preserve">                                                            </w:t>
            </w:r>
            <w:r w:rsidRPr="00D811D5">
              <w:rPr>
                <w:rFonts w:ascii="Arial" w:hAnsi="Arial" w:cs="Arial"/>
                <w:color w:val="57595A"/>
                <w:sz w:val="21"/>
                <w:szCs w:val="21"/>
              </w:rPr>
              <w:t>Question</w:t>
            </w:r>
          </w:p>
        </w:tc>
        <w:tc>
          <w:tcPr>
            <w:tcW w:w="3690" w:type="dxa"/>
          </w:tcPr>
          <w:p w14:paraId="181593A2" w14:textId="77777777" w:rsidR="007A50AC" w:rsidRDefault="007A50AC" w:rsidP="007A50AC">
            <w:pPr>
              <w:pStyle w:val="TableParagraph"/>
              <w:rPr>
                <w:rFonts w:ascii="Arial" w:hAnsi="Arial" w:cs="Arial"/>
                <w:color w:val="57595A"/>
                <w:sz w:val="21"/>
                <w:szCs w:val="21"/>
              </w:rPr>
            </w:pPr>
            <w:r>
              <w:rPr>
                <w:rFonts w:ascii="Arial" w:hAnsi="Arial" w:cs="Arial"/>
                <w:color w:val="57595A"/>
                <w:sz w:val="21"/>
                <w:szCs w:val="21"/>
              </w:rPr>
              <w:t xml:space="preserve">              </w:t>
            </w:r>
          </w:p>
          <w:p w14:paraId="427510C8" w14:textId="45878FF8" w:rsidR="007A50AC" w:rsidRDefault="007A50AC" w:rsidP="007A50AC">
            <w:pPr>
              <w:pStyle w:val="TableParagraph"/>
              <w:rPr>
                <w:rFonts w:ascii="Arial" w:hAnsi="Arial" w:cs="Arial"/>
                <w:color w:val="57595A"/>
                <w:sz w:val="21"/>
                <w:szCs w:val="21"/>
              </w:rPr>
            </w:pPr>
            <w:r>
              <w:rPr>
                <w:rFonts w:ascii="Arial" w:hAnsi="Arial" w:cs="Arial"/>
                <w:color w:val="57595A"/>
                <w:sz w:val="21"/>
                <w:szCs w:val="21"/>
              </w:rPr>
              <w:t xml:space="preserve">                Comments</w:t>
            </w:r>
          </w:p>
        </w:tc>
        <w:tc>
          <w:tcPr>
            <w:tcW w:w="1710" w:type="dxa"/>
          </w:tcPr>
          <w:p w14:paraId="68E28846" w14:textId="77777777" w:rsidR="007A50AC" w:rsidRPr="00D811D5" w:rsidRDefault="007A50AC" w:rsidP="007A50AC">
            <w:pPr>
              <w:pStyle w:val="TableParagraph"/>
              <w:spacing w:before="5"/>
              <w:rPr>
                <w:rFonts w:ascii="Arial" w:hAnsi="Arial" w:cs="Arial"/>
                <w:color w:val="57595A"/>
                <w:sz w:val="21"/>
                <w:szCs w:val="21"/>
              </w:rPr>
            </w:pPr>
          </w:p>
          <w:p w14:paraId="2011A27F" w14:textId="21A67C3F" w:rsidR="007A50AC" w:rsidRDefault="007A50AC" w:rsidP="00A55EED">
            <w:pPr>
              <w:pStyle w:val="TableParagraph"/>
              <w:jc w:val="center"/>
              <w:rPr>
                <w:rFonts w:ascii="Arial" w:hAnsi="Arial" w:cs="Arial"/>
                <w:color w:val="57595A"/>
                <w:sz w:val="21"/>
                <w:szCs w:val="21"/>
              </w:rPr>
            </w:pPr>
            <w:r w:rsidRPr="00D811D5">
              <w:rPr>
                <w:rFonts w:ascii="Arial" w:hAnsi="Arial" w:cs="Arial"/>
                <w:color w:val="57595A"/>
                <w:sz w:val="21"/>
                <w:szCs w:val="21"/>
              </w:rPr>
              <w:t>Self-Assessment score</w:t>
            </w:r>
          </w:p>
        </w:tc>
        <w:tc>
          <w:tcPr>
            <w:tcW w:w="1715" w:type="dxa"/>
          </w:tcPr>
          <w:p w14:paraId="7CF0E702" w14:textId="77777777" w:rsidR="007A50AC" w:rsidRPr="00D811D5" w:rsidRDefault="007A50AC" w:rsidP="007A50AC">
            <w:pPr>
              <w:pStyle w:val="TableParagraph"/>
              <w:ind w:left="236"/>
              <w:rPr>
                <w:rFonts w:ascii="Arial" w:hAnsi="Arial" w:cs="Arial"/>
                <w:color w:val="57595A"/>
                <w:sz w:val="21"/>
                <w:szCs w:val="21"/>
              </w:rPr>
            </w:pPr>
          </w:p>
          <w:p w14:paraId="5F93B3CF" w14:textId="1CCF81AF" w:rsidR="007A50AC" w:rsidRDefault="00F27F51" w:rsidP="00A55EED">
            <w:pPr>
              <w:pStyle w:val="TableParagraph"/>
              <w:jc w:val="center"/>
              <w:rPr>
                <w:rFonts w:ascii="Arial" w:hAnsi="Arial" w:cs="Arial"/>
                <w:color w:val="57595A"/>
                <w:sz w:val="21"/>
                <w:szCs w:val="21"/>
              </w:rPr>
            </w:pPr>
            <w:r>
              <w:rPr>
                <w:rFonts w:ascii="Arial" w:hAnsi="Arial" w:cs="Arial"/>
                <w:color w:val="57595A"/>
                <w:sz w:val="21"/>
                <w:szCs w:val="21"/>
              </w:rPr>
              <w:t xml:space="preserve">The </w:t>
            </w:r>
            <w:r w:rsidR="007A50AC" w:rsidRPr="00D811D5">
              <w:rPr>
                <w:rFonts w:ascii="Arial" w:hAnsi="Arial" w:cs="Arial"/>
                <w:color w:val="57595A"/>
                <w:sz w:val="21"/>
                <w:szCs w:val="21"/>
              </w:rPr>
              <w:t>Bell Foundation score</w:t>
            </w:r>
          </w:p>
        </w:tc>
      </w:tr>
      <w:tr w:rsidR="007A50AC" w:rsidRPr="00D811D5" w14:paraId="4D6E2B5E" w14:textId="77777777">
        <w:trPr>
          <w:trHeight w:val="1506"/>
        </w:trPr>
        <w:tc>
          <w:tcPr>
            <w:tcW w:w="7619" w:type="dxa"/>
          </w:tcPr>
          <w:p w14:paraId="50BD8226" w14:textId="71A07492" w:rsidR="007A50AC" w:rsidRDefault="007A50AC" w:rsidP="007A50AC">
            <w:pPr>
              <w:pStyle w:val="TableParagraph"/>
              <w:spacing w:before="121"/>
              <w:ind w:left="119"/>
              <w:rPr>
                <w:rFonts w:ascii="Arial" w:hAnsi="Arial" w:cs="Arial"/>
                <w:color w:val="57595A"/>
                <w:sz w:val="21"/>
                <w:szCs w:val="21"/>
              </w:rPr>
            </w:pPr>
            <w:r>
              <w:rPr>
                <w:rFonts w:ascii="Arial" w:hAnsi="Arial" w:cs="Arial"/>
                <w:color w:val="57595A"/>
                <w:sz w:val="21"/>
                <w:szCs w:val="21"/>
              </w:rPr>
              <w:t>C1</w:t>
            </w:r>
            <w:r w:rsidRPr="00D811D5">
              <w:rPr>
                <w:rFonts w:ascii="Arial" w:hAnsi="Arial" w:cs="Arial"/>
                <w:color w:val="57595A"/>
                <w:sz w:val="21"/>
                <w:szCs w:val="21"/>
              </w:rPr>
              <w:t xml:space="preserve">. </w:t>
            </w:r>
            <w:r w:rsidR="003D54E7">
              <w:rPr>
                <w:rFonts w:ascii="Arial" w:hAnsi="Arial" w:cs="Arial"/>
                <w:color w:val="57595A"/>
                <w:sz w:val="21"/>
                <w:szCs w:val="21"/>
              </w:rPr>
              <w:t xml:space="preserve">Are </w:t>
            </w:r>
            <w:r w:rsidR="00A60137">
              <w:rPr>
                <w:rFonts w:ascii="Arial" w:hAnsi="Arial" w:cs="Arial"/>
                <w:color w:val="57595A"/>
                <w:sz w:val="21"/>
                <w:szCs w:val="21"/>
              </w:rPr>
              <w:t>multilingualism</w:t>
            </w:r>
            <w:r w:rsidR="003D54E7">
              <w:rPr>
                <w:rFonts w:ascii="Arial" w:hAnsi="Arial" w:cs="Arial"/>
                <w:color w:val="57595A"/>
                <w:sz w:val="21"/>
                <w:szCs w:val="21"/>
              </w:rPr>
              <w:t xml:space="preserve"> and EAL</w:t>
            </w:r>
            <w:r w:rsidR="00494EA5">
              <w:rPr>
                <w:rFonts w:ascii="Arial" w:hAnsi="Arial" w:cs="Arial"/>
                <w:color w:val="57595A"/>
                <w:sz w:val="21"/>
                <w:szCs w:val="21"/>
              </w:rPr>
              <w:t xml:space="preserve"> reflected in school policies, either in a separate policy or integrated into</w:t>
            </w:r>
            <w:r w:rsidR="00EE2BE8">
              <w:rPr>
                <w:rFonts w:ascii="Arial" w:hAnsi="Arial" w:cs="Arial"/>
                <w:color w:val="57595A"/>
                <w:sz w:val="21"/>
                <w:szCs w:val="21"/>
              </w:rPr>
              <w:t xml:space="preserve"> others</w:t>
            </w:r>
            <w:r w:rsidRPr="00D811D5">
              <w:rPr>
                <w:rFonts w:ascii="Arial" w:hAnsi="Arial" w:cs="Arial"/>
                <w:color w:val="57595A"/>
                <w:sz w:val="21"/>
                <w:szCs w:val="21"/>
              </w:rPr>
              <w:t>? If so,</w:t>
            </w:r>
          </w:p>
          <w:p w14:paraId="45E06664" w14:textId="77777777" w:rsidR="009E531A" w:rsidRPr="00D811D5" w:rsidRDefault="009E531A" w:rsidP="007A50AC">
            <w:pPr>
              <w:pStyle w:val="TableParagraph"/>
              <w:spacing w:before="121"/>
              <w:ind w:left="119"/>
              <w:rPr>
                <w:rFonts w:ascii="Arial" w:hAnsi="Arial" w:cs="Arial"/>
                <w:color w:val="57595A"/>
                <w:sz w:val="21"/>
                <w:szCs w:val="21"/>
              </w:rPr>
            </w:pPr>
          </w:p>
          <w:p w14:paraId="20954E27" w14:textId="2DCE9863" w:rsidR="009E531A" w:rsidRPr="009E531A" w:rsidRDefault="007A50AC" w:rsidP="009E531A">
            <w:pPr>
              <w:pStyle w:val="TableParagraph"/>
              <w:numPr>
                <w:ilvl w:val="0"/>
                <w:numId w:val="7"/>
              </w:numPr>
              <w:tabs>
                <w:tab w:val="left" w:pos="545"/>
              </w:tabs>
              <w:spacing w:before="5"/>
              <w:rPr>
                <w:rFonts w:ascii="Arial" w:hAnsi="Arial" w:cs="Arial"/>
                <w:color w:val="57595A"/>
                <w:sz w:val="21"/>
                <w:szCs w:val="21"/>
              </w:rPr>
            </w:pPr>
            <w:r>
              <w:rPr>
                <w:rFonts w:ascii="Arial" w:hAnsi="Arial" w:cs="Arial"/>
                <w:color w:val="57595A"/>
                <w:sz w:val="21"/>
                <w:szCs w:val="21"/>
              </w:rPr>
              <w:t>I</w:t>
            </w:r>
            <w:r w:rsidRPr="00D811D5">
              <w:rPr>
                <w:rFonts w:ascii="Arial" w:hAnsi="Arial" w:cs="Arial"/>
                <w:color w:val="57595A"/>
                <w:sz w:val="21"/>
                <w:szCs w:val="21"/>
              </w:rPr>
              <w:t>s the policy in an accessible format and place?</w:t>
            </w:r>
          </w:p>
          <w:p w14:paraId="7C8B6525" w14:textId="4CAEFB76" w:rsidR="007A50AC" w:rsidRDefault="007A50AC" w:rsidP="007A50AC">
            <w:pPr>
              <w:pStyle w:val="TableParagraph"/>
              <w:numPr>
                <w:ilvl w:val="0"/>
                <w:numId w:val="7"/>
              </w:numPr>
              <w:tabs>
                <w:tab w:val="left" w:pos="537"/>
              </w:tabs>
              <w:spacing w:before="16"/>
              <w:ind w:right="445"/>
              <w:rPr>
                <w:rFonts w:ascii="Arial" w:hAnsi="Arial" w:cs="Arial"/>
                <w:color w:val="57595A"/>
                <w:sz w:val="21"/>
                <w:szCs w:val="21"/>
              </w:rPr>
            </w:pPr>
            <w:r w:rsidRPr="00D811D5">
              <w:rPr>
                <w:rFonts w:ascii="Arial" w:hAnsi="Arial" w:cs="Arial"/>
                <w:color w:val="57595A"/>
                <w:sz w:val="21"/>
                <w:szCs w:val="21"/>
              </w:rPr>
              <w:t>How is policy communicated to staff and other stakeholders e.g. pupils, parents, governors?</w:t>
            </w:r>
          </w:p>
          <w:p w14:paraId="07867990" w14:textId="77777777" w:rsidR="009E531A" w:rsidRDefault="007A50AC" w:rsidP="009E531A">
            <w:pPr>
              <w:pStyle w:val="TableParagraph"/>
              <w:numPr>
                <w:ilvl w:val="0"/>
                <w:numId w:val="7"/>
              </w:numPr>
              <w:tabs>
                <w:tab w:val="left" w:pos="537"/>
              </w:tabs>
              <w:spacing w:before="16"/>
              <w:ind w:right="445"/>
              <w:rPr>
                <w:rFonts w:ascii="Arial" w:hAnsi="Arial" w:cs="Arial"/>
                <w:color w:val="57595A"/>
                <w:sz w:val="21"/>
                <w:szCs w:val="21"/>
              </w:rPr>
            </w:pPr>
            <w:r w:rsidRPr="00102D23">
              <w:rPr>
                <w:rFonts w:ascii="Arial" w:hAnsi="Arial" w:cs="Arial"/>
                <w:color w:val="57595A"/>
                <w:sz w:val="21"/>
                <w:szCs w:val="21"/>
              </w:rPr>
              <w:t>How is implementation of the policy monitored by SLT?</w:t>
            </w:r>
            <w:r>
              <w:rPr>
                <w:rFonts w:ascii="Arial" w:hAnsi="Arial" w:cs="Arial"/>
                <w:color w:val="57595A"/>
                <w:sz w:val="21"/>
                <w:szCs w:val="21"/>
              </w:rPr>
              <w:t xml:space="preserve">  </w:t>
            </w:r>
          </w:p>
          <w:p w14:paraId="0AB43FA5" w14:textId="15A57502" w:rsidR="007A50AC" w:rsidRPr="009E531A" w:rsidRDefault="007A50AC" w:rsidP="00A55EED">
            <w:pPr>
              <w:pStyle w:val="TableParagraph"/>
              <w:tabs>
                <w:tab w:val="left" w:pos="537"/>
              </w:tabs>
              <w:spacing w:before="16"/>
              <w:ind w:left="1495" w:right="445"/>
              <w:rPr>
                <w:rFonts w:ascii="Arial" w:hAnsi="Arial" w:cs="Arial"/>
                <w:color w:val="57595A"/>
                <w:sz w:val="21"/>
                <w:szCs w:val="21"/>
              </w:rPr>
            </w:pPr>
            <w:r>
              <w:rPr>
                <w:rFonts w:ascii="Arial" w:hAnsi="Arial" w:cs="Arial"/>
                <w:color w:val="57595A"/>
                <w:sz w:val="21"/>
                <w:szCs w:val="21"/>
              </w:rPr>
              <w:t xml:space="preserve">  </w:t>
            </w:r>
            <w:r w:rsidRPr="009E531A">
              <w:rPr>
                <w:rFonts w:ascii="Arial" w:hAnsi="Arial" w:cs="Arial"/>
                <w:color w:val="57595A"/>
                <w:sz w:val="21"/>
                <w:szCs w:val="21"/>
              </w:rPr>
              <w:t xml:space="preserve">    </w:t>
            </w:r>
          </w:p>
        </w:tc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2038299662"/>
            <w:placeholder>
              <w:docPart w:val="FCC8AEE01508468FB057662BBBC88CF9"/>
            </w:placeholder>
            <w:showingPlcHdr/>
          </w:sdtPr>
          <w:sdtEndPr/>
          <w:sdtContent>
            <w:tc>
              <w:tcPr>
                <w:tcW w:w="3690" w:type="dxa"/>
              </w:tcPr>
              <w:p w14:paraId="3FFA5284" w14:textId="77777777" w:rsidR="007A50AC" w:rsidRPr="00D811D5" w:rsidRDefault="007A50AC" w:rsidP="007A50AC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D811D5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352235814"/>
            <w:placeholder>
              <w:docPart w:val="F6CD000B70D74E19B3BC1596311F463D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EndPr/>
          <w:sdtContent>
            <w:tc>
              <w:tcPr>
                <w:tcW w:w="1710" w:type="dxa"/>
              </w:tcPr>
              <w:p w14:paraId="013C66ED" w14:textId="77777777" w:rsidR="007A50AC" w:rsidRPr="00D811D5" w:rsidRDefault="007A50AC" w:rsidP="007A50AC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D811D5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Choose an item.</w:t>
                </w:r>
              </w:p>
            </w:tc>
          </w:sdtContent>
        </w:sdt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1340124078"/>
            <w:placeholder>
              <w:docPart w:val="6FA00799987141EBBF3908EE805E002E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EndPr/>
          <w:sdtContent>
            <w:tc>
              <w:tcPr>
                <w:tcW w:w="1715" w:type="dxa"/>
              </w:tcPr>
              <w:p w14:paraId="054544D4" w14:textId="77777777" w:rsidR="007A50AC" w:rsidRPr="00D811D5" w:rsidRDefault="007A50AC" w:rsidP="007A50AC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D811D5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Choose an item.</w:t>
                </w:r>
              </w:p>
            </w:tc>
          </w:sdtContent>
        </w:sdt>
      </w:tr>
      <w:tr w:rsidR="007A50AC" w:rsidRPr="00D811D5" w14:paraId="0A4C55B1" w14:textId="77777777" w:rsidTr="0002193C">
        <w:trPr>
          <w:trHeight w:val="939"/>
        </w:trPr>
        <w:tc>
          <w:tcPr>
            <w:tcW w:w="7619" w:type="dxa"/>
          </w:tcPr>
          <w:p w14:paraId="18D82997" w14:textId="6C1DD5BC" w:rsidR="005E38E2" w:rsidRDefault="007A50AC" w:rsidP="00884B9D">
            <w:pPr>
              <w:pStyle w:val="TableParagraph"/>
              <w:spacing w:before="121"/>
              <w:ind w:left="119"/>
              <w:rPr>
                <w:rFonts w:ascii="Arial" w:hAnsi="Arial" w:cs="Arial"/>
                <w:color w:val="57595A"/>
                <w:sz w:val="21"/>
                <w:szCs w:val="21"/>
              </w:rPr>
            </w:pPr>
            <w:r w:rsidRPr="0040576C">
              <w:rPr>
                <w:rFonts w:ascii="Arial" w:hAnsi="Arial" w:cs="Arial"/>
                <w:color w:val="57595A"/>
                <w:sz w:val="21"/>
                <w:szCs w:val="21"/>
              </w:rPr>
              <w:t>C2</w:t>
            </w:r>
            <w:r w:rsidR="00BE5672" w:rsidRPr="0040576C">
              <w:rPr>
                <w:rFonts w:ascii="Arial" w:hAnsi="Arial" w:cs="Arial"/>
                <w:color w:val="57595A"/>
                <w:sz w:val="21"/>
                <w:szCs w:val="21"/>
              </w:rPr>
              <w:t>.</w:t>
            </w:r>
            <w:r w:rsidR="00BE5672">
              <w:rPr>
                <w:rFonts w:ascii="Arial" w:hAnsi="Arial" w:cs="Arial"/>
                <w:color w:val="57595A"/>
                <w:sz w:val="21"/>
                <w:szCs w:val="21"/>
              </w:rPr>
              <w:t xml:space="preserve">  </w:t>
            </w:r>
            <w:r w:rsidR="00991981">
              <w:rPr>
                <w:rFonts w:ascii="Arial" w:hAnsi="Arial" w:cs="Arial"/>
                <w:color w:val="57595A"/>
                <w:sz w:val="21"/>
                <w:szCs w:val="21"/>
              </w:rPr>
              <w:t xml:space="preserve">Does the school </w:t>
            </w:r>
            <w:r w:rsidR="008A0E69">
              <w:rPr>
                <w:rFonts w:ascii="Arial" w:hAnsi="Arial" w:cs="Arial"/>
                <w:color w:val="57595A"/>
                <w:sz w:val="21"/>
                <w:szCs w:val="21"/>
              </w:rPr>
              <w:t>regularly monit</w:t>
            </w:r>
            <w:r w:rsidR="0032717D">
              <w:rPr>
                <w:rFonts w:ascii="Arial" w:hAnsi="Arial" w:cs="Arial"/>
                <w:color w:val="57595A"/>
                <w:sz w:val="21"/>
                <w:szCs w:val="21"/>
              </w:rPr>
              <w:t xml:space="preserve">or, </w:t>
            </w:r>
            <w:r w:rsidR="008A0E69">
              <w:rPr>
                <w:rFonts w:ascii="Arial" w:hAnsi="Arial" w:cs="Arial"/>
                <w:color w:val="57595A"/>
                <w:sz w:val="21"/>
                <w:szCs w:val="21"/>
              </w:rPr>
              <w:t>review</w:t>
            </w:r>
            <w:r w:rsidR="0032717D">
              <w:rPr>
                <w:rFonts w:ascii="Arial" w:hAnsi="Arial" w:cs="Arial"/>
                <w:color w:val="57595A"/>
                <w:sz w:val="21"/>
                <w:szCs w:val="21"/>
              </w:rPr>
              <w:t xml:space="preserve"> and evaluate </w:t>
            </w:r>
            <w:r w:rsidR="00AD6B1B">
              <w:rPr>
                <w:rFonts w:ascii="Arial" w:hAnsi="Arial" w:cs="Arial"/>
                <w:color w:val="57595A"/>
                <w:sz w:val="21"/>
                <w:szCs w:val="21"/>
              </w:rPr>
              <w:t>th</w:t>
            </w:r>
            <w:r w:rsidR="003D54E7">
              <w:rPr>
                <w:rFonts w:ascii="Arial" w:hAnsi="Arial" w:cs="Arial"/>
                <w:color w:val="57595A"/>
                <w:sz w:val="21"/>
                <w:szCs w:val="21"/>
              </w:rPr>
              <w:t>e</w:t>
            </w:r>
            <w:r w:rsidR="00AD6B1B">
              <w:rPr>
                <w:rFonts w:ascii="Arial" w:hAnsi="Arial" w:cs="Arial"/>
                <w:color w:val="57595A"/>
                <w:sz w:val="21"/>
                <w:szCs w:val="21"/>
              </w:rPr>
              <w:t xml:space="preserve"> polic</w:t>
            </w:r>
            <w:r w:rsidR="00B04A14">
              <w:rPr>
                <w:rFonts w:ascii="Arial" w:hAnsi="Arial" w:cs="Arial"/>
                <w:color w:val="57595A"/>
                <w:sz w:val="21"/>
                <w:szCs w:val="21"/>
              </w:rPr>
              <w:t>ies</w:t>
            </w:r>
            <w:r w:rsidR="003D54E7">
              <w:rPr>
                <w:rFonts w:ascii="Arial" w:hAnsi="Arial" w:cs="Arial"/>
                <w:color w:val="57595A"/>
                <w:sz w:val="21"/>
                <w:szCs w:val="21"/>
              </w:rPr>
              <w:t xml:space="preserve"> relevant to multilingualism and EAL</w:t>
            </w:r>
            <w:r w:rsidR="00B04A14">
              <w:rPr>
                <w:rFonts w:ascii="Arial" w:hAnsi="Arial" w:cs="Arial"/>
                <w:color w:val="57595A"/>
                <w:sz w:val="21"/>
                <w:szCs w:val="21"/>
              </w:rPr>
              <w:t>?</w:t>
            </w:r>
            <w:r w:rsidR="00505999">
              <w:rPr>
                <w:rFonts w:ascii="Arial" w:hAnsi="Arial" w:cs="Arial"/>
                <w:color w:val="57595A"/>
                <w:sz w:val="21"/>
                <w:szCs w:val="21"/>
              </w:rPr>
              <w:t xml:space="preserve"> </w:t>
            </w:r>
            <w:r w:rsidR="00B04A14">
              <w:rPr>
                <w:rFonts w:ascii="Arial" w:hAnsi="Arial" w:cs="Arial"/>
                <w:color w:val="57595A"/>
                <w:sz w:val="21"/>
                <w:szCs w:val="21"/>
              </w:rPr>
              <w:t>Are they</w:t>
            </w:r>
            <w:r w:rsidR="005263E4">
              <w:rPr>
                <w:rFonts w:ascii="Arial" w:hAnsi="Arial" w:cs="Arial"/>
                <w:color w:val="57595A"/>
                <w:sz w:val="21"/>
                <w:szCs w:val="21"/>
              </w:rPr>
              <w:t xml:space="preserve"> amended in response to</w:t>
            </w:r>
            <w:r w:rsidR="00657E50">
              <w:rPr>
                <w:rFonts w:ascii="Arial" w:hAnsi="Arial" w:cs="Arial"/>
                <w:color w:val="57595A"/>
                <w:sz w:val="21"/>
                <w:szCs w:val="21"/>
              </w:rPr>
              <w:t xml:space="preserve"> </w:t>
            </w:r>
            <w:r w:rsidR="005F71E4">
              <w:rPr>
                <w:rFonts w:ascii="Arial" w:hAnsi="Arial" w:cs="Arial"/>
                <w:color w:val="57595A"/>
                <w:sz w:val="21"/>
                <w:szCs w:val="21"/>
              </w:rPr>
              <w:t>new research and developments on EAL provision and pedagogy</w:t>
            </w:r>
            <w:r w:rsidR="00E418C6">
              <w:rPr>
                <w:rFonts w:ascii="Arial" w:hAnsi="Arial" w:cs="Arial"/>
                <w:color w:val="57595A"/>
                <w:sz w:val="21"/>
                <w:szCs w:val="21"/>
              </w:rPr>
              <w:t>?</w:t>
            </w:r>
            <w:r w:rsidR="005F71E4">
              <w:rPr>
                <w:rFonts w:ascii="Arial" w:hAnsi="Arial" w:cs="Arial"/>
                <w:color w:val="57595A"/>
                <w:sz w:val="21"/>
                <w:szCs w:val="21"/>
              </w:rPr>
              <w:t xml:space="preserve"> </w:t>
            </w:r>
            <w:r w:rsidR="00FC3B02">
              <w:rPr>
                <w:rFonts w:ascii="Arial" w:hAnsi="Arial" w:cs="Arial"/>
                <w:color w:val="57595A"/>
                <w:sz w:val="21"/>
                <w:szCs w:val="21"/>
              </w:rPr>
              <w:t xml:space="preserve">Does the school have </w:t>
            </w:r>
            <w:r w:rsidR="00EB5A24">
              <w:rPr>
                <w:rFonts w:ascii="Arial" w:hAnsi="Arial" w:cs="Arial"/>
                <w:color w:val="57595A"/>
                <w:sz w:val="21"/>
                <w:szCs w:val="21"/>
              </w:rPr>
              <w:t>a designated person responsible for this?</w:t>
            </w:r>
          </w:p>
        </w:tc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-1812399024"/>
            <w:placeholder>
              <w:docPart w:val="567495C44A6E4C3397025D04A6B23C0E"/>
            </w:placeholder>
            <w:showingPlcHdr/>
          </w:sdtPr>
          <w:sdtEndPr/>
          <w:sdtContent>
            <w:tc>
              <w:tcPr>
                <w:tcW w:w="3690" w:type="dxa"/>
              </w:tcPr>
              <w:p w14:paraId="37C034B0" w14:textId="0515822F" w:rsidR="007A50AC" w:rsidRDefault="00884B9D" w:rsidP="007A50AC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D811D5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195438687"/>
            <w:placeholder>
              <w:docPart w:val="E1173C2F8E8B4A268A3E4777D74C7FEA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EndPr/>
          <w:sdtContent>
            <w:tc>
              <w:tcPr>
                <w:tcW w:w="1710" w:type="dxa"/>
              </w:tcPr>
              <w:p w14:paraId="63B20B91" w14:textId="06425B44" w:rsidR="007A50AC" w:rsidRDefault="00884B9D" w:rsidP="007A50AC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D811D5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Choose an item.</w:t>
                </w:r>
              </w:p>
            </w:tc>
          </w:sdtContent>
        </w:sdt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669908867"/>
            <w:placeholder>
              <w:docPart w:val="55179D39DF214540A8C70E37AF78E11C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EndPr/>
          <w:sdtContent>
            <w:tc>
              <w:tcPr>
                <w:tcW w:w="1715" w:type="dxa"/>
              </w:tcPr>
              <w:p w14:paraId="4072AC64" w14:textId="62F8049B" w:rsidR="007A50AC" w:rsidRDefault="00884B9D" w:rsidP="007A50AC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D811D5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Choose an item.</w:t>
                </w:r>
              </w:p>
            </w:tc>
          </w:sdtContent>
        </w:sdt>
      </w:tr>
    </w:tbl>
    <w:p w14:paraId="4BC477D4" w14:textId="77777777" w:rsidR="00EC5FE8" w:rsidRDefault="00EC5FE8" w:rsidP="00D06DCB">
      <w:pPr>
        <w:spacing w:before="99"/>
        <w:rPr>
          <w:rFonts w:cs="Arial"/>
          <w:color w:val="06845A"/>
          <w:sz w:val="28"/>
          <w:szCs w:val="28"/>
        </w:rPr>
      </w:pPr>
    </w:p>
    <w:p w14:paraId="2E5AE5E2" w14:textId="77777777" w:rsidR="002F52E5" w:rsidRDefault="002F52E5" w:rsidP="00D06DCB">
      <w:pPr>
        <w:spacing w:before="99"/>
        <w:rPr>
          <w:rFonts w:cs="Arial"/>
          <w:color w:val="06845A"/>
          <w:sz w:val="10"/>
          <w:szCs w:val="10"/>
        </w:rPr>
      </w:pPr>
    </w:p>
    <w:p w14:paraId="64FF561C" w14:textId="77777777" w:rsidR="001F653E" w:rsidRPr="007A25C5" w:rsidRDefault="001F653E" w:rsidP="00D06DCB">
      <w:pPr>
        <w:spacing w:before="99"/>
        <w:rPr>
          <w:rFonts w:cs="Arial"/>
          <w:color w:val="06845A"/>
          <w:sz w:val="10"/>
          <w:szCs w:val="10"/>
        </w:rPr>
      </w:pPr>
    </w:p>
    <w:p w14:paraId="2F84C8F3" w14:textId="332C77B1" w:rsidR="00D57D95" w:rsidRDefault="007A25C5" w:rsidP="00D06DCB">
      <w:pPr>
        <w:spacing w:before="99"/>
        <w:rPr>
          <w:rFonts w:cs="Arial"/>
          <w:color w:val="06845A"/>
          <w:sz w:val="28"/>
          <w:szCs w:val="28"/>
        </w:rPr>
      </w:pPr>
      <w:r>
        <w:rPr>
          <w:rFonts w:cs="Arial"/>
          <w:color w:val="06845A"/>
          <w:sz w:val="28"/>
          <w:szCs w:val="28"/>
        </w:rPr>
        <w:t>Recommendations</w:t>
      </w:r>
    </w:p>
    <w:p w14:paraId="1BF31267" w14:textId="77777777" w:rsidR="007A25C5" w:rsidRDefault="007A25C5" w:rsidP="00D06DCB">
      <w:pPr>
        <w:spacing w:before="99"/>
        <w:rPr>
          <w:rFonts w:cs="Arial"/>
          <w:color w:val="06845A"/>
          <w:sz w:val="28"/>
          <w:szCs w:val="28"/>
        </w:rPr>
      </w:pPr>
    </w:p>
    <w:tbl>
      <w:tblPr>
        <w:tblStyle w:val="TableGrid"/>
        <w:tblW w:w="14665" w:type="dxa"/>
        <w:tblLook w:val="04A0" w:firstRow="1" w:lastRow="0" w:firstColumn="1" w:lastColumn="0" w:noHBand="0" w:noVBand="1"/>
      </w:tblPr>
      <w:tblGrid>
        <w:gridCol w:w="14665"/>
      </w:tblGrid>
      <w:tr w:rsidR="007A25C5" w14:paraId="23F70F9A" w14:textId="77777777" w:rsidTr="0020048A">
        <w:tc>
          <w:tcPr>
            <w:tcW w:w="14665" w:type="dxa"/>
          </w:tcPr>
          <w:sdt>
            <w:sdtPr>
              <w:rPr>
                <w:b/>
                <w:color w:val="84B627"/>
                <w:w w:val="110"/>
                <w:sz w:val="24"/>
              </w:rPr>
              <w:id w:val="1609153146"/>
              <w:placeholder>
                <w:docPart w:val="372A1DC6D74AD743BD5980E4BCEC49F1"/>
              </w:placeholder>
              <w:showingPlcHdr/>
            </w:sdtPr>
            <w:sdtEndPr/>
            <w:sdtContent>
              <w:p w14:paraId="2DE0CBCC" w14:textId="4997FA7E" w:rsidR="007A25C5" w:rsidRDefault="003F74A1" w:rsidP="00D06DCB">
                <w:pPr>
                  <w:spacing w:before="99"/>
                  <w:rPr>
                    <w:rFonts w:cs="Arial"/>
                    <w:color w:val="06845A"/>
                    <w:sz w:val="28"/>
                    <w:szCs w:val="28"/>
                  </w:rPr>
                </w:pPr>
                <w:r w:rsidRPr="00E54FAE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</w:tbl>
    <w:p w14:paraId="63285E77" w14:textId="77777777" w:rsidR="00C122C7" w:rsidRDefault="00C122C7" w:rsidP="00D06DCB">
      <w:pPr>
        <w:spacing w:before="99"/>
        <w:rPr>
          <w:rFonts w:cs="Arial"/>
          <w:color w:val="06845A"/>
          <w:sz w:val="28"/>
          <w:szCs w:val="28"/>
        </w:rPr>
      </w:pPr>
    </w:p>
    <w:p w14:paraId="50556AC3" w14:textId="5D151261" w:rsidR="007A25C5" w:rsidRDefault="003F50E1" w:rsidP="00D06DCB">
      <w:pPr>
        <w:spacing w:before="99"/>
        <w:rPr>
          <w:rFonts w:cs="Arial"/>
          <w:color w:val="06845A"/>
          <w:sz w:val="28"/>
          <w:szCs w:val="28"/>
        </w:rPr>
      </w:pPr>
      <w:r>
        <w:rPr>
          <w:rFonts w:cs="Arial"/>
          <w:color w:val="06845A"/>
          <w:sz w:val="28"/>
          <w:szCs w:val="28"/>
        </w:rPr>
        <w:t>D</w:t>
      </w:r>
      <w:r w:rsidR="007A25C5">
        <w:rPr>
          <w:rFonts w:cs="Arial"/>
          <w:color w:val="06845A"/>
          <w:sz w:val="28"/>
          <w:szCs w:val="28"/>
        </w:rPr>
        <w:t>. Continuing Professional Development</w:t>
      </w:r>
      <w:r w:rsidR="005F26B0">
        <w:rPr>
          <w:rFonts w:cs="Arial"/>
          <w:color w:val="06845A"/>
          <w:sz w:val="28"/>
          <w:szCs w:val="28"/>
        </w:rPr>
        <w:t xml:space="preserve"> and </w:t>
      </w:r>
      <w:r w:rsidR="00E436E7">
        <w:rPr>
          <w:rFonts w:cs="Arial"/>
          <w:color w:val="06845A"/>
          <w:sz w:val="28"/>
          <w:szCs w:val="28"/>
        </w:rPr>
        <w:t xml:space="preserve">learning (CPD) for </w:t>
      </w:r>
      <w:r w:rsidR="00704463">
        <w:rPr>
          <w:rFonts w:cs="Arial"/>
          <w:color w:val="06845A"/>
          <w:sz w:val="28"/>
          <w:szCs w:val="28"/>
        </w:rPr>
        <w:t>E</w:t>
      </w:r>
      <w:r w:rsidR="009C47F8">
        <w:rPr>
          <w:rFonts w:cs="Arial"/>
          <w:color w:val="06845A"/>
          <w:sz w:val="28"/>
          <w:szCs w:val="28"/>
        </w:rPr>
        <w:t>AL</w:t>
      </w:r>
    </w:p>
    <w:tbl>
      <w:tblPr>
        <w:tblpPr w:leftFromText="180" w:rightFromText="180" w:vertAnchor="text" w:horzAnchor="page" w:tblpX="1482" w:tblpY="686"/>
        <w:tblW w:w="147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65"/>
        <w:gridCol w:w="3690"/>
        <w:gridCol w:w="1890"/>
        <w:gridCol w:w="1620"/>
      </w:tblGrid>
      <w:tr w:rsidR="007A25C5" w:rsidRPr="007A25C5" w14:paraId="6BE7BF7C" w14:textId="77777777" w:rsidTr="00C3565D">
        <w:trPr>
          <w:trHeight w:val="642"/>
        </w:trPr>
        <w:tc>
          <w:tcPr>
            <w:tcW w:w="7565" w:type="dxa"/>
            <w:shd w:val="clear" w:color="auto" w:fill="06845A"/>
          </w:tcPr>
          <w:p w14:paraId="124947C0" w14:textId="77777777" w:rsidR="007A25C5" w:rsidRPr="00ED0852" w:rsidRDefault="007A25C5" w:rsidP="00AF244C">
            <w:pPr>
              <w:pStyle w:val="TableParagraph"/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</w:pPr>
          </w:p>
          <w:p w14:paraId="20525756" w14:textId="77777777" w:rsidR="007A25C5" w:rsidRPr="00ED0852" w:rsidRDefault="007A25C5" w:rsidP="00AF244C">
            <w:pPr>
              <w:pStyle w:val="TableParagraph"/>
              <w:ind w:left="93" w:right="82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ED0852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Question</w:t>
            </w:r>
          </w:p>
        </w:tc>
        <w:tc>
          <w:tcPr>
            <w:tcW w:w="3690" w:type="dxa"/>
            <w:shd w:val="clear" w:color="auto" w:fill="06845A"/>
          </w:tcPr>
          <w:p w14:paraId="11ED35C4" w14:textId="77777777" w:rsidR="007A25C5" w:rsidRPr="00ED0852" w:rsidRDefault="007A25C5" w:rsidP="00AF244C">
            <w:pPr>
              <w:pStyle w:val="TableParagraph"/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</w:pPr>
          </w:p>
          <w:p w14:paraId="54346A88" w14:textId="77777777" w:rsidR="007A25C5" w:rsidRPr="00ED0852" w:rsidRDefault="007A25C5" w:rsidP="00AF244C">
            <w:pPr>
              <w:pStyle w:val="TableParagraph"/>
              <w:ind w:left="1181" w:right="1172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ED0852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 xml:space="preserve">Comments </w:t>
            </w:r>
          </w:p>
        </w:tc>
        <w:tc>
          <w:tcPr>
            <w:tcW w:w="1890" w:type="dxa"/>
            <w:shd w:val="clear" w:color="auto" w:fill="06845A"/>
          </w:tcPr>
          <w:p w14:paraId="79E7C46F" w14:textId="77777777" w:rsidR="007A25C5" w:rsidRPr="00ED0852" w:rsidRDefault="007A25C5" w:rsidP="00AF244C">
            <w:pPr>
              <w:pStyle w:val="TableParagraph"/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</w:pPr>
          </w:p>
          <w:p w14:paraId="4B67DF25" w14:textId="2D18F118" w:rsidR="007A25C5" w:rsidRPr="00ED0852" w:rsidRDefault="007A25C5" w:rsidP="00AF244C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ED0852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Self-Assessment score</w:t>
            </w:r>
          </w:p>
        </w:tc>
        <w:tc>
          <w:tcPr>
            <w:tcW w:w="1620" w:type="dxa"/>
            <w:shd w:val="clear" w:color="auto" w:fill="06845A"/>
          </w:tcPr>
          <w:p w14:paraId="6AE85BFD" w14:textId="77777777" w:rsidR="007A25C5" w:rsidRPr="00ED0852" w:rsidRDefault="007A25C5" w:rsidP="00AF244C">
            <w:pPr>
              <w:pStyle w:val="TableParagraph"/>
              <w:ind w:left="236"/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</w:pPr>
          </w:p>
          <w:p w14:paraId="6F1DF909" w14:textId="152BECE2" w:rsidR="007A25C5" w:rsidRPr="00ED0852" w:rsidRDefault="00F27F51" w:rsidP="00AF244C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ED0852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 xml:space="preserve">The </w:t>
            </w:r>
            <w:r w:rsidR="007A25C5" w:rsidRPr="00ED0852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Bell Foundation score</w:t>
            </w:r>
          </w:p>
        </w:tc>
      </w:tr>
      <w:tr w:rsidR="007A25C5" w:rsidRPr="007A25C5" w14:paraId="07E3990E" w14:textId="77777777" w:rsidTr="00B51FD6">
        <w:trPr>
          <w:trHeight w:val="733"/>
        </w:trPr>
        <w:tc>
          <w:tcPr>
            <w:tcW w:w="7565" w:type="dxa"/>
          </w:tcPr>
          <w:p w14:paraId="34A9E392" w14:textId="651D5BE2" w:rsidR="007A25C5" w:rsidRPr="007A25C5" w:rsidRDefault="00D5234F" w:rsidP="0002193C">
            <w:pPr>
              <w:pStyle w:val="TableParagraph"/>
              <w:spacing w:line="244" w:lineRule="auto"/>
              <w:rPr>
                <w:rFonts w:asciiTheme="minorHAnsi" w:hAnsiTheme="minorHAnsi" w:cstheme="minorHAnsi"/>
                <w:color w:val="57595A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>D1</w:t>
            </w:r>
            <w:r w:rsidR="0002193C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>.</w:t>
            </w:r>
            <w:r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 xml:space="preserve"> </w:t>
            </w:r>
            <w:r w:rsidR="007A25C5" w:rsidRPr="007A25C5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 xml:space="preserve">What training or guidance have SLT had on the leadership of effective whole-school </w:t>
            </w:r>
            <w:r w:rsidR="007A25C5" w:rsidRPr="007A25C5" w:rsidDel="009C47F8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>EAL</w:t>
            </w:r>
            <w:r w:rsidR="007A25C5" w:rsidRPr="007A25C5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 xml:space="preserve"> provision?</w:t>
            </w:r>
          </w:p>
        </w:tc>
        <w:sdt>
          <w:sdtPr>
            <w:rPr>
              <w:rFonts w:asciiTheme="minorHAnsi" w:hAnsiTheme="minorHAnsi" w:cstheme="minorHAnsi"/>
              <w:color w:val="57595A"/>
              <w:sz w:val="21"/>
              <w:szCs w:val="21"/>
            </w:rPr>
            <w:id w:val="-1918546081"/>
            <w:placeholder>
              <w:docPart w:val="87F437BFDC3AB54AB6E58C9152B32085"/>
            </w:placeholder>
            <w:showingPlcHdr/>
          </w:sdtPr>
          <w:sdtEndPr/>
          <w:sdtContent>
            <w:tc>
              <w:tcPr>
                <w:tcW w:w="3690" w:type="dxa"/>
              </w:tcPr>
              <w:p w14:paraId="748C24B0" w14:textId="77777777" w:rsidR="007A25C5" w:rsidRPr="007A25C5" w:rsidRDefault="007A25C5" w:rsidP="00AF244C">
                <w:pPr>
                  <w:pStyle w:val="TableParagraph"/>
                  <w:rPr>
                    <w:rFonts w:asciiTheme="minorHAnsi" w:hAnsiTheme="minorHAnsi" w:cstheme="minorHAnsi"/>
                    <w:color w:val="57595A"/>
                    <w:sz w:val="21"/>
                    <w:szCs w:val="21"/>
                  </w:rPr>
                </w:pPr>
                <w:r w:rsidRPr="007A25C5">
                  <w:rPr>
                    <w:rStyle w:val="PlaceholderText"/>
                    <w:rFonts w:asciiTheme="minorHAnsi" w:hAnsiTheme="minorHAnsi" w:cstheme="minorHAnsi"/>
                    <w:color w:val="57595A"/>
                    <w:sz w:val="21"/>
                    <w:szCs w:val="21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57595A"/>
              <w:sz w:val="21"/>
              <w:szCs w:val="21"/>
            </w:rPr>
            <w:id w:val="1007559879"/>
            <w:placeholder>
              <w:docPart w:val="3029C2782829C2409CF591FF5142AEE7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EndPr/>
          <w:sdtContent>
            <w:tc>
              <w:tcPr>
                <w:tcW w:w="1890" w:type="dxa"/>
              </w:tcPr>
              <w:p w14:paraId="3F686D2C" w14:textId="77777777" w:rsidR="007A25C5" w:rsidRPr="007A25C5" w:rsidRDefault="007A25C5" w:rsidP="00AF244C">
                <w:pPr>
                  <w:pStyle w:val="TableParagraph"/>
                  <w:rPr>
                    <w:rFonts w:asciiTheme="minorHAnsi" w:hAnsiTheme="minorHAnsi" w:cstheme="minorHAnsi"/>
                    <w:color w:val="57595A"/>
                    <w:sz w:val="21"/>
                    <w:szCs w:val="21"/>
                  </w:rPr>
                </w:pPr>
                <w:r w:rsidRPr="007A25C5">
                  <w:rPr>
                    <w:rStyle w:val="PlaceholderText"/>
                    <w:rFonts w:asciiTheme="minorHAnsi" w:hAnsiTheme="minorHAnsi" w:cstheme="minorHAnsi"/>
                    <w:color w:val="57595A"/>
                    <w:sz w:val="21"/>
                    <w:szCs w:val="21"/>
                  </w:rPr>
                  <w:t>Choose an item.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57595A"/>
              <w:sz w:val="21"/>
              <w:szCs w:val="21"/>
            </w:rPr>
            <w:id w:val="927621818"/>
            <w:placeholder>
              <w:docPart w:val="631EBDA3EA6E9D4897A468A6FB4728D8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EndPr/>
          <w:sdtContent>
            <w:tc>
              <w:tcPr>
                <w:tcW w:w="1620" w:type="dxa"/>
              </w:tcPr>
              <w:p w14:paraId="243106EE" w14:textId="77777777" w:rsidR="007A25C5" w:rsidRPr="007A25C5" w:rsidRDefault="007A25C5" w:rsidP="00AF244C">
                <w:pPr>
                  <w:pStyle w:val="TableParagraph"/>
                  <w:rPr>
                    <w:rFonts w:asciiTheme="minorHAnsi" w:hAnsiTheme="minorHAnsi" w:cstheme="minorHAnsi"/>
                    <w:color w:val="57595A"/>
                    <w:sz w:val="21"/>
                    <w:szCs w:val="21"/>
                  </w:rPr>
                </w:pPr>
                <w:r w:rsidRPr="007A25C5">
                  <w:rPr>
                    <w:rStyle w:val="PlaceholderText"/>
                    <w:rFonts w:asciiTheme="minorHAnsi" w:hAnsiTheme="minorHAnsi" w:cstheme="minorHAnsi"/>
                    <w:color w:val="57595A"/>
                    <w:sz w:val="21"/>
                    <w:szCs w:val="21"/>
                  </w:rPr>
                  <w:t>Choose an item.</w:t>
                </w:r>
              </w:p>
            </w:tc>
          </w:sdtContent>
        </w:sdt>
      </w:tr>
      <w:tr w:rsidR="00524077" w:rsidRPr="007A25C5" w14:paraId="2CCF8289" w14:textId="77777777" w:rsidTr="00B51FD6">
        <w:trPr>
          <w:trHeight w:val="733"/>
        </w:trPr>
        <w:tc>
          <w:tcPr>
            <w:tcW w:w="7565" w:type="dxa"/>
          </w:tcPr>
          <w:p w14:paraId="2A9ADE8A" w14:textId="4E2FAC36" w:rsidR="00524077" w:rsidRPr="007A25C5" w:rsidRDefault="003A4821" w:rsidP="0002193C">
            <w:pPr>
              <w:pStyle w:val="TableParagraph"/>
              <w:spacing w:line="244" w:lineRule="auto"/>
              <w:rPr>
                <w:rFonts w:asciiTheme="minorHAnsi" w:hAnsiTheme="minorHAnsi" w:cstheme="minorHAnsi"/>
                <w:color w:val="57595A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 xml:space="preserve">D2. </w:t>
            </w:r>
            <w:r w:rsidR="00524077" w:rsidRPr="00D811D5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 xml:space="preserve">To what extent are </w:t>
            </w:r>
            <w:r w:rsidR="00524077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>EAL</w:t>
            </w:r>
            <w:r w:rsidR="00524077" w:rsidRPr="00D811D5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 xml:space="preserve"> staff appropriately trained and qualified to meet the specific requirements of </w:t>
            </w:r>
            <w:r w:rsidR="00524077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>multilingual</w:t>
            </w:r>
            <w:r w:rsidR="00524077" w:rsidRPr="00D811D5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 xml:space="preserve"> pupils?</w:t>
            </w:r>
          </w:p>
        </w:tc>
        <w:tc>
          <w:tcPr>
            <w:tcW w:w="3690" w:type="dxa"/>
          </w:tcPr>
          <w:p w14:paraId="12581F97" w14:textId="77777777" w:rsidR="00524077" w:rsidRDefault="00524077" w:rsidP="00AF244C">
            <w:pPr>
              <w:pStyle w:val="TableParagraph"/>
              <w:rPr>
                <w:rFonts w:asciiTheme="minorHAnsi" w:hAnsiTheme="minorHAnsi" w:cstheme="minorHAnsi"/>
                <w:color w:val="57595A"/>
                <w:sz w:val="21"/>
                <w:szCs w:val="21"/>
              </w:rPr>
            </w:pPr>
          </w:p>
        </w:tc>
        <w:tc>
          <w:tcPr>
            <w:tcW w:w="1890" w:type="dxa"/>
          </w:tcPr>
          <w:p w14:paraId="59C093F5" w14:textId="77777777" w:rsidR="00524077" w:rsidRDefault="00524077" w:rsidP="00AF244C">
            <w:pPr>
              <w:pStyle w:val="TableParagraph"/>
              <w:rPr>
                <w:rFonts w:asciiTheme="minorHAnsi" w:hAnsiTheme="minorHAnsi" w:cstheme="minorHAnsi"/>
                <w:color w:val="57595A"/>
                <w:sz w:val="21"/>
                <w:szCs w:val="21"/>
              </w:rPr>
            </w:pPr>
          </w:p>
        </w:tc>
        <w:tc>
          <w:tcPr>
            <w:tcW w:w="1620" w:type="dxa"/>
          </w:tcPr>
          <w:p w14:paraId="4BF90F5F" w14:textId="77777777" w:rsidR="00524077" w:rsidRDefault="00524077" w:rsidP="00AF244C">
            <w:pPr>
              <w:pStyle w:val="TableParagraph"/>
              <w:rPr>
                <w:rFonts w:asciiTheme="minorHAnsi" w:hAnsiTheme="minorHAnsi" w:cstheme="minorHAnsi"/>
                <w:color w:val="57595A"/>
                <w:sz w:val="21"/>
                <w:szCs w:val="21"/>
              </w:rPr>
            </w:pPr>
          </w:p>
        </w:tc>
      </w:tr>
      <w:tr w:rsidR="007A25C5" w:rsidRPr="007A25C5" w14:paraId="50D35EB0" w14:textId="77777777" w:rsidTr="00B51FD6">
        <w:trPr>
          <w:trHeight w:val="733"/>
        </w:trPr>
        <w:tc>
          <w:tcPr>
            <w:tcW w:w="7565" w:type="dxa"/>
          </w:tcPr>
          <w:p w14:paraId="4173513A" w14:textId="5F6E4F6C" w:rsidR="007A25C5" w:rsidRPr="007A25C5" w:rsidRDefault="007D628F" w:rsidP="0002193C">
            <w:pPr>
              <w:pStyle w:val="TableParagraph"/>
              <w:spacing w:line="249" w:lineRule="auto"/>
              <w:rPr>
                <w:rFonts w:asciiTheme="minorHAnsi" w:hAnsiTheme="minorHAnsi" w:cstheme="minorHAnsi"/>
                <w:color w:val="57595A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 xml:space="preserve">D3. </w:t>
            </w:r>
            <w:r w:rsidR="003A4821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 xml:space="preserve"> </w:t>
            </w:r>
            <w:r w:rsidR="007A25C5" w:rsidRPr="007A25C5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 xml:space="preserve">How does the school ensure </w:t>
            </w:r>
            <w:r w:rsidR="007A25C5" w:rsidRPr="007479EC" w:rsidDel="009C47F8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>EAL</w:t>
            </w:r>
            <w:r w:rsidR="007A25C5" w:rsidRPr="007479EC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 xml:space="preserve"> staff</w:t>
            </w:r>
            <w:r w:rsidR="007A25C5" w:rsidRPr="007A25C5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 xml:space="preserve"> can gain a nationally </w:t>
            </w:r>
            <w:proofErr w:type="spellStart"/>
            <w:r w:rsidR="007A25C5" w:rsidRPr="007A25C5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>recognised</w:t>
            </w:r>
            <w:proofErr w:type="spellEnd"/>
            <w:r w:rsidR="007A25C5" w:rsidRPr="007A25C5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 xml:space="preserve"> </w:t>
            </w:r>
            <w:r w:rsidR="007A25C5" w:rsidRPr="007A25C5" w:rsidDel="009C47F8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>EAL</w:t>
            </w:r>
            <w:r w:rsidR="007A25C5" w:rsidRPr="007A25C5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 xml:space="preserve"> qualification</w:t>
            </w:r>
            <w:r w:rsidR="00F5032E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 xml:space="preserve"> within a specified timescale (</w:t>
            </w:r>
            <w:r w:rsidR="00CF4951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>e.g.</w:t>
            </w:r>
            <w:r w:rsidR="007A25C5" w:rsidRPr="007A25C5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 xml:space="preserve"> a </w:t>
            </w:r>
            <w:r w:rsidR="00454FFA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 xml:space="preserve">Post Graduate </w:t>
            </w:r>
            <w:r w:rsidR="007A25C5" w:rsidRPr="007A25C5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>Diploma or MA in English as an Additional Language and Education)?</w:t>
            </w:r>
          </w:p>
        </w:tc>
        <w:sdt>
          <w:sdtPr>
            <w:rPr>
              <w:rFonts w:asciiTheme="minorHAnsi" w:hAnsiTheme="minorHAnsi" w:cstheme="minorHAnsi"/>
              <w:color w:val="57595A"/>
              <w:sz w:val="21"/>
              <w:szCs w:val="21"/>
            </w:rPr>
            <w:id w:val="-458872793"/>
            <w:placeholder>
              <w:docPart w:val="06ECA834CEFAA0449BEEAAD692180B33"/>
            </w:placeholder>
            <w:showingPlcHdr/>
          </w:sdtPr>
          <w:sdtEndPr/>
          <w:sdtContent>
            <w:tc>
              <w:tcPr>
                <w:tcW w:w="3690" w:type="dxa"/>
              </w:tcPr>
              <w:p w14:paraId="7FFFFF2C" w14:textId="77777777" w:rsidR="007A25C5" w:rsidRPr="007A25C5" w:rsidRDefault="007A25C5" w:rsidP="00AF244C">
                <w:pPr>
                  <w:pStyle w:val="TableParagraph"/>
                  <w:rPr>
                    <w:rFonts w:asciiTheme="minorHAnsi" w:hAnsiTheme="minorHAnsi" w:cstheme="minorHAnsi"/>
                    <w:color w:val="57595A"/>
                    <w:sz w:val="21"/>
                    <w:szCs w:val="21"/>
                  </w:rPr>
                </w:pPr>
                <w:r w:rsidRPr="007A25C5">
                  <w:rPr>
                    <w:rStyle w:val="PlaceholderText"/>
                    <w:rFonts w:asciiTheme="minorHAnsi" w:hAnsiTheme="minorHAnsi" w:cstheme="minorHAnsi"/>
                    <w:color w:val="57595A"/>
                    <w:sz w:val="21"/>
                    <w:szCs w:val="21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57595A"/>
              <w:sz w:val="21"/>
              <w:szCs w:val="21"/>
            </w:rPr>
            <w:id w:val="-1460107280"/>
            <w:placeholder>
              <w:docPart w:val="91A1679161D80F4E873000083BA656EE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EndPr/>
          <w:sdtContent>
            <w:tc>
              <w:tcPr>
                <w:tcW w:w="1890" w:type="dxa"/>
              </w:tcPr>
              <w:p w14:paraId="1AED4AC6" w14:textId="77777777" w:rsidR="007A25C5" w:rsidRPr="007A25C5" w:rsidRDefault="007A25C5" w:rsidP="00AF244C">
                <w:pPr>
                  <w:pStyle w:val="TableParagraph"/>
                  <w:rPr>
                    <w:rFonts w:asciiTheme="minorHAnsi" w:hAnsiTheme="minorHAnsi" w:cstheme="minorHAnsi"/>
                    <w:color w:val="57595A"/>
                    <w:sz w:val="21"/>
                    <w:szCs w:val="21"/>
                  </w:rPr>
                </w:pPr>
                <w:r w:rsidRPr="007A25C5">
                  <w:rPr>
                    <w:rStyle w:val="PlaceholderText"/>
                    <w:rFonts w:asciiTheme="minorHAnsi" w:hAnsiTheme="minorHAnsi" w:cstheme="minorHAnsi"/>
                    <w:color w:val="57595A"/>
                    <w:sz w:val="21"/>
                    <w:szCs w:val="21"/>
                  </w:rPr>
                  <w:t>Choose an item.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57595A"/>
              <w:sz w:val="21"/>
              <w:szCs w:val="21"/>
            </w:rPr>
            <w:id w:val="1882667031"/>
            <w:placeholder>
              <w:docPart w:val="A007DC7DF013B74A9E02DEE61F2A9210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EndPr/>
          <w:sdtContent>
            <w:tc>
              <w:tcPr>
                <w:tcW w:w="1620" w:type="dxa"/>
              </w:tcPr>
              <w:p w14:paraId="1C5A5749" w14:textId="77777777" w:rsidR="007A25C5" w:rsidRPr="007A25C5" w:rsidRDefault="007A25C5" w:rsidP="00AF244C">
                <w:pPr>
                  <w:pStyle w:val="TableParagraph"/>
                  <w:rPr>
                    <w:rFonts w:asciiTheme="minorHAnsi" w:hAnsiTheme="minorHAnsi" w:cstheme="minorHAnsi"/>
                    <w:color w:val="57595A"/>
                    <w:sz w:val="21"/>
                    <w:szCs w:val="21"/>
                  </w:rPr>
                </w:pPr>
                <w:r w:rsidRPr="007A25C5">
                  <w:rPr>
                    <w:rStyle w:val="PlaceholderText"/>
                    <w:rFonts w:asciiTheme="minorHAnsi" w:hAnsiTheme="minorHAnsi" w:cstheme="minorHAnsi"/>
                    <w:color w:val="57595A"/>
                    <w:sz w:val="21"/>
                    <w:szCs w:val="21"/>
                  </w:rPr>
                  <w:t>Choose an item.</w:t>
                </w:r>
              </w:p>
            </w:tc>
          </w:sdtContent>
        </w:sdt>
      </w:tr>
      <w:tr w:rsidR="007A25C5" w:rsidRPr="007A25C5" w14:paraId="0C681401" w14:textId="77777777" w:rsidTr="00B51FD6">
        <w:trPr>
          <w:trHeight w:val="874"/>
        </w:trPr>
        <w:tc>
          <w:tcPr>
            <w:tcW w:w="7565" w:type="dxa"/>
          </w:tcPr>
          <w:p w14:paraId="57E4779A" w14:textId="61D606CE" w:rsidR="007A25C5" w:rsidRPr="007A25C5" w:rsidRDefault="007D628F" w:rsidP="0002193C">
            <w:pPr>
              <w:pStyle w:val="TableParagraph"/>
              <w:rPr>
                <w:rFonts w:asciiTheme="minorHAnsi" w:hAnsiTheme="minorHAnsi" w:cstheme="minorHAnsi"/>
                <w:color w:val="57595A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 xml:space="preserve">D4. </w:t>
            </w:r>
            <w:r w:rsidR="007A25C5" w:rsidRPr="007A25C5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 xml:space="preserve">In the induction for all staff </w:t>
            </w:r>
            <w:proofErr w:type="gramStart"/>
            <w:r w:rsidR="007A25C5" w:rsidRPr="007A25C5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>is there</w:t>
            </w:r>
            <w:proofErr w:type="gramEnd"/>
            <w:r w:rsidR="007A25C5" w:rsidRPr="007A25C5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 xml:space="preserve"> a</w:t>
            </w:r>
            <w:r w:rsidR="000014FA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 xml:space="preserve"> focus on </w:t>
            </w:r>
            <w:r w:rsidR="00E16CCA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>E</w:t>
            </w:r>
            <w:r w:rsidR="009C47F8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>AL</w:t>
            </w:r>
            <w:r w:rsidR="000014FA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 xml:space="preserve"> </w:t>
            </w:r>
            <w:r w:rsidR="00AB3B7D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>pedagogy</w:t>
            </w:r>
            <w:r w:rsidR="000014FA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 xml:space="preserve"> and </w:t>
            </w:r>
            <w:r w:rsidR="00AB3B7D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 xml:space="preserve">provision </w:t>
            </w:r>
            <w:r w:rsidR="007A25C5" w:rsidRPr="007A25C5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>to ensure</w:t>
            </w:r>
            <w:r w:rsidR="008259C6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>:</w:t>
            </w:r>
          </w:p>
          <w:p w14:paraId="79E43577" w14:textId="192C2205" w:rsidR="00102D23" w:rsidRDefault="00BF7CF5" w:rsidP="0023688C">
            <w:pPr>
              <w:pStyle w:val="TableParagraph"/>
              <w:numPr>
                <w:ilvl w:val="0"/>
                <w:numId w:val="5"/>
              </w:numPr>
              <w:tabs>
                <w:tab w:val="left" w:pos="400"/>
              </w:tabs>
              <w:rPr>
                <w:rFonts w:asciiTheme="minorHAnsi" w:hAnsiTheme="minorHAnsi" w:cstheme="minorHAnsi"/>
                <w:color w:val="57595A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 xml:space="preserve">that </w:t>
            </w:r>
            <w:r w:rsidR="007A25C5" w:rsidRPr="007A25C5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 xml:space="preserve">they are aware of the school’s strategy for </w:t>
            </w:r>
            <w:r w:rsidR="007A25C5" w:rsidRPr="007A25C5" w:rsidDel="009C47F8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>EAL</w:t>
            </w:r>
            <w:r w:rsidR="007A25C5" w:rsidRPr="007A25C5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 xml:space="preserve"> support?</w:t>
            </w:r>
          </w:p>
          <w:p w14:paraId="3879D2DC" w14:textId="77777777" w:rsidR="007A25C5" w:rsidRDefault="007A25C5" w:rsidP="0023688C">
            <w:pPr>
              <w:pStyle w:val="TableParagraph"/>
              <w:numPr>
                <w:ilvl w:val="0"/>
                <w:numId w:val="5"/>
              </w:numPr>
              <w:tabs>
                <w:tab w:val="left" w:pos="400"/>
              </w:tabs>
              <w:rPr>
                <w:rFonts w:asciiTheme="minorHAnsi" w:hAnsiTheme="minorHAnsi" w:cstheme="minorHAnsi"/>
                <w:color w:val="57595A"/>
                <w:sz w:val="21"/>
                <w:szCs w:val="21"/>
              </w:rPr>
            </w:pPr>
            <w:r w:rsidRPr="00102D23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>that they have the necessary skills to contribute to its delivery?</w:t>
            </w:r>
          </w:p>
          <w:p w14:paraId="46CA345A" w14:textId="53864659" w:rsidR="00AB3B7D" w:rsidRPr="00102D23" w:rsidRDefault="00AB3B7D" w:rsidP="003857BD">
            <w:pPr>
              <w:pStyle w:val="TableParagraph"/>
              <w:tabs>
                <w:tab w:val="left" w:pos="400"/>
              </w:tabs>
              <w:rPr>
                <w:rFonts w:asciiTheme="minorHAnsi" w:hAnsiTheme="minorHAnsi" w:cstheme="minorHAnsi"/>
                <w:color w:val="57595A"/>
                <w:sz w:val="21"/>
                <w:szCs w:val="21"/>
              </w:rPr>
            </w:pPr>
          </w:p>
        </w:tc>
        <w:sdt>
          <w:sdtPr>
            <w:rPr>
              <w:rFonts w:asciiTheme="minorHAnsi" w:hAnsiTheme="minorHAnsi" w:cstheme="minorHAnsi"/>
              <w:color w:val="57595A"/>
              <w:sz w:val="21"/>
              <w:szCs w:val="21"/>
            </w:rPr>
            <w:id w:val="174695171"/>
            <w:placeholder>
              <w:docPart w:val="1073840CEB6E894D8B53F4E4EFF704FE"/>
            </w:placeholder>
            <w:showingPlcHdr/>
          </w:sdtPr>
          <w:sdtEndPr/>
          <w:sdtContent>
            <w:tc>
              <w:tcPr>
                <w:tcW w:w="3690" w:type="dxa"/>
              </w:tcPr>
              <w:p w14:paraId="5647330A" w14:textId="77777777" w:rsidR="007A25C5" w:rsidRPr="007A25C5" w:rsidRDefault="007A25C5" w:rsidP="00AF244C">
                <w:pPr>
                  <w:pStyle w:val="TableParagraph"/>
                  <w:rPr>
                    <w:rFonts w:asciiTheme="minorHAnsi" w:hAnsiTheme="minorHAnsi" w:cstheme="minorHAnsi"/>
                    <w:color w:val="57595A"/>
                    <w:sz w:val="21"/>
                    <w:szCs w:val="21"/>
                  </w:rPr>
                </w:pPr>
                <w:r w:rsidRPr="007A25C5">
                  <w:rPr>
                    <w:rStyle w:val="PlaceholderText"/>
                    <w:rFonts w:asciiTheme="minorHAnsi" w:hAnsiTheme="minorHAnsi" w:cstheme="minorHAnsi"/>
                    <w:color w:val="57595A"/>
                    <w:sz w:val="21"/>
                    <w:szCs w:val="21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57595A"/>
              <w:sz w:val="21"/>
              <w:szCs w:val="21"/>
            </w:rPr>
            <w:id w:val="-13005633"/>
            <w:placeholder>
              <w:docPart w:val="A2DD2C67A1A6214F8A0DA99B857B9663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EndPr/>
          <w:sdtContent>
            <w:tc>
              <w:tcPr>
                <w:tcW w:w="1890" w:type="dxa"/>
              </w:tcPr>
              <w:p w14:paraId="047DF861" w14:textId="77777777" w:rsidR="007A25C5" w:rsidRPr="007A25C5" w:rsidRDefault="007A25C5" w:rsidP="00AF244C">
                <w:pPr>
                  <w:pStyle w:val="TableParagraph"/>
                  <w:rPr>
                    <w:rFonts w:asciiTheme="minorHAnsi" w:hAnsiTheme="minorHAnsi" w:cstheme="minorHAnsi"/>
                    <w:color w:val="57595A"/>
                    <w:sz w:val="21"/>
                    <w:szCs w:val="21"/>
                  </w:rPr>
                </w:pPr>
                <w:r w:rsidRPr="007A25C5">
                  <w:rPr>
                    <w:rStyle w:val="PlaceholderText"/>
                    <w:rFonts w:asciiTheme="minorHAnsi" w:hAnsiTheme="minorHAnsi" w:cstheme="minorHAnsi"/>
                    <w:color w:val="57595A"/>
                    <w:sz w:val="21"/>
                    <w:szCs w:val="21"/>
                  </w:rPr>
                  <w:t>Choose an item.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57595A"/>
              <w:sz w:val="21"/>
              <w:szCs w:val="21"/>
            </w:rPr>
            <w:id w:val="-784961742"/>
            <w:placeholder>
              <w:docPart w:val="7DC960F43B2C1E45BAC1F04694C556AF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EndPr/>
          <w:sdtContent>
            <w:tc>
              <w:tcPr>
                <w:tcW w:w="1620" w:type="dxa"/>
              </w:tcPr>
              <w:p w14:paraId="6FAE4A5F" w14:textId="77777777" w:rsidR="007A25C5" w:rsidRPr="007A25C5" w:rsidRDefault="007A25C5" w:rsidP="00AF244C">
                <w:pPr>
                  <w:pStyle w:val="TableParagraph"/>
                  <w:rPr>
                    <w:rFonts w:asciiTheme="minorHAnsi" w:hAnsiTheme="minorHAnsi" w:cstheme="minorHAnsi"/>
                    <w:color w:val="57595A"/>
                    <w:sz w:val="21"/>
                    <w:szCs w:val="21"/>
                  </w:rPr>
                </w:pPr>
                <w:r w:rsidRPr="007A25C5">
                  <w:rPr>
                    <w:rStyle w:val="PlaceholderText"/>
                    <w:rFonts w:asciiTheme="minorHAnsi" w:hAnsiTheme="minorHAnsi" w:cstheme="minorHAnsi"/>
                    <w:color w:val="57595A"/>
                    <w:sz w:val="21"/>
                    <w:szCs w:val="21"/>
                  </w:rPr>
                  <w:t>Choose an item.</w:t>
                </w:r>
              </w:p>
            </w:tc>
          </w:sdtContent>
        </w:sdt>
      </w:tr>
      <w:tr w:rsidR="007A25C5" w:rsidRPr="007A25C5" w14:paraId="3CB3936A" w14:textId="77777777" w:rsidTr="00B51FD6">
        <w:trPr>
          <w:trHeight w:val="988"/>
        </w:trPr>
        <w:tc>
          <w:tcPr>
            <w:tcW w:w="7565" w:type="dxa"/>
          </w:tcPr>
          <w:p w14:paraId="0FD416A6" w14:textId="3094FE91" w:rsidR="007A25C5" w:rsidRDefault="007D628F" w:rsidP="007D628F">
            <w:pPr>
              <w:pStyle w:val="TableParagraph"/>
              <w:rPr>
                <w:rFonts w:asciiTheme="minorHAnsi" w:hAnsiTheme="minorHAnsi" w:cstheme="minorHAnsi"/>
                <w:color w:val="57595A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 xml:space="preserve"> D5. </w:t>
            </w:r>
            <w:r w:rsidR="007A25C5" w:rsidRPr="007A25C5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 xml:space="preserve">How does the CPD </w:t>
            </w:r>
            <w:proofErr w:type="spellStart"/>
            <w:r w:rsidR="007A25C5" w:rsidRPr="007A25C5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>programme</w:t>
            </w:r>
            <w:proofErr w:type="spellEnd"/>
            <w:r w:rsidR="007A25C5" w:rsidRPr="007A25C5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 xml:space="preserve"> ensure that all </w:t>
            </w:r>
            <w:r w:rsidR="006D1158" w:rsidRPr="007A25C5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>staff</w:t>
            </w:r>
            <w:r w:rsidR="0034430E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>:</w:t>
            </w:r>
          </w:p>
          <w:p w14:paraId="54B66E8C" w14:textId="77777777" w:rsidR="00E75CFD" w:rsidRPr="007A25C5" w:rsidRDefault="00E75CFD" w:rsidP="0002193C">
            <w:pPr>
              <w:pStyle w:val="TableParagraph"/>
              <w:rPr>
                <w:rFonts w:asciiTheme="minorHAnsi" w:hAnsiTheme="minorHAnsi" w:cstheme="minorHAnsi"/>
                <w:color w:val="57595A"/>
                <w:sz w:val="21"/>
                <w:szCs w:val="21"/>
              </w:rPr>
            </w:pPr>
          </w:p>
          <w:p w14:paraId="1830AC1F" w14:textId="19DA5F76" w:rsidR="0090429D" w:rsidRDefault="007A25C5" w:rsidP="0023688C">
            <w:pPr>
              <w:pStyle w:val="TableParagraph"/>
              <w:numPr>
                <w:ilvl w:val="0"/>
                <w:numId w:val="8"/>
              </w:numPr>
              <w:tabs>
                <w:tab w:val="left" w:pos="400"/>
              </w:tabs>
              <w:rPr>
                <w:rFonts w:asciiTheme="minorHAnsi" w:hAnsiTheme="minorHAnsi" w:cstheme="minorHAnsi"/>
                <w:color w:val="57595A"/>
                <w:sz w:val="21"/>
                <w:szCs w:val="21"/>
              </w:rPr>
            </w:pPr>
            <w:r w:rsidRPr="007A25C5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 xml:space="preserve">are aware of the school’s strategy for </w:t>
            </w:r>
            <w:r w:rsidRPr="007A25C5" w:rsidDel="009C47F8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>EAL</w:t>
            </w:r>
            <w:r w:rsidRPr="007A25C5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 xml:space="preserve"> support?</w:t>
            </w:r>
          </w:p>
          <w:p w14:paraId="1C4D3CF0" w14:textId="77777777" w:rsidR="007A25C5" w:rsidRDefault="007A25C5" w:rsidP="0023688C">
            <w:pPr>
              <w:pStyle w:val="TableParagraph"/>
              <w:numPr>
                <w:ilvl w:val="0"/>
                <w:numId w:val="8"/>
              </w:numPr>
              <w:tabs>
                <w:tab w:val="left" w:pos="400"/>
              </w:tabs>
              <w:rPr>
                <w:rFonts w:asciiTheme="minorHAnsi" w:hAnsiTheme="minorHAnsi" w:cstheme="minorHAnsi"/>
                <w:color w:val="57595A"/>
                <w:sz w:val="21"/>
                <w:szCs w:val="21"/>
              </w:rPr>
            </w:pPr>
            <w:r w:rsidRPr="0090429D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>have the necessary awareness, skills and expertise to contribute to its delivery?</w:t>
            </w:r>
          </w:p>
          <w:p w14:paraId="7969002D" w14:textId="2BD874AD" w:rsidR="00E75CFD" w:rsidRPr="0090429D" w:rsidRDefault="00E75CFD" w:rsidP="0002193C">
            <w:pPr>
              <w:pStyle w:val="TableParagraph"/>
              <w:tabs>
                <w:tab w:val="left" w:pos="400"/>
              </w:tabs>
              <w:ind w:left="1335"/>
              <w:rPr>
                <w:rFonts w:asciiTheme="minorHAnsi" w:hAnsiTheme="minorHAnsi" w:cstheme="minorHAnsi"/>
                <w:color w:val="57595A"/>
                <w:sz w:val="21"/>
                <w:szCs w:val="21"/>
              </w:rPr>
            </w:pPr>
          </w:p>
        </w:tc>
        <w:sdt>
          <w:sdtPr>
            <w:rPr>
              <w:rFonts w:asciiTheme="minorHAnsi" w:hAnsiTheme="minorHAnsi" w:cstheme="minorHAnsi"/>
              <w:color w:val="57595A"/>
              <w:sz w:val="21"/>
              <w:szCs w:val="21"/>
            </w:rPr>
            <w:id w:val="-16396773"/>
            <w:placeholder>
              <w:docPart w:val="33C98907DEE1F846BF586045B92629BF"/>
            </w:placeholder>
            <w:showingPlcHdr/>
          </w:sdtPr>
          <w:sdtEndPr/>
          <w:sdtContent>
            <w:tc>
              <w:tcPr>
                <w:tcW w:w="3690" w:type="dxa"/>
              </w:tcPr>
              <w:p w14:paraId="4C38B555" w14:textId="77777777" w:rsidR="007A25C5" w:rsidRPr="007A25C5" w:rsidRDefault="007A25C5" w:rsidP="00AF244C">
                <w:pPr>
                  <w:pStyle w:val="TableParagraph"/>
                  <w:rPr>
                    <w:rFonts w:asciiTheme="minorHAnsi" w:hAnsiTheme="minorHAnsi" w:cstheme="minorHAnsi"/>
                    <w:color w:val="57595A"/>
                    <w:sz w:val="21"/>
                    <w:szCs w:val="21"/>
                  </w:rPr>
                </w:pPr>
                <w:r w:rsidRPr="007A25C5">
                  <w:rPr>
                    <w:rStyle w:val="PlaceholderText"/>
                    <w:rFonts w:asciiTheme="minorHAnsi" w:hAnsiTheme="minorHAnsi" w:cstheme="minorHAnsi"/>
                    <w:color w:val="57595A"/>
                    <w:sz w:val="21"/>
                    <w:szCs w:val="21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57595A"/>
              <w:sz w:val="21"/>
              <w:szCs w:val="21"/>
            </w:rPr>
            <w:id w:val="1316841689"/>
            <w:placeholder>
              <w:docPart w:val="EF005BE99FAA6F4E87D47413487CA852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EndPr/>
          <w:sdtContent>
            <w:tc>
              <w:tcPr>
                <w:tcW w:w="1890" w:type="dxa"/>
              </w:tcPr>
              <w:p w14:paraId="369168CD" w14:textId="77777777" w:rsidR="007A25C5" w:rsidRPr="007A25C5" w:rsidRDefault="007A25C5" w:rsidP="00AF244C">
                <w:pPr>
                  <w:pStyle w:val="TableParagraph"/>
                  <w:rPr>
                    <w:rFonts w:asciiTheme="minorHAnsi" w:hAnsiTheme="minorHAnsi" w:cstheme="minorHAnsi"/>
                    <w:color w:val="57595A"/>
                    <w:sz w:val="21"/>
                    <w:szCs w:val="21"/>
                  </w:rPr>
                </w:pPr>
                <w:r w:rsidRPr="007A25C5">
                  <w:rPr>
                    <w:rStyle w:val="PlaceholderText"/>
                    <w:rFonts w:asciiTheme="minorHAnsi" w:hAnsiTheme="minorHAnsi" w:cstheme="minorHAnsi"/>
                    <w:color w:val="57595A"/>
                    <w:sz w:val="21"/>
                    <w:szCs w:val="21"/>
                  </w:rPr>
                  <w:t>Choose an item.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57595A"/>
              <w:sz w:val="21"/>
              <w:szCs w:val="21"/>
            </w:rPr>
            <w:id w:val="-1377929658"/>
            <w:placeholder>
              <w:docPart w:val="1895FED155FE66498D4F6450684AD132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EndPr/>
          <w:sdtContent>
            <w:tc>
              <w:tcPr>
                <w:tcW w:w="1620" w:type="dxa"/>
              </w:tcPr>
              <w:p w14:paraId="036E6209" w14:textId="77777777" w:rsidR="007A25C5" w:rsidRPr="007A25C5" w:rsidRDefault="007A25C5" w:rsidP="00AF244C">
                <w:pPr>
                  <w:pStyle w:val="TableParagraph"/>
                  <w:rPr>
                    <w:rFonts w:asciiTheme="minorHAnsi" w:hAnsiTheme="minorHAnsi" w:cstheme="minorHAnsi"/>
                    <w:color w:val="57595A"/>
                    <w:sz w:val="21"/>
                    <w:szCs w:val="21"/>
                  </w:rPr>
                </w:pPr>
                <w:r w:rsidRPr="007A25C5">
                  <w:rPr>
                    <w:rStyle w:val="PlaceholderText"/>
                    <w:rFonts w:asciiTheme="minorHAnsi" w:hAnsiTheme="minorHAnsi" w:cstheme="minorHAnsi"/>
                    <w:color w:val="57595A"/>
                    <w:sz w:val="21"/>
                    <w:szCs w:val="21"/>
                  </w:rPr>
                  <w:t>Choose an item.</w:t>
                </w:r>
              </w:p>
            </w:tc>
          </w:sdtContent>
        </w:sdt>
      </w:tr>
      <w:tr w:rsidR="007A25C5" w:rsidRPr="007A25C5" w14:paraId="5BE42A0A" w14:textId="77777777" w:rsidTr="00B51FD6">
        <w:trPr>
          <w:trHeight w:val="733"/>
        </w:trPr>
        <w:tc>
          <w:tcPr>
            <w:tcW w:w="7565" w:type="dxa"/>
          </w:tcPr>
          <w:p w14:paraId="466B4D1D" w14:textId="254011A2" w:rsidR="007A25C5" w:rsidRDefault="007D628F" w:rsidP="0002193C">
            <w:pPr>
              <w:pStyle w:val="TableParagraph"/>
              <w:spacing w:line="244" w:lineRule="auto"/>
              <w:rPr>
                <w:rFonts w:asciiTheme="minorHAnsi" w:hAnsiTheme="minorHAnsi" w:cstheme="minorHAnsi"/>
                <w:color w:val="57595A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>D</w:t>
            </w:r>
            <w:r w:rsidR="00AD3E68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>6</w:t>
            </w:r>
            <w:r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 xml:space="preserve">. </w:t>
            </w:r>
            <w:r w:rsidR="007A25C5" w:rsidRPr="007A25C5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>To what extent do key issues and good practice in the delivery and embedding of language provision inform CPD content?</w:t>
            </w:r>
          </w:p>
          <w:p w14:paraId="502B206D" w14:textId="77777777" w:rsidR="00AB3B7D" w:rsidRPr="007A25C5" w:rsidRDefault="00AB3B7D" w:rsidP="00FF43F3">
            <w:pPr>
              <w:pStyle w:val="TableParagraph"/>
              <w:spacing w:line="244" w:lineRule="auto"/>
              <w:ind w:left="1080"/>
              <w:rPr>
                <w:rFonts w:asciiTheme="minorHAnsi" w:hAnsiTheme="minorHAnsi" w:cstheme="minorHAnsi"/>
                <w:color w:val="57595A"/>
                <w:sz w:val="21"/>
                <w:szCs w:val="21"/>
              </w:rPr>
            </w:pPr>
          </w:p>
        </w:tc>
        <w:sdt>
          <w:sdtPr>
            <w:rPr>
              <w:rFonts w:asciiTheme="minorHAnsi" w:hAnsiTheme="minorHAnsi" w:cstheme="minorHAnsi"/>
              <w:color w:val="57595A"/>
              <w:sz w:val="21"/>
              <w:szCs w:val="21"/>
            </w:rPr>
            <w:id w:val="1167747395"/>
            <w:placeholder>
              <w:docPart w:val="D7F90ECE20F2DC42BC7124BD227D9BF1"/>
            </w:placeholder>
            <w:showingPlcHdr/>
          </w:sdtPr>
          <w:sdtEndPr/>
          <w:sdtContent>
            <w:tc>
              <w:tcPr>
                <w:tcW w:w="3690" w:type="dxa"/>
              </w:tcPr>
              <w:p w14:paraId="2187C40D" w14:textId="77777777" w:rsidR="007A25C5" w:rsidRPr="007A25C5" w:rsidRDefault="007A25C5" w:rsidP="00AF244C">
                <w:pPr>
                  <w:pStyle w:val="TableParagraph"/>
                  <w:rPr>
                    <w:rFonts w:asciiTheme="minorHAnsi" w:hAnsiTheme="minorHAnsi" w:cstheme="minorHAnsi"/>
                    <w:color w:val="57595A"/>
                    <w:sz w:val="21"/>
                    <w:szCs w:val="21"/>
                  </w:rPr>
                </w:pPr>
                <w:r w:rsidRPr="007A25C5">
                  <w:rPr>
                    <w:rStyle w:val="PlaceholderText"/>
                    <w:rFonts w:asciiTheme="minorHAnsi" w:hAnsiTheme="minorHAnsi" w:cstheme="minorHAnsi"/>
                    <w:color w:val="57595A"/>
                    <w:sz w:val="21"/>
                    <w:szCs w:val="21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57595A"/>
              <w:sz w:val="21"/>
              <w:szCs w:val="21"/>
            </w:rPr>
            <w:id w:val="-2041421401"/>
            <w:placeholder>
              <w:docPart w:val="40BD92CEFFFE8849A87316BFDCA809FE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EndPr/>
          <w:sdtContent>
            <w:tc>
              <w:tcPr>
                <w:tcW w:w="1890" w:type="dxa"/>
              </w:tcPr>
              <w:p w14:paraId="7078E104" w14:textId="77777777" w:rsidR="007A25C5" w:rsidRPr="007A25C5" w:rsidRDefault="007A25C5" w:rsidP="00AF244C">
                <w:pPr>
                  <w:pStyle w:val="TableParagraph"/>
                  <w:rPr>
                    <w:rFonts w:asciiTheme="minorHAnsi" w:hAnsiTheme="minorHAnsi" w:cstheme="minorHAnsi"/>
                    <w:color w:val="57595A"/>
                    <w:sz w:val="21"/>
                    <w:szCs w:val="21"/>
                  </w:rPr>
                </w:pPr>
                <w:r w:rsidRPr="007A25C5">
                  <w:rPr>
                    <w:rStyle w:val="PlaceholderText"/>
                    <w:rFonts w:asciiTheme="minorHAnsi" w:hAnsiTheme="minorHAnsi" w:cstheme="minorHAnsi"/>
                    <w:color w:val="57595A"/>
                    <w:sz w:val="21"/>
                    <w:szCs w:val="21"/>
                  </w:rPr>
                  <w:t>Choose an item.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57595A"/>
              <w:sz w:val="21"/>
              <w:szCs w:val="21"/>
            </w:rPr>
            <w:id w:val="-1644339213"/>
            <w:placeholder>
              <w:docPart w:val="384B790FF807B04A8B6C8C736733803B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EndPr/>
          <w:sdtContent>
            <w:tc>
              <w:tcPr>
                <w:tcW w:w="1620" w:type="dxa"/>
              </w:tcPr>
              <w:p w14:paraId="685D3C6E" w14:textId="77777777" w:rsidR="007A25C5" w:rsidRPr="007A25C5" w:rsidRDefault="007A25C5" w:rsidP="00AF244C">
                <w:pPr>
                  <w:pStyle w:val="TableParagraph"/>
                  <w:rPr>
                    <w:rFonts w:asciiTheme="minorHAnsi" w:hAnsiTheme="minorHAnsi" w:cstheme="minorHAnsi"/>
                    <w:color w:val="57595A"/>
                    <w:sz w:val="21"/>
                    <w:szCs w:val="21"/>
                  </w:rPr>
                </w:pPr>
                <w:r w:rsidRPr="007A25C5">
                  <w:rPr>
                    <w:rStyle w:val="PlaceholderText"/>
                    <w:rFonts w:asciiTheme="minorHAnsi" w:hAnsiTheme="minorHAnsi" w:cstheme="minorHAnsi"/>
                    <w:color w:val="57595A"/>
                    <w:sz w:val="21"/>
                    <w:szCs w:val="21"/>
                  </w:rPr>
                  <w:t>Choose an item.</w:t>
                </w:r>
              </w:p>
            </w:tc>
          </w:sdtContent>
        </w:sdt>
      </w:tr>
      <w:tr w:rsidR="007A25C5" w:rsidRPr="007A25C5" w14:paraId="1AA88B80" w14:textId="77777777" w:rsidTr="00B51FD6">
        <w:trPr>
          <w:trHeight w:val="729"/>
        </w:trPr>
        <w:tc>
          <w:tcPr>
            <w:tcW w:w="7565" w:type="dxa"/>
          </w:tcPr>
          <w:p w14:paraId="5B2DB8EB" w14:textId="68D7F929" w:rsidR="007A25C5" w:rsidRPr="007A25C5" w:rsidRDefault="007D628F" w:rsidP="0002193C">
            <w:pPr>
              <w:pStyle w:val="TableParagraph"/>
              <w:spacing w:line="244" w:lineRule="auto"/>
              <w:rPr>
                <w:rFonts w:asciiTheme="minorHAnsi" w:hAnsiTheme="minorHAnsi" w:cstheme="minorHAnsi"/>
                <w:color w:val="57595A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lastRenderedPageBreak/>
              <w:t>D</w:t>
            </w:r>
            <w:r w:rsidR="00AD3E68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>7</w:t>
            </w:r>
            <w:r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 xml:space="preserve">. </w:t>
            </w:r>
            <w:r w:rsidR="007A25C5" w:rsidRPr="007A25C5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 xml:space="preserve">What training and guidance do staff receive on assessing the English Language Proficiency of </w:t>
            </w:r>
            <w:r w:rsidR="00046CEA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 xml:space="preserve">multilingual </w:t>
            </w:r>
            <w:r w:rsidR="007A25C5" w:rsidRPr="007A25C5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>pupils?</w:t>
            </w:r>
          </w:p>
        </w:tc>
        <w:sdt>
          <w:sdtPr>
            <w:rPr>
              <w:rFonts w:asciiTheme="minorHAnsi" w:hAnsiTheme="minorHAnsi" w:cstheme="minorHAnsi"/>
              <w:color w:val="57595A"/>
              <w:sz w:val="21"/>
              <w:szCs w:val="21"/>
            </w:rPr>
            <w:id w:val="-395357127"/>
            <w:placeholder>
              <w:docPart w:val="FC56F3A4D06EEF4B8067D13CB10DB3F4"/>
            </w:placeholder>
            <w:showingPlcHdr/>
          </w:sdtPr>
          <w:sdtEndPr/>
          <w:sdtContent>
            <w:tc>
              <w:tcPr>
                <w:tcW w:w="3690" w:type="dxa"/>
              </w:tcPr>
              <w:p w14:paraId="041BEFCF" w14:textId="77777777" w:rsidR="007A25C5" w:rsidRPr="007A25C5" w:rsidRDefault="007A25C5" w:rsidP="00AF244C">
                <w:pPr>
                  <w:pStyle w:val="TableParagraph"/>
                  <w:rPr>
                    <w:rFonts w:asciiTheme="minorHAnsi" w:hAnsiTheme="minorHAnsi" w:cstheme="minorHAnsi"/>
                    <w:color w:val="57595A"/>
                    <w:sz w:val="21"/>
                    <w:szCs w:val="21"/>
                  </w:rPr>
                </w:pPr>
                <w:r w:rsidRPr="007A25C5">
                  <w:rPr>
                    <w:rStyle w:val="PlaceholderText"/>
                    <w:rFonts w:asciiTheme="minorHAnsi" w:hAnsiTheme="minorHAnsi" w:cstheme="minorHAnsi"/>
                    <w:color w:val="57595A"/>
                    <w:sz w:val="21"/>
                    <w:szCs w:val="21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57595A"/>
              <w:sz w:val="21"/>
              <w:szCs w:val="21"/>
            </w:rPr>
            <w:id w:val="1823306117"/>
            <w:placeholder>
              <w:docPart w:val="CF58A7F4C071C14F950793E8C4EA399C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EndPr/>
          <w:sdtContent>
            <w:tc>
              <w:tcPr>
                <w:tcW w:w="1890" w:type="dxa"/>
              </w:tcPr>
              <w:p w14:paraId="3ECB82E9" w14:textId="77777777" w:rsidR="007A25C5" w:rsidRPr="007A25C5" w:rsidRDefault="007A25C5" w:rsidP="00AF244C">
                <w:pPr>
                  <w:pStyle w:val="TableParagraph"/>
                  <w:rPr>
                    <w:rFonts w:asciiTheme="minorHAnsi" w:hAnsiTheme="minorHAnsi" w:cstheme="minorHAnsi"/>
                    <w:color w:val="57595A"/>
                    <w:sz w:val="21"/>
                    <w:szCs w:val="21"/>
                  </w:rPr>
                </w:pPr>
                <w:r w:rsidRPr="007A25C5">
                  <w:rPr>
                    <w:rStyle w:val="PlaceholderText"/>
                    <w:rFonts w:asciiTheme="minorHAnsi" w:hAnsiTheme="minorHAnsi" w:cstheme="minorHAnsi"/>
                    <w:color w:val="57595A"/>
                    <w:sz w:val="21"/>
                    <w:szCs w:val="21"/>
                  </w:rPr>
                  <w:t>Choose an item.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57595A"/>
              <w:sz w:val="21"/>
              <w:szCs w:val="21"/>
            </w:rPr>
            <w:id w:val="1396705865"/>
            <w:placeholder>
              <w:docPart w:val="A0FCC43D35C0E44091EA0487C25555D0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EndPr/>
          <w:sdtContent>
            <w:tc>
              <w:tcPr>
                <w:tcW w:w="1620" w:type="dxa"/>
              </w:tcPr>
              <w:p w14:paraId="2069ECA7" w14:textId="77777777" w:rsidR="007A25C5" w:rsidRPr="007A25C5" w:rsidRDefault="007A25C5" w:rsidP="00AF244C">
                <w:pPr>
                  <w:pStyle w:val="TableParagraph"/>
                  <w:rPr>
                    <w:rFonts w:asciiTheme="minorHAnsi" w:hAnsiTheme="minorHAnsi" w:cstheme="minorHAnsi"/>
                    <w:color w:val="57595A"/>
                    <w:sz w:val="21"/>
                    <w:szCs w:val="21"/>
                  </w:rPr>
                </w:pPr>
                <w:r w:rsidRPr="007A25C5">
                  <w:rPr>
                    <w:rStyle w:val="PlaceholderText"/>
                    <w:rFonts w:asciiTheme="minorHAnsi" w:hAnsiTheme="minorHAnsi" w:cstheme="minorHAnsi"/>
                    <w:color w:val="57595A"/>
                    <w:sz w:val="21"/>
                    <w:szCs w:val="21"/>
                  </w:rPr>
                  <w:t>Choose an item.</w:t>
                </w:r>
              </w:p>
            </w:tc>
          </w:sdtContent>
        </w:sdt>
      </w:tr>
      <w:tr w:rsidR="007A25C5" w:rsidRPr="007A25C5" w14:paraId="0E12FD99" w14:textId="77777777" w:rsidTr="00B51FD6">
        <w:trPr>
          <w:trHeight w:val="412"/>
        </w:trPr>
        <w:tc>
          <w:tcPr>
            <w:tcW w:w="7565" w:type="dxa"/>
          </w:tcPr>
          <w:p w14:paraId="5452FBAC" w14:textId="0CF329E7" w:rsidR="00FB3132" w:rsidRDefault="007D628F" w:rsidP="0002193C">
            <w:pPr>
              <w:pStyle w:val="TableParagraph"/>
              <w:spacing w:line="247" w:lineRule="auto"/>
              <w:ind w:right="126"/>
              <w:rPr>
                <w:rFonts w:asciiTheme="minorHAnsi" w:hAnsiTheme="minorHAnsi" w:cstheme="minorHAnsi"/>
                <w:color w:val="57595A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>D</w:t>
            </w:r>
            <w:r w:rsidR="00AD3E68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>8</w:t>
            </w:r>
            <w:r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>.</w:t>
            </w:r>
            <w:r w:rsidRPr="007A25C5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 xml:space="preserve"> How</w:t>
            </w:r>
            <w:r w:rsidR="007A25C5" w:rsidRPr="007A25C5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 xml:space="preserve"> does the school ensure that the Inclusion Manager and/or SEN</w:t>
            </w:r>
            <w:r w:rsidR="00046F46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>D</w:t>
            </w:r>
            <w:r w:rsidR="007A25C5" w:rsidRPr="007A25C5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>CO is knowledgeable</w:t>
            </w:r>
            <w:r w:rsidR="00FB3132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>:</w:t>
            </w:r>
          </w:p>
          <w:p w14:paraId="7E3AE52B" w14:textId="4EE70739" w:rsidR="00C724E7" w:rsidRDefault="00C724E7" w:rsidP="0023688C">
            <w:pPr>
              <w:pStyle w:val="TableParagraph"/>
              <w:numPr>
                <w:ilvl w:val="0"/>
                <w:numId w:val="9"/>
              </w:numPr>
              <w:spacing w:line="247" w:lineRule="auto"/>
              <w:ind w:right="126"/>
              <w:rPr>
                <w:rFonts w:asciiTheme="minorHAnsi" w:hAnsiTheme="minorHAnsi" w:cstheme="minorHAnsi"/>
                <w:color w:val="57595A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 xml:space="preserve">about </w:t>
            </w:r>
            <w:r w:rsidR="00834B5D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 xml:space="preserve">developing </w:t>
            </w:r>
            <w:r w:rsidR="007A25C5" w:rsidRPr="007A25C5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 xml:space="preserve">English language </w:t>
            </w:r>
            <w:r w:rsidR="00FB3132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>proficiency</w:t>
            </w:r>
            <w:r w:rsidR="007A25C5" w:rsidRPr="007A25C5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 xml:space="preserve"> for </w:t>
            </w:r>
            <w:r w:rsidR="00FB3132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 xml:space="preserve">multilingual </w:t>
            </w:r>
            <w:r w:rsidR="000E6BA6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 xml:space="preserve">pupils </w:t>
            </w:r>
            <w:r w:rsidR="007A25C5" w:rsidRPr="007A25C5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>who do not have SEN</w:t>
            </w:r>
            <w:r w:rsidR="00E436E7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>D</w:t>
            </w:r>
            <w:r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>;</w:t>
            </w:r>
          </w:p>
          <w:p w14:paraId="4EFC7641" w14:textId="3B179800" w:rsidR="007A25C5" w:rsidRPr="007A25C5" w:rsidRDefault="007A25C5" w:rsidP="0023688C">
            <w:pPr>
              <w:pStyle w:val="TableParagraph"/>
              <w:numPr>
                <w:ilvl w:val="0"/>
                <w:numId w:val="9"/>
              </w:numPr>
              <w:spacing w:line="247" w:lineRule="auto"/>
              <w:ind w:right="126"/>
              <w:rPr>
                <w:rFonts w:asciiTheme="minorHAnsi" w:hAnsiTheme="minorHAnsi" w:cstheme="minorHAnsi"/>
                <w:color w:val="57595A"/>
                <w:sz w:val="21"/>
                <w:szCs w:val="21"/>
              </w:rPr>
            </w:pPr>
            <w:r w:rsidRPr="007A25C5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>but are also able to identify and meet the needs of</w:t>
            </w:r>
            <w:r w:rsidR="00FB3132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 xml:space="preserve"> multilingual</w:t>
            </w:r>
            <w:r w:rsidRPr="007A25C5" w:rsidDel="00FB3132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 xml:space="preserve"> </w:t>
            </w:r>
            <w:r w:rsidRPr="007A25C5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>pupils who may have a SEN</w:t>
            </w:r>
            <w:r w:rsidR="00FB3132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>D</w:t>
            </w:r>
            <w:r w:rsidRPr="007A25C5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>?</w:t>
            </w:r>
          </w:p>
        </w:tc>
        <w:sdt>
          <w:sdtPr>
            <w:rPr>
              <w:rFonts w:asciiTheme="minorHAnsi" w:hAnsiTheme="minorHAnsi" w:cstheme="minorHAnsi"/>
              <w:color w:val="57595A"/>
              <w:sz w:val="21"/>
              <w:szCs w:val="21"/>
            </w:rPr>
            <w:id w:val="-886171832"/>
            <w:placeholder>
              <w:docPart w:val="56C4BF44AFBEA44C9E3409869106D462"/>
            </w:placeholder>
            <w:showingPlcHdr/>
          </w:sdtPr>
          <w:sdtEndPr/>
          <w:sdtContent>
            <w:tc>
              <w:tcPr>
                <w:tcW w:w="3690" w:type="dxa"/>
              </w:tcPr>
              <w:p w14:paraId="465183C3" w14:textId="77777777" w:rsidR="007A25C5" w:rsidRPr="007A25C5" w:rsidRDefault="007A25C5" w:rsidP="00AF244C">
                <w:pPr>
                  <w:pStyle w:val="TableParagraph"/>
                  <w:rPr>
                    <w:rFonts w:asciiTheme="minorHAnsi" w:hAnsiTheme="minorHAnsi" w:cstheme="minorHAnsi"/>
                    <w:color w:val="57595A"/>
                    <w:sz w:val="21"/>
                    <w:szCs w:val="21"/>
                  </w:rPr>
                </w:pPr>
                <w:r w:rsidRPr="007A25C5">
                  <w:rPr>
                    <w:rStyle w:val="PlaceholderText"/>
                    <w:rFonts w:asciiTheme="minorHAnsi" w:hAnsiTheme="minorHAnsi" w:cstheme="minorHAnsi"/>
                    <w:color w:val="57595A"/>
                    <w:sz w:val="21"/>
                    <w:szCs w:val="21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57595A"/>
              <w:sz w:val="21"/>
              <w:szCs w:val="21"/>
            </w:rPr>
            <w:id w:val="-2101170156"/>
            <w:placeholder>
              <w:docPart w:val="C4B3B55A7500F94B9474FF2C591D1FE1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EndPr/>
          <w:sdtContent>
            <w:tc>
              <w:tcPr>
                <w:tcW w:w="1890" w:type="dxa"/>
              </w:tcPr>
              <w:p w14:paraId="4038BC1D" w14:textId="77777777" w:rsidR="007A25C5" w:rsidRPr="007A25C5" w:rsidRDefault="007A25C5" w:rsidP="00AF244C">
                <w:pPr>
                  <w:pStyle w:val="TableParagraph"/>
                  <w:rPr>
                    <w:rFonts w:asciiTheme="minorHAnsi" w:hAnsiTheme="minorHAnsi" w:cstheme="minorHAnsi"/>
                    <w:color w:val="57595A"/>
                    <w:sz w:val="21"/>
                    <w:szCs w:val="21"/>
                  </w:rPr>
                </w:pPr>
                <w:r w:rsidRPr="007A25C5">
                  <w:rPr>
                    <w:rStyle w:val="PlaceholderText"/>
                    <w:rFonts w:asciiTheme="minorHAnsi" w:hAnsiTheme="minorHAnsi" w:cstheme="minorHAnsi"/>
                    <w:color w:val="57595A"/>
                    <w:sz w:val="21"/>
                    <w:szCs w:val="21"/>
                  </w:rPr>
                  <w:t>Choose an item.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57595A"/>
              <w:sz w:val="21"/>
              <w:szCs w:val="21"/>
            </w:rPr>
            <w:id w:val="1376036342"/>
            <w:placeholder>
              <w:docPart w:val="30D51E4311B1B148913642D4C549F6D9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EndPr/>
          <w:sdtContent>
            <w:tc>
              <w:tcPr>
                <w:tcW w:w="1620" w:type="dxa"/>
              </w:tcPr>
              <w:p w14:paraId="5B956A11" w14:textId="77777777" w:rsidR="007A25C5" w:rsidRPr="007A25C5" w:rsidRDefault="007A25C5" w:rsidP="00AF244C">
                <w:pPr>
                  <w:pStyle w:val="TableParagraph"/>
                  <w:rPr>
                    <w:rFonts w:asciiTheme="minorHAnsi" w:hAnsiTheme="minorHAnsi" w:cstheme="minorHAnsi"/>
                    <w:color w:val="57595A"/>
                    <w:sz w:val="21"/>
                    <w:szCs w:val="21"/>
                  </w:rPr>
                </w:pPr>
                <w:r w:rsidRPr="007A25C5">
                  <w:rPr>
                    <w:rStyle w:val="PlaceholderText"/>
                    <w:rFonts w:asciiTheme="minorHAnsi" w:hAnsiTheme="minorHAnsi" w:cstheme="minorHAnsi"/>
                    <w:color w:val="57595A"/>
                    <w:sz w:val="21"/>
                    <w:szCs w:val="21"/>
                  </w:rPr>
                  <w:t>Choose an item.</w:t>
                </w:r>
              </w:p>
            </w:tc>
          </w:sdtContent>
        </w:sdt>
      </w:tr>
      <w:tr w:rsidR="007A25C5" w:rsidRPr="007A25C5" w14:paraId="7102F5C3" w14:textId="77777777" w:rsidTr="00B51FD6">
        <w:trPr>
          <w:trHeight w:val="546"/>
        </w:trPr>
        <w:tc>
          <w:tcPr>
            <w:tcW w:w="7565" w:type="dxa"/>
          </w:tcPr>
          <w:p w14:paraId="09978DE2" w14:textId="0E35DDBF" w:rsidR="007A25C5" w:rsidRPr="007A25C5" w:rsidRDefault="007D628F" w:rsidP="0002193C">
            <w:pPr>
              <w:pStyle w:val="TableParagraph"/>
              <w:rPr>
                <w:rFonts w:asciiTheme="minorHAnsi" w:hAnsiTheme="minorHAnsi" w:cstheme="minorHAnsi"/>
                <w:color w:val="57595A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>D</w:t>
            </w:r>
            <w:r w:rsidR="00AD3E68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>9</w:t>
            </w:r>
            <w:r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 xml:space="preserve">. </w:t>
            </w:r>
            <w:r w:rsidR="007A25C5" w:rsidRPr="007A25C5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 xml:space="preserve">How is the impact of CPD </w:t>
            </w:r>
            <w:r w:rsidR="009B6C53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 xml:space="preserve">around EAL </w:t>
            </w:r>
            <w:r w:rsidR="007A25C5" w:rsidRPr="007A25C5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>evaluated?</w:t>
            </w:r>
          </w:p>
        </w:tc>
        <w:sdt>
          <w:sdtPr>
            <w:rPr>
              <w:rFonts w:asciiTheme="minorHAnsi" w:hAnsiTheme="minorHAnsi" w:cstheme="minorHAnsi"/>
              <w:color w:val="57595A"/>
              <w:sz w:val="21"/>
              <w:szCs w:val="21"/>
            </w:rPr>
            <w:id w:val="-28950922"/>
            <w:placeholder>
              <w:docPart w:val="42D2D0FC3C0C6347BE0B93F2A702E4DB"/>
            </w:placeholder>
            <w:showingPlcHdr/>
          </w:sdtPr>
          <w:sdtEndPr/>
          <w:sdtContent>
            <w:tc>
              <w:tcPr>
                <w:tcW w:w="3690" w:type="dxa"/>
              </w:tcPr>
              <w:p w14:paraId="162ACC87" w14:textId="77777777" w:rsidR="007A25C5" w:rsidRPr="007A25C5" w:rsidRDefault="007A25C5" w:rsidP="00AF244C">
                <w:pPr>
                  <w:pStyle w:val="TableParagraph"/>
                  <w:rPr>
                    <w:rFonts w:asciiTheme="minorHAnsi" w:hAnsiTheme="minorHAnsi" w:cstheme="minorHAnsi"/>
                    <w:color w:val="57595A"/>
                    <w:sz w:val="21"/>
                    <w:szCs w:val="21"/>
                  </w:rPr>
                </w:pPr>
                <w:r w:rsidRPr="007A25C5">
                  <w:rPr>
                    <w:rStyle w:val="PlaceholderText"/>
                    <w:rFonts w:asciiTheme="minorHAnsi" w:hAnsiTheme="minorHAnsi" w:cstheme="minorHAnsi"/>
                    <w:color w:val="57595A"/>
                    <w:sz w:val="21"/>
                    <w:szCs w:val="21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57595A"/>
              <w:sz w:val="21"/>
              <w:szCs w:val="21"/>
            </w:rPr>
            <w:id w:val="-2093537592"/>
            <w:placeholder>
              <w:docPart w:val="BC38BD46B5D2494B80F31B54243F5663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EndPr/>
          <w:sdtContent>
            <w:tc>
              <w:tcPr>
                <w:tcW w:w="1890" w:type="dxa"/>
              </w:tcPr>
              <w:p w14:paraId="02F51E14" w14:textId="77777777" w:rsidR="007A25C5" w:rsidRPr="007A25C5" w:rsidRDefault="007A25C5" w:rsidP="00AF244C">
                <w:pPr>
                  <w:pStyle w:val="TableParagraph"/>
                  <w:rPr>
                    <w:rFonts w:asciiTheme="minorHAnsi" w:hAnsiTheme="minorHAnsi" w:cstheme="minorHAnsi"/>
                    <w:color w:val="57595A"/>
                    <w:sz w:val="21"/>
                    <w:szCs w:val="21"/>
                  </w:rPr>
                </w:pPr>
                <w:r w:rsidRPr="007A25C5">
                  <w:rPr>
                    <w:rStyle w:val="PlaceholderText"/>
                    <w:rFonts w:asciiTheme="minorHAnsi" w:hAnsiTheme="minorHAnsi" w:cstheme="minorHAnsi"/>
                    <w:color w:val="57595A"/>
                    <w:sz w:val="21"/>
                    <w:szCs w:val="21"/>
                  </w:rPr>
                  <w:t>Choose an item.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57595A"/>
              <w:sz w:val="21"/>
              <w:szCs w:val="21"/>
            </w:rPr>
            <w:id w:val="91445260"/>
            <w:placeholder>
              <w:docPart w:val="4B11B7A6F4968B4D9165915F426707FB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EndPr/>
          <w:sdtContent>
            <w:tc>
              <w:tcPr>
                <w:tcW w:w="1620" w:type="dxa"/>
              </w:tcPr>
              <w:p w14:paraId="108FA03D" w14:textId="77777777" w:rsidR="007A25C5" w:rsidRPr="007A25C5" w:rsidRDefault="007A25C5" w:rsidP="00AF244C">
                <w:pPr>
                  <w:pStyle w:val="TableParagraph"/>
                  <w:rPr>
                    <w:rFonts w:asciiTheme="minorHAnsi" w:hAnsiTheme="minorHAnsi" w:cstheme="minorHAnsi"/>
                    <w:color w:val="57595A"/>
                    <w:sz w:val="21"/>
                    <w:szCs w:val="21"/>
                  </w:rPr>
                </w:pPr>
                <w:r w:rsidRPr="007A25C5">
                  <w:rPr>
                    <w:rStyle w:val="PlaceholderText"/>
                    <w:rFonts w:asciiTheme="minorHAnsi" w:hAnsiTheme="minorHAnsi" w:cstheme="minorHAnsi"/>
                    <w:color w:val="57595A"/>
                    <w:sz w:val="21"/>
                    <w:szCs w:val="21"/>
                  </w:rPr>
                  <w:t>Choose an item.</w:t>
                </w:r>
              </w:p>
            </w:tc>
          </w:sdtContent>
        </w:sdt>
      </w:tr>
    </w:tbl>
    <w:p w14:paraId="45B63147" w14:textId="77777777" w:rsidR="00D06DCB" w:rsidRDefault="00D06DCB" w:rsidP="00D811D5">
      <w:pPr>
        <w:rPr>
          <w:rFonts w:cs="Arial"/>
          <w:color w:val="06845A"/>
          <w:sz w:val="28"/>
          <w:szCs w:val="28"/>
        </w:rPr>
      </w:pPr>
    </w:p>
    <w:p w14:paraId="21F1B35B" w14:textId="77777777" w:rsidR="000E6BA6" w:rsidRDefault="000E6BA6" w:rsidP="00AF244C">
      <w:pPr>
        <w:spacing w:before="99"/>
        <w:rPr>
          <w:rFonts w:cs="Arial"/>
          <w:color w:val="06845A"/>
          <w:sz w:val="28"/>
          <w:szCs w:val="28"/>
        </w:rPr>
      </w:pPr>
    </w:p>
    <w:p w14:paraId="3A4F737F" w14:textId="7D6189D5" w:rsidR="00AF244C" w:rsidRDefault="00AF244C" w:rsidP="00AF244C">
      <w:pPr>
        <w:spacing w:before="99"/>
        <w:rPr>
          <w:rFonts w:cs="Arial"/>
          <w:color w:val="06845A"/>
          <w:sz w:val="28"/>
          <w:szCs w:val="28"/>
        </w:rPr>
      </w:pPr>
      <w:r>
        <w:rPr>
          <w:rFonts w:cs="Arial"/>
          <w:color w:val="06845A"/>
          <w:sz w:val="28"/>
          <w:szCs w:val="28"/>
        </w:rPr>
        <w:t>Recommendations</w:t>
      </w:r>
    </w:p>
    <w:p w14:paraId="3DDC4A5C" w14:textId="77777777" w:rsidR="00D06DCB" w:rsidRDefault="00D06DCB" w:rsidP="00D06DCB">
      <w:pPr>
        <w:spacing w:before="99"/>
        <w:rPr>
          <w:rFonts w:cs="Arial"/>
          <w:color w:val="06845A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576"/>
      </w:tblGrid>
      <w:tr w:rsidR="00AF244C" w14:paraId="362A82E1" w14:textId="77777777" w:rsidTr="00AF244C">
        <w:tc>
          <w:tcPr>
            <w:tcW w:w="14576" w:type="dxa"/>
          </w:tcPr>
          <w:sdt>
            <w:sdtPr>
              <w:rPr>
                <w:b/>
                <w:color w:val="84B627"/>
                <w:w w:val="110"/>
                <w:sz w:val="24"/>
              </w:rPr>
              <w:id w:val="61687250"/>
              <w:placeholder>
                <w:docPart w:val="AC09016798AFF94192AE52F7EE5561A5"/>
              </w:placeholder>
              <w:showingPlcHdr/>
            </w:sdtPr>
            <w:sdtEndPr/>
            <w:sdtContent>
              <w:p w14:paraId="383A786B" w14:textId="3FC8F184" w:rsidR="00AF244C" w:rsidRDefault="003F74A1" w:rsidP="00D06DCB">
                <w:pPr>
                  <w:spacing w:before="99"/>
                  <w:rPr>
                    <w:rFonts w:cs="Arial"/>
                    <w:color w:val="06845A"/>
                    <w:sz w:val="28"/>
                    <w:szCs w:val="28"/>
                  </w:rPr>
                </w:pPr>
                <w:r w:rsidRPr="00E54FAE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</w:tbl>
    <w:p w14:paraId="00F308A8" w14:textId="6E5022A8" w:rsidR="0001544F" w:rsidRPr="00731AD8" w:rsidRDefault="0001544F" w:rsidP="00D06DCB">
      <w:pPr>
        <w:spacing w:before="99"/>
        <w:rPr>
          <w:rFonts w:cs="Arial"/>
          <w:strike/>
          <w:color w:val="06845A"/>
          <w:sz w:val="28"/>
          <w:szCs w:val="28"/>
        </w:rPr>
      </w:pPr>
    </w:p>
    <w:p w14:paraId="0E101C21" w14:textId="77777777" w:rsidR="00990B8C" w:rsidRDefault="00990B8C" w:rsidP="00D06DCB">
      <w:pPr>
        <w:spacing w:before="99"/>
        <w:rPr>
          <w:rFonts w:cs="Arial"/>
          <w:color w:val="06845A"/>
          <w:sz w:val="28"/>
          <w:szCs w:val="28"/>
        </w:rPr>
      </w:pPr>
    </w:p>
    <w:p w14:paraId="50001102" w14:textId="77777777" w:rsidR="00CB4BD6" w:rsidRDefault="00CB4BD6" w:rsidP="00D06DCB">
      <w:pPr>
        <w:spacing w:before="99"/>
        <w:rPr>
          <w:rFonts w:cs="Arial"/>
          <w:color w:val="06845A"/>
          <w:sz w:val="28"/>
          <w:szCs w:val="28"/>
        </w:rPr>
      </w:pPr>
    </w:p>
    <w:p w14:paraId="3E0984BD" w14:textId="77777777" w:rsidR="00CB4BD6" w:rsidRDefault="00CB4BD6" w:rsidP="00D06DCB">
      <w:pPr>
        <w:spacing w:before="99"/>
        <w:rPr>
          <w:rFonts w:cs="Arial"/>
          <w:color w:val="06845A"/>
          <w:sz w:val="28"/>
          <w:szCs w:val="28"/>
        </w:rPr>
      </w:pPr>
    </w:p>
    <w:p w14:paraId="1C471C1C" w14:textId="77777777" w:rsidR="00CB4BD6" w:rsidRDefault="00CB4BD6" w:rsidP="00D06DCB">
      <w:pPr>
        <w:spacing w:before="99"/>
        <w:rPr>
          <w:rFonts w:cs="Arial"/>
          <w:color w:val="06845A"/>
          <w:sz w:val="28"/>
          <w:szCs w:val="28"/>
        </w:rPr>
      </w:pPr>
    </w:p>
    <w:p w14:paraId="1671252C" w14:textId="77777777" w:rsidR="00CB4BD6" w:rsidRDefault="00CB4BD6" w:rsidP="00D06DCB">
      <w:pPr>
        <w:spacing w:before="99"/>
        <w:rPr>
          <w:rFonts w:cs="Arial"/>
          <w:color w:val="06845A"/>
          <w:sz w:val="28"/>
          <w:szCs w:val="28"/>
        </w:rPr>
      </w:pPr>
    </w:p>
    <w:p w14:paraId="0A88C5E8" w14:textId="77777777" w:rsidR="00CB4BD6" w:rsidRDefault="00CB4BD6" w:rsidP="00D06DCB">
      <w:pPr>
        <w:spacing w:before="99"/>
        <w:rPr>
          <w:rFonts w:cs="Arial"/>
          <w:color w:val="06845A"/>
          <w:sz w:val="28"/>
          <w:szCs w:val="28"/>
        </w:rPr>
      </w:pPr>
    </w:p>
    <w:p w14:paraId="5C14ED4E" w14:textId="77777777" w:rsidR="00990B8C" w:rsidRDefault="00990B8C" w:rsidP="00D06DCB">
      <w:pPr>
        <w:spacing w:before="99"/>
        <w:rPr>
          <w:rFonts w:cs="Arial"/>
          <w:color w:val="06845A"/>
          <w:sz w:val="28"/>
          <w:szCs w:val="28"/>
        </w:rPr>
      </w:pPr>
    </w:p>
    <w:p w14:paraId="182154E2" w14:textId="77777777" w:rsidR="00104646" w:rsidRDefault="00104646" w:rsidP="00D06DCB">
      <w:pPr>
        <w:spacing w:before="99"/>
        <w:rPr>
          <w:rFonts w:cs="Arial"/>
          <w:color w:val="06845A"/>
          <w:sz w:val="28"/>
          <w:szCs w:val="28"/>
        </w:rPr>
      </w:pPr>
    </w:p>
    <w:p w14:paraId="45E995BE" w14:textId="6EF542E2" w:rsidR="00D811D5" w:rsidRDefault="009B6C53" w:rsidP="00D06DCB">
      <w:pPr>
        <w:spacing w:before="99"/>
        <w:rPr>
          <w:rFonts w:cs="Arial"/>
          <w:color w:val="06845A"/>
          <w:sz w:val="28"/>
          <w:szCs w:val="28"/>
        </w:rPr>
      </w:pPr>
      <w:r>
        <w:rPr>
          <w:rFonts w:cs="Arial"/>
          <w:color w:val="06845A"/>
          <w:sz w:val="28"/>
          <w:szCs w:val="28"/>
        </w:rPr>
        <w:lastRenderedPageBreak/>
        <w:t>E</w:t>
      </w:r>
      <w:r w:rsidR="006A6EFA">
        <w:rPr>
          <w:rFonts w:cs="Arial"/>
          <w:color w:val="06845A"/>
          <w:sz w:val="28"/>
          <w:szCs w:val="28"/>
        </w:rPr>
        <w:t xml:space="preserve">. </w:t>
      </w:r>
      <w:r w:rsidR="002C205D">
        <w:rPr>
          <w:rFonts w:cs="Arial"/>
          <w:color w:val="06845A"/>
          <w:sz w:val="28"/>
          <w:szCs w:val="28"/>
        </w:rPr>
        <w:t>A</w:t>
      </w:r>
      <w:r w:rsidR="006A6EFA">
        <w:rPr>
          <w:rFonts w:cs="Arial"/>
          <w:color w:val="06845A"/>
          <w:sz w:val="28"/>
          <w:szCs w:val="28"/>
        </w:rPr>
        <w:t>ssessment</w:t>
      </w:r>
      <w:r w:rsidR="008743C0">
        <w:rPr>
          <w:rFonts w:cs="Arial"/>
          <w:color w:val="06845A"/>
          <w:sz w:val="28"/>
          <w:szCs w:val="28"/>
        </w:rPr>
        <w:t xml:space="preserve"> and </w:t>
      </w:r>
      <w:r w:rsidR="002C205D">
        <w:rPr>
          <w:rFonts w:cs="Arial"/>
          <w:color w:val="06845A"/>
          <w:sz w:val="28"/>
          <w:szCs w:val="28"/>
        </w:rPr>
        <w:t>placement</w:t>
      </w:r>
      <w:r w:rsidR="006A6EFA">
        <w:rPr>
          <w:rFonts w:cs="Arial"/>
          <w:color w:val="06845A"/>
          <w:sz w:val="28"/>
          <w:szCs w:val="28"/>
        </w:rPr>
        <w:t xml:space="preserve"> of</w:t>
      </w:r>
      <w:r w:rsidR="0001544F">
        <w:rPr>
          <w:rFonts w:cs="Arial"/>
          <w:color w:val="06845A"/>
          <w:sz w:val="28"/>
          <w:szCs w:val="28"/>
        </w:rPr>
        <w:t xml:space="preserve"> multilingual pupils</w:t>
      </w:r>
    </w:p>
    <w:tbl>
      <w:tblPr>
        <w:tblpPr w:leftFromText="180" w:rightFromText="180" w:vertAnchor="text" w:horzAnchor="margin" w:tblpXSpec="center" w:tblpY="233"/>
        <w:tblW w:w="147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98"/>
        <w:gridCol w:w="3880"/>
        <w:gridCol w:w="1800"/>
        <w:gridCol w:w="1607"/>
      </w:tblGrid>
      <w:tr w:rsidR="00D811D5" w:rsidRPr="00D811D5" w14:paraId="0F642E6C" w14:textId="77777777" w:rsidTr="00D811D5">
        <w:trPr>
          <w:trHeight w:val="642"/>
        </w:trPr>
        <w:tc>
          <w:tcPr>
            <w:tcW w:w="7498" w:type="dxa"/>
          </w:tcPr>
          <w:p w14:paraId="7A217B11" w14:textId="77777777" w:rsidR="00D811D5" w:rsidRPr="00D811D5" w:rsidRDefault="00D811D5" w:rsidP="00FC25EB">
            <w:pPr>
              <w:pStyle w:val="TableParagraph"/>
              <w:spacing w:before="5"/>
              <w:rPr>
                <w:rFonts w:ascii="Arial" w:hAnsi="Arial" w:cs="Arial"/>
                <w:color w:val="57595A"/>
                <w:sz w:val="21"/>
                <w:szCs w:val="21"/>
              </w:rPr>
            </w:pPr>
          </w:p>
          <w:p w14:paraId="717B31A2" w14:textId="77777777" w:rsidR="00D811D5" w:rsidRPr="00D811D5" w:rsidRDefault="00D811D5" w:rsidP="00FC25EB">
            <w:pPr>
              <w:pStyle w:val="TableParagraph"/>
              <w:ind w:left="93" w:right="82"/>
              <w:jc w:val="center"/>
              <w:rPr>
                <w:rFonts w:ascii="Arial" w:hAnsi="Arial" w:cs="Arial"/>
                <w:color w:val="57595A"/>
                <w:sz w:val="21"/>
                <w:szCs w:val="21"/>
              </w:rPr>
            </w:pPr>
            <w:r w:rsidRPr="00D811D5">
              <w:rPr>
                <w:rFonts w:ascii="Arial" w:hAnsi="Arial" w:cs="Arial"/>
                <w:color w:val="57595A"/>
                <w:sz w:val="21"/>
                <w:szCs w:val="21"/>
              </w:rPr>
              <w:t>Question</w:t>
            </w:r>
          </w:p>
        </w:tc>
        <w:tc>
          <w:tcPr>
            <w:tcW w:w="3880" w:type="dxa"/>
          </w:tcPr>
          <w:p w14:paraId="1E2C1ACD" w14:textId="77777777" w:rsidR="00D811D5" w:rsidRPr="00D811D5" w:rsidRDefault="00D811D5" w:rsidP="00FC25EB">
            <w:pPr>
              <w:pStyle w:val="TableParagraph"/>
              <w:spacing w:before="5"/>
              <w:rPr>
                <w:rFonts w:ascii="Arial" w:hAnsi="Arial" w:cs="Arial"/>
                <w:color w:val="57595A"/>
                <w:sz w:val="21"/>
                <w:szCs w:val="21"/>
              </w:rPr>
            </w:pPr>
          </w:p>
          <w:p w14:paraId="1D0CE332" w14:textId="77777777" w:rsidR="00D811D5" w:rsidRPr="00D811D5" w:rsidRDefault="00D811D5" w:rsidP="00FC25EB">
            <w:pPr>
              <w:pStyle w:val="TableParagraph"/>
              <w:ind w:left="1181" w:right="1172"/>
              <w:jc w:val="center"/>
              <w:rPr>
                <w:rFonts w:ascii="Arial" w:hAnsi="Arial" w:cs="Arial"/>
                <w:color w:val="57595A"/>
                <w:sz w:val="21"/>
                <w:szCs w:val="21"/>
              </w:rPr>
            </w:pPr>
            <w:r w:rsidRPr="00D811D5">
              <w:rPr>
                <w:rFonts w:ascii="Arial" w:hAnsi="Arial" w:cs="Arial"/>
                <w:color w:val="57595A"/>
                <w:sz w:val="21"/>
                <w:szCs w:val="21"/>
              </w:rPr>
              <w:t xml:space="preserve">Comments </w:t>
            </w:r>
          </w:p>
        </w:tc>
        <w:tc>
          <w:tcPr>
            <w:tcW w:w="1800" w:type="dxa"/>
          </w:tcPr>
          <w:p w14:paraId="1274BBE6" w14:textId="77777777" w:rsidR="00D811D5" w:rsidRPr="00D811D5" w:rsidRDefault="00D811D5" w:rsidP="00FC25EB">
            <w:pPr>
              <w:pStyle w:val="TableParagraph"/>
              <w:spacing w:before="5"/>
              <w:rPr>
                <w:rFonts w:ascii="Arial" w:hAnsi="Arial" w:cs="Arial"/>
                <w:color w:val="57595A"/>
                <w:sz w:val="21"/>
                <w:szCs w:val="21"/>
              </w:rPr>
            </w:pPr>
          </w:p>
          <w:p w14:paraId="23592C04" w14:textId="0BFC8BD1" w:rsidR="00D811D5" w:rsidRPr="00D811D5" w:rsidRDefault="00D811D5" w:rsidP="00D811D5">
            <w:pPr>
              <w:pStyle w:val="TableParagraph"/>
              <w:jc w:val="center"/>
              <w:rPr>
                <w:rFonts w:ascii="Arial" w:hAnsi="Arial" w:cs="Arial"/>
                <w:color w:val="57595A"/>
                <w:sz w:val="21"/>
                <w:szCs w:val="21"/>
              </w:rPr>
            </w:pPr>
            <w:r w:rsidRPr="00D811D5">
              <w:rPr>
                <w:rFonts w:ascii="Arial" w:hAnsi="Arial" w:cs="Arial"/>
                <w:color w:val="57595A"/>
                <w:sz w:val="21"/>
                <w:szCs w:val="21"/>
              </w:rPr>
              <w:t>Self-Assessment score</w:t>
            </w:r>
          </w:p>
        </w:tc>
        <w:tc>
          <w:tcPr>
            <w:tcW w:w="1607" w:type="dxa"/>
          </w:tcPr>
          <w:p w14:paraId="2EFA578B" w14:textId="77777777" w:rsidR="00D811D5" w:rsidRPr="00D811D5" w:rsidRDefault="00D811D5" w:rsidP="00FC25EB">
            <w:pPr>
              <w:pStyle w:val="TableParagraph"/>
              <w:ind w:left="236"/>
              <w:rPr>
                <w:rFonts w:ascii="Arial" w:hAnsi="Arial" w:cs="Arial"/>
                <w:color w:val="57595A"/>
                <w:sz w:val="21"/>
                <w:szCs w:val="21"/>
              </w:rPr>
            </w:pPr>
          </w:p>
          <w:p w14:paraId="54FD2AEA" w14:textId="0F86AB27" w:rsidR="00D811D5" w:rsidRPr="00D811D5" w:rsidRDefault="00F27F51" w:rsidP="00D811D5">
            <w:pPr>
              <w:pStyle w:val="TableParagraph"/>
              <w:jc w:val="center"/>
              <w:rPr>
                <w:rFonts w:ascii="Arial" w:hAnsi="Arial" w:cs="Arial"/>
                <w:color w:val="57595A"/>
                <w:sz w:val="21"/>
                <w:szCs w:val="21"/>
              </w:rPr>
            </w:pPr>
            <w:r>
              <w:rPr>
                <w:rFonts w:ascii="Arial" w:hAnsi="Arial" w:cs="Arial"/>
                <w:color w:val="57595A"/>
                <w:sz w:val="21"/>
                <w:szCs w:val="21"/>
              </w:rPr>
              <w:t xml:space="preserve">The </w:t>
            </w:r>
            <w:r w:rsidR="00D811D5" w:rsidRPr="00D811D5">
              <w:rPr>
                <w:rFonts w:ascii="Arial" w:hAnsi="Arial" w:cs="Arial"/>
                <w:color w:val="57595A"/>
                <w:sz w:val="21"/>
                <w:szCs w:val="21"/>
              </w:rPr>
              <w:t>Bell Foundation score</w:t>
            </w:r>
          </w:p>
        </w:tc>
      </w:tr>
      <w:tr w:rsidR="00D811D5" w:rsidRPr="00D811D5" w14:paraId="7FF1EAA6" w14:textId="77777777" w:rsidTr="00A1116B">
        <w:trPr>
          <w:trHeight w:val="553"/>
        </w:trPr>
        <w:tc>
          <w:tcPr>
            <w:tcW w:w="7498" w:type="dxa"/>
          </w:tcPr>
          <w:p w14:paraId="1155AFCB" w14:textId="1EE05AF8" w:rsidR="00D811D5" w:rsidRPr="00D811D5" w:rsidRDefault="00E85CFE" w:rsidP="006B118B">
            <w:pPr>
              <w:pStyle w:val="TableParagraph"/>
              <w:spacing w:before="121"/>
              <w:rPr>
                <w:rFonts w:ascii="Arial" w:hAnsi="Arial" w:cs="Arial"/>
                <w:color w:val="57595A"/>
                <w:sz w:val="21"/>
                <w:szCs w:val="21"/>
              </w:rPr>
            </w:pPr>
            <w:r>
              <w:rPr>
                <w:rFonts w:ascii="Arial" w:hAnsi="Arial" w:cs="Arial"/>
                <w:color w:val="57595A"/>
                <w:sz w:val="21"/>
                <w:szCs w:val="21"/>
              </w:rPr>
              <w:t xml:space="preserve">E1. </w:t>
            </w:r>
            <w:r w:rsidR="00D811D5" w:rsidRPr="00D811D5">
              <w:rPr>
                <w:rFonts w:ascii="Arial" w:hAnsi="Arial" w:cs="Arial"/>
                <w:color w:val="57595A"/>
                <w:sz w:val="21"/>
                <w:szCs w:val="21"/>
              </w:rPr>
              <w:t xml:space="preserve">Is the admissions procedure for new </w:t>
            </w:r>
            <w:r w:rsidR="004421EF">
              <w:rPr>
                <w:rFonts w:ascii="Arial" w:hAnsi="Arial" w:cs="Arial"/>
                <w:color w:val="57595A"/>
                <w:sz w:val="21"/>
                <w:szCs w:val="21"/>
              </w:rPr>
              <w:t>multilingual</w:t>
            </w:r>
            <w:r w:rsidR="00D811D5" w:rsidRPr="00D811D5">
              <w:rPr>
                <w:rFonts w:ascii="Arial" w:hAnsi="Arial" w:cs="Arial"/>
                <w:color w:val="57595A"/>
                <w:sz w:val="21"/>
                <w:szCs w:val="21"/>
              </w:rPr>
              <w:t xml:space="preserve"> </w:t>
            </w:r>
            <w:r w:rsidR="009C20F2" w:rsidRPr="00D811D5">
              <w:rPr>
                <w:rFonts w:ascii="Arial" w:hAnsi="Arial" w:cs="Arial"/>
                <w:color w:val="57595A"/>
                <w:sz w:val="21"/>
                <w:szCs w:val="21"/>
              </w:rPr>
              <w:t>pupil</w:t>
            </w:r>
            <w:r w:rsidR="009C20F2">
              <w:rPr>
                <w:rFonts w:ascii="Arial" w:hAnsi="Arial" w:cs="Arial"/>
                <w:color w:val="57595A"/>
                <w:sz w:val="21"/>
                <w:szCs w:val="21"/>
              </w:rPr>
              <w:t>s, including</w:t>
            </w:r>
            <w:r w:rsidR="0095213D">
              <w:rPr>
                <w:rFonts w:ascii="Arial" w:hAnsi="Arial" w:cs="Arial"/>
                <w:color w:val="57595A"/>
                <w:sz w:val="21"/>
                <w:szCs w:val="21"/>
              </w:rPr>
              <w:t xml:space="preserve"> </w:t>
            </w:r>
            <w:r w:rsidR="009C20F2">
              <w:rPr>
                <w:rFonts w:ascii="Arial" w:hAnsi="Arial" w:cs="Arial"/>
                <w:color w:val="57595A"/>
                <w:sz w:val="21"/>
                <w:szCs w:val="21"/>
              </w:rPr>
              <w:t xml:space="preserve">multilingual pupils who arrive late </w:t>
            </w:r>
            <w:r w:rsidR="00B65E9B">
              <w:rPr>
                <w:rFonts w:ascii="Arial" w:hAnsi="Arial" w:cs="Arial"/>
                <w:color w:val="57595A"/>
                <w:sz w:val="21"/>
                <w:szCs w:val="21"/>
              </w:rPr>
              <w:t xml:space="preserve">to </w:t>
            </w:r>
            <w:r w:rsidR="009C20F2">
              <w:rPr>
                <w:rFonts w:ascii="Arial" w:hAnsi="Arial" w:cs="Arial"/>
                <w:color w:val="57595A"/>
                <w:sz w:val="21"/>
                <w:szCs w:val="21"/>
              </w:rPr>
              <w:t>the</w:t>
            </w:r>
            <w:r w:rsidR="00A41FAC">
              <w:rPr>
                <w:rFonts w:ascii="Arial" w:hAnsi="Arial" w:cs="Arial"/>
                <w:color w:val="57595A"/>
                <w:sz w:val="21"/>
                <w:szCs w:val="21"/>
              </w:rPr>
              <w:t xml:space="preserve"> U</w:t>
            </w:r>
            <w:r w:rsidR="005C1F25">
              <w:rPr>
                <w:rFonts w:ascii="Arial" w:hAnsi="Arial" w:cs="Arial"/>
                <w:color w:val="57595A"/>
                <w:sz w:val="21"/>
                <w:szCs w:val="21"/>
              </w:rPr>
              <w:t>K</w:t>
            </w:r>
            <w:r w:rsidR="00A41FAC">
              <w:rPr>
                <w:rFonts w:ascii="Arial" w:hAnsi="Arial" w:cs="Arial"/>
                <w:color w:val="57595A"/>
                <w:sz w:val="21"/>
                <w:szCs w:val="21"/>
              </w:rPr>
              <w:t xml:space="preserve"> education system</w:t>
            </w:r>
            <w:r w:rsidR="00646C24" w:rsidRPr="003D7203">
              <w:rPr>
                <w:rFonts w:ascii="Arial" w:hAnsi="Arial" w:cs="Arial"/>
                <w:color w:val="57595A"/>
                <w:sz w:val="21"/>
                <w:szCs w:val="21"/>
              </w:rPr>
              <w:t>:</w:t>
            </w:r>
          </w:p>
          <w:p w14:paraId="7C566ABB" w14:textId="77777777" w:rsidR="00102D23" w:rsidRDefault="00D811D5" w:rsidP="0023688C">
            <w:pPr>
              <w:pStyle w:val="TableParagraph"/>
              <w:numPr>
                <w:ilvl w:val="0"/>
                <w:numId w:val="4"/>
              </w:numPr>
              <w:tabs>
                <w:tab w:val="left" w:pos="432"/>
              </w:tabs>
              <w:spacing w:before="6"/>
              <w:rPr>
                <w:rFonts w:ascii="Arial" w:hAnsi="Arial" w:cs="Arial"/>
                <w:color w:val="57595A"/>
                <w:sz w:val="21"/>
                <w:szCs w:val="21"/>
              </w:rPr>
            </w:pPr>
            <w:r w:rsidRPr="00D811D5">
              <w:rPr>
                <w:rFonts w:ascii="Arial" w:hAnsi="Arial" w:cs="Arial"/>
                <w:color w:val="57595A"/>
                <w:sz w:val="21"/>
                <w:szCs w:val="21"/>
              </w:rPr>
              <w:t>timely?</w:t>
            </w:r>
          </w:p>
          <w:p w14:paraId="6739E911" w14:textId="77777777" w:rsidR="00102D23" w:rsidRDefault="00D811D5" w:rsidP="0023688C">
            <w:pPr>
              <w:pStyle w:val="TableParagraph"/>
              <w:numPr>
                <w:ilvl w:val="0"/>
                <w:numId w:val="4"/>
              </w:numPr>
              <w:tabs>
                <w:tab w:val="left" w:pos="410"/>
              </w:tabs>
              <w:spacing w:before="6"/>
              <w:rPr>
                <w:rFonts w:ascii="Arial" w:hAnsi="Arial" w:cs="Arial"/>
                <w:color w:val="57595A"/>
                <w:sz w:val="21"/>
                <w:szCs w:val="21"/>
              </w:rPr>
            </w:pPr>
            <w:r w:rsidRPr="00102D23">
              <w:rPr>
                <w:rFonts w:ascii="Arial" w:hAnsi="Arial" w:cs="Arial"/>
                <w:color w:val="57595A"/>
                <w:sz w:val="21"/>
                <w:szCs w:val="21"/>
              </w:rPr>
              <w:t>informative for all involved?</w:t>
            </w:r>
          </w:p>
          <w:p w14:paraId="69F9E59B" w14:textId="33AF2192" w:rsidR="00D811D5" w:rsidRPr="00102D23" w:rsidRDefault="00D811D5" w:rsidP="0023688C">
            <w:pPr>
              <w:pStyle w:val="TableParagraph"/>
              <w:numPr>
                <w:ilvl w:val="0"/>
                <w:numId w:val="4"/>
              </w:numPr>
              <w:tabs>
                <w:tab w:val="left" w:pos="410"/>
              </w:tabs>
              <w:spacing w:before="6"/>
              <w:rPr>
                <w:rFonts w:ascii="Arial" w:hAnsi="Arial" w:cs="Arial"/>
                <w:color w:val="57595A"/>
                <w:sz w:val="21"/>
                <w:szCs w:val="21"/>
              </w:rPr>
            </w:pPr>
            <w:r w:rsidRPr="00102D23">
              <w:rPr>
                <w:rFonts w:ascii="Arial" w:hAnsi="Arial" w:cs="Arial"/>
                <w:color w:val="57595A"/>
                <w:sz w:val="21"/>
                <w:szCs w:val="21"/>
              </w:rPr>
              <w:t>mindful of the needs of the new pupil and their family?</w:t>
            </w:r>
          </w:p>
        </w:tc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424162123"/>
            <w:placeholder>
              <w:docPart w:val="9E2293CD7B160E44A16E504A2D51A5DA"/>
            </w:placeholder>
            <w:showingPlcHdr/>
          </w:sdtPr>
          <w:sdtEndPr/>
          <w:sdtContent>
            <w:tc>
              <w:tcPr>
                <w:tcW w:w="3880" w:type="dxa"/>
              </w:tcPr>
              <w:p w14:paraId="32EA52EF" w14:textId="77777777" w:rsidR="00D811D5" w:rsidRPr="00D811D5" w:rsidRDefault="00D811D5" w:rsidP="00FC25EB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D811D5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160442095"/>
            <w:placeholder>
              <w:docPart w:val="387EA61F429A0E43941ABC1BA8F68E12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EndPr/>
          <w:sdtContent>
            <w:tc>
              <w:tcPr>
                <w:tcW w:w="1800" w:type="dxa"/>
              </w:tcPr>
              <w:p w14:paraId="627C7CAE" w14:textId="77777777" w:rsidR="00D811D5" w:rsidRPr="00D811D5" w:rsidRDefault="00D811D5" w:rsidP="00FC25EB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D811D5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Choose an item.</w:t>
                </w:r>
              </w:p>
            </w:tc>
          </w:sdtContent>
        </w:sdt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-133337602"/>
            <w:placeholder>
              <w:docPart w:val="FA81190426C52343A2F26FDBFEC4FC79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EndPr/>
          <w:sdtContent>
            <w:tc>
              <w:tcPr>
                <w:tcW w:w="1607" w:type="dxa"/>
              </w:tcPr>
              <w:p w14:paraId="5CC80197" w14:textId="77777777" w:rsidR="00D811D5" w:rsidRPr="00D811D5" w:rsidRDefault="00D811D5" w:rsidP="00FC25EB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D811D5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Choose an item.</w:t>
                </w:r>
              </w:p>
            </w:tc>
          </w:sdtContent>
        </w:sdt>
      </w:tr>
      <w:tr w:rsidR="00D811D5" w:rsidRPr="00D811D5" w14:paraId="3E9AC747" w14:textId="77777777" w:rsidTr="00FF3EF5">
        <w:trPr>
          <w:trHeight w:val="1053"/>
        </w:trPr>
        <w:tc>
          <w:tcPr>
            <w:tcW w:w="7498" w:type="dxa"/>
          </w:tcPr>
          <w:p w14:paraId="3A59F80C" w14:textId="37B9FBCC" w:rsidR="00D811D5" w:rsidRPr="00D811D5" w:rsidRDefault="00E85CFE" w:rsidP="009B5137">
            <w:pPr>
              <w:pStyle w:val="TableParagraph"/>
              <w:spacing w:before="116" w:line="244" w:lineRule="auto"/>
              <w:ind w:right="219"/>
              <w:rPr>
                <w:rFonts w:ascii="Arial" w:hAnsi="Arial" w:cs="Arial"/>
                <w:color w:val="57595A"/>
                <w:sz w:val="21"/>
                <w:szCs w:val="21"/>
              </w:rPr>
            </w:pPr>
            <w:r>
              <w:rPr>
                <w:rFonts w:ascii="Arial" w:hAnsi="Arial" w:cs="Arial"/>
                <w:color w:val="57595A"/>
                <w:sz w:val="21"/>
                <w:szCs w:val="21"/>
              </w:rPr>
              <w:t xml:space="preserve">E2. </w:t>
            </w:r>
            <w:r w:rsidR="00C51C52">
              <w:rPr>
                <w:rFonts w:ascii="Arial" w:hAnsi="Arial" w:cs="Arial"/>
                <w:color w:val="57595A"/>
                <w:sz w:val="21"/>
                <w:szCs w:val="21"/>
              </w:rPr>
              <w:t>H</w:t>
            </w:r>
            <w:r w:rsidR="00D811D5" w:rsidRPr="00D811D5">
              <w:rPr>
                <w:rFonts w:ascii="Arial" w:hAnsi="Arial" w:cs="Arial"/>
                <w:color w:val="57595A"/>
                <w:sz w:val="21"/>
                <w:szCs w:val="21"/>
              </w:rPr>
              <w:t>ow accurately does the school identify the language needs of new</w:t>
            </w:r>
            <w:r w:rsidR="002D49D3">
              <w:rPr>
                <w:rFonts w:ascii="Arial" w:hAnsi="Arial" w:cs="Arial"/>
                <w:color w:val="57595A"/>
                <w:sz w:val="21"/>
                <w:szCs w:val="21"/>
              </w:rPr>
              <w:t>ly</w:t>
            </w:r>
            <w:r w:rsidR="00D811D5" w:rsidRPr="00D811D5">
              <w:rPr>
                <w:rFonts w:ascii="Arial" w:hAnsi="Arial" w:cs="Arial"/>
                <w:color w:val="57595A"/>
                <w:sz w:val="21"/>
                <w:szCs w:val="21"/>
              </w:rPr>
              <w:t xml:space="preserve"> </w:t>
            </w:r>
            <w:r w:rsidR="00546F7D" w:rsidRPr="00D811D5">
              <w:rPr>
                <w:rFonts w:ascii="Arial" w:hAnsi="Arial" w:cs="Arial"/>
                <w:color w:val="57595A"/>
                <w:sz w:val="21"/>
                <w:szCs w:val="21"/>
              </w:rPr>
              <w:t>arrived</w:t>
            </w:r>
            <w:r w:rsidR="00546F7D">
              <w:rPr>
                <w:rFonts w:ascii="Arial" w:hAnsi="Arial" w:cs="Arial"/>
                <w:color w:val="57595A"/>
                <w:sz w:val="21"/>
                <w:szCs w:val="21"/>
              </w:rPr>
              <w:t xml:space="preserve"> </w:t>
            </w:r>
            <w:r w:rsidR="009575DC">
              <w:rPr>
                <w:rFonts w:ascii="Arial" w:hAnsi="Arial" w:cs="Arial"/>
                <w:color w:val="57595A"/>
                <w:sz w:val="21"/>
                <w:szCs w:val="21"/>
              </w:rPr>
              <w:t xml:space="preserve">multilingual </w:t>
            </w:r>
            <w:r w:rsidR="00546F7D">
              <w:rPr>
                <w:rFonts w:ascii="Arial" w:hAnsi="Arial" w:cs="Arial"/>
                <w:color w:val="57595A"/>
                <w:sz w:val="21"/>
                <w:szCs w:val="21"/>
              </w:rPr>
              <w:t>pupils</w:t>
            </w:r>
            <w:r w:rsidR="00052A1D">
              <w:rPr>
                <w:rFonts w:ascii="Arial" w:hAnsi="Arial" w:cs="Arial"/>
                <w:color w:val="57595A"/>
                <w:sz w:val="21"/>
                <w:szCs w:val="21"/>
              </w:rPr>
              <w:t xml:space="preserve"> to the </w:t>
            </w:r>
            <w:r w:rsidR="005B7804">
              <w:rPr>
                <w:rFonts w:ascii="Arial" w:hAnsi="Arial" w:cs="Arial"/>
                <w:color w:val="57595A"/>
                <w:sz w:val="21"/>
                <w:szCs w:val="21"/>
              </w:rPr>
              <w:t>school, including</w:t>
            </w:r>
            <w:r w:rsidR="00B11131">
              <w:rPr>
                <w:rFonts w:ascii="Arial" w:hAnsi="Arial" w:cs="Arial"/>
                <w:color w:val="57595A"/>
                <w:sz w:val="21"/>
                <w:szCs w:val="21"/>
              </w:rPr>
              <w:t xml:space="preserve"> </w:t>
            </w:r>
            <w:r w:rsidR="005B7804">
              <w:rPr>
                <w:rFonts w:ascii="Arial" w:hAnsi="Arial" w:cs="Arial"/>
                <w:color w:val="57595A"/>
                <w:sz w:val="21"/>
                <w:szCs w:val="21"/>
              </w:rPr>
              <w:t>pupils</w:t>
            </w:r>
            <w:r w:rsidR="00B11131">
              <w:rPr>
                <w:rFonts w:ascii="Arial" w:hAnsi="Arial" w:cs="Arial"/>
                <w:color w:val="57595A"/>
                <w:sz w:val="21"/>
                <w:szCs w:val="21"/>
              </w:rPr>
              <w:t xml:space="preserve"> who </w:t>
            </w:r>
            <w:r w:rsidR="005B7804">
              <w:rPr>
                <w:rFonts w:ascii="Arial" w:hAnsi="Arial" w:cs="Arial"/>
                <w:color w:val="57595A"/>
                <w:sz w:val="21"/>
                <w:szCs w:val="21"/>
              </w:rPr>
              <w:t>arrive late, in KS2</w:t>
            </w:r>
            <w:r w:rsidR="00052A1D">
              <w:rPr>
                <w:rFonts w:ascii="Arial" w:hAnsi="Arial" w:cs="Arial"/>
                <w:color w:val="57595A"/>
                <w:sz w:val="21"/>
                <w:szCs w:val="21"/>
              </w:rPr>
              <w:t xml:space="preserve"> to the UK education system</w:t>
            </w:r>
            <w:r w:rsidR="00D811D5" w:rsidRPr="00D811D5">
              <w:rPr>
                <w:rFonts w:ascii="Arial" w:hAnsi="Arial" w:cs="Arial"/>
                <w:color w:val="57595A"/>
                <w:sz w:val="21"/>
                <w:szCs w:val="21"/>
              </w:rPr>
              <w:t>?</w:t>
            </w:r>
          </w:p>
        </w:tc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-506989621"/>
            <w:placeholder>
              <w:docPart w:val="B4036BB825F2E44781096A9F82C95252"/>
            </w:placeholder>
            <w:showingPlcHdr/>
          </w:sdtPr>
          <w:sdtEndPr/>
          <w:sdtContent>
            <w:tc>
              <w:tcPr>
                <w:tcW w:w="3880" w:type="dxa"/>
              </w:tcPr>
              <w:p w14:paraId="288DA553" w14:textId="77777777" w:rsidR="00D811D5" w:rsidRPr="00D811D5" w:rsidRDefault="00D811D5" w:rsidP="00FC25EB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D811D5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-1219205440"/>
            <w:placeholder>
              <w:docPart w:val="D31B76DC9DB2A94CA66632222C4A4DE6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EndPr/>
          <w:sdtContent>
            <w:tc>
              <w:tcPr>
                <w:tcW w:w="1800" w:type="dxa"/>
              </w:tcPr>
              <w:p w14:paraId="5D0C2722" w14:textId="77777777" w:rsidR="00D811D5" w:rsidRPr="00D811D5" w:rsidRDefault="00D811D5" w:rsidP="00FC25EB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D811D5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Choose an item.</w:t>
                </w:r>
              </w:p>
            </w:tc>
          </w:sdtContent>
        </w:sdt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294804730"/>
            <w:placeholder>
              <w:docPart w:val="D33CA06515031749BC6C4BCBD8827D23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EndPr/>
          <w:sdtContent>
            <w:tc>
              <w:tcPr>
                <w:tcW w:w="1607" w:type="dxa"/>
              </w:tcPr>
              <w:p w14:paraId="36463638" w14:textId="77777777" w:rsidR="00D811D5" w:rsidRPr="00D811D5" w:rsidRDefault="00D811D5" w:rsidP="00FC25EB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D811D5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Choose an item.</w:t>
                </w:r>
              </w:p>
            </w:tc>
          </w:sdtContent>
        </w:sdt>
      </w:tr>
      <w:tr w:rsidR="00D811D5" w:rsidRPr="00D811D5" w14:paraId="3BEB659F" w14:textId="77777777" w:rsidTr="00D811D5">
        <w:trPr>
          <w:trHeight w:val="734"/>
        </w:trPr>
        <w:tc>
          <w:tcPr>
            <w:tcW w:w="7498" w:type="dxa"/>
          </w:tcPr>
          <w:p w14:paraId="52DBCCD4" w14:textId="02384FD1" w:rsidR="00D811D5" w:rsidRPr="00D811D5" w:rsidRDefault="00E85CFE" w:rsidP="001E26BF">
            <w:pPr>
              <w:pStyle w:val="TableParagraph"/>
              <w:spacing w:before="121" w:line="244" w:lineRule="auto"/>
              <w:ind w:right="474"/>
              <w:rPr>
                <w:rFonts w:ascii="Arial" w:hAnsi="Arial" w:cs="Arial"/>
                <w:color w:val="57595A"/>
                <w:sz w:val="21"/>
                <w:szCs w:val="21"/>
              </w:rPr>
            </w:pPr>
            <w:r>
              <w:rPr>
                <w:rFonts w:ascii="Arial" w:hAnsi="Arial" w:cs="Arial"/>
                <w:color w:val="57595A"/>
                <w:sz w:val="21"/>
                <w:szCs w:val="21"/>
              </w:rPr>
              <w:t xml:space="preserve">E3. </w:t>
            </w:r>
            <w:r w:rsidR="00D811D5" w:rsidRPr="00D811D5">
              <w:rPr>
                <w:rFonts w:ascii="Arial" w:hAnsi="Arial" w:cs="Arial"/>
                <w:color w:val="57595A"/>
                <w:sz w:val="21"/>
                <w:szCs w:val="21"/>
              </w:rPr>
              <w:t>What use is made of initial information obtained about new</w:t>
            </w:r>
            <w:r w:rsidR="00884A10">
              <w:rPr>
                <w:rFonts w:ascii="Arial" w:hAnsi="Arial" w:cs="Arial"/>
                <w:color w:val="57595A"/>
                <w:sz w:val="21"/>
                <w:szCs w:val="21"/>
              </w:rPr>
              <w:t>ly arrived</w:t>
            </w:r>
            <w:r w:rsidR="00D811D5" w:rsidRPr="00D811D5">
              <w:rPr>
                <w:rFonts w:ascii="Arial" w:hAnsi="Arial" w:cs="Arial"/>
                <w:color w:val="57595A"/>
                <w:sz w:val="21"/>
                <w:szCs w:val="21"/>
              </w:rPr>
              <w:t xml:space="preserve"> </w:t>
            </w:r>
            <w:r w:rsidR="00AA2A61">
              <w:rPr>
                <w:rFonts w:ascii="Arial" w:hAnsi="Arial" w:cs="Arial"/>
                <w:color w:val="57595A"/>
                <w:sz w:val="21"/>
                <w:szCs w:val="21"/>
              </w:rPr>
              <w:t>multilingual</w:t>
            </w:r>
            <w:r w:rsidR="00D811D5" w:rsidRPr="00D811D5">
              <w:rPr>
                <w:rFonts w:ascii="Arial" w:hAnsi="Arial" w:cs="Arial"/>
                <w:color w:val="57595A"/>
                <w:sz w:val="21"/>
                <w:szCs w:val="21"/>
              </w:rPr>
              <w:t xml:space="preserve"> pupils to</w:t>
            </w:r>
            <w:r w:rsidR="00A7237B">
              <w:rPr>
                <w:rFonts w:ascii="Arial" w:hAnsi="Arial" w:cs="Arial"/>
                <w:color w:val="57595A"/>
                <w:sz w:val="21"/>
                <w:szCs w:val="21"/>
              </w:rPr>
              <w:t xml:space="preserve"> the school or to the UK education system</w:t>
            </w:r>
            <w:r w:rsidR="00DD518B">
              <w:rPr>
                <w:rFonts w:ascii="Arial" w:hAnsi="Arial" w:cs="Arial"/>
                <w:color w:val="57595A"/>
                <w:sz w:val="21"/>
                <w:szCs w:val="21"/>
              </w:rPr>
              <w:t>,</w:t>
            </w:r>
            <w:r w:rsidR="009575DC">
              <w:rPr>
                <w:rFonts w:ascii="Arial" w:hAnsi="Arial" w:cs="Arial"/>
                <w:color w:val="57595A"/>
                <w:sz w:val="21"/>
                <w:szCs w:val="21"/>
              </w:rPr>
              <w:t xml:space="preserve"> to</w:t>
            </w:r>
            <w:r w:rsidR="00D811D5" w:rsidRPr="00D811D5">
              <w:rPr>
                <w:rFonts w:ascii="Arial" w:hAnsi="Arial" w:cs="Arial"/>
                <w:color w:val="57595A"/>
                <w:sz w:val="21"/>
                <w:szCs w:val="21"/>
              </w:rPr>
              <w:t xml:space="preserve"> inform </w:t>
            </w:r>
            <w:r w:rsidR="002936AF">
              <w:rPr>
                <w:rFonts w:ascii="Arial" w:hAnsi="Arial" w:cs="Arial"/>
                <w:color w:val="57595A"/>
                <w:sz w:val="21"/>
                <w:szCs w:val="21"/>
              </w:rPr>
              <w:t>target setting</w:t>
            </w:r>
            <w:r w:rsidR="00D811D5" w:rsidRPr="00D811D5">
              <w:rPr>
                <w:rFonts w:ascii="Arial" w:hAnsi="Arial" w:cs="Arial"/>
                <w:color w:val="57595A"/>
                <w:sz w:val="21"/>
                <w:szCs w:val="21"/>
              </w:rPr>
              <w:t xml:space="preserve"> for them?</w:t>
            </w:r>
          </w:p>
        </w:tc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1848518160"/>
            <w:placeholder>
              <w:docPart w:val="9A11A46015C9494DBF90CC884BFF5399"/>
            </w:placeholder>
            <w:showingPlcHdr/>
          </w:sdtPr>
          <w:sdtEndPr/>
          <w:sdtContent>
            <w:tc>
              <w:tcPr>
                <w:tcW w:w="3880" w:type="dxa"/>
              </w:tcPr>
              <w:p w14:paraId="554DB948" w14:textId="77777777" w:rsidR="00D811D5" w:rsidRPr="00D811D5" w:rsidRDefault="00D811D5" w:rsidP="00FC25EB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D811D5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20841378"/>
            <w:placeholder>
              <w:docPart w:val="683FEA622980FB4C9913E6437A1B1E69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EndPr/>
          <w:sdtContent>
            <w:tc>
              <w:tcPr>
                <w:tcW w:w="1800" w:type="dxa"/>
              </w:tcPr>
              <w:p w14:paraId="21C9D7F3" w14:textId="77777777" w:rsidR="00D811D5" w:rsidRPr="00D811D5" w:rsidRDefault="00D811D5" w:rsidP="00FC25EB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D811D5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Choose an item.</w:t>
                </w:r>
              </w:p>
            </w:tc>
          </w:sdtContent>
        </w:sdt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61374399"/>
            <w:placeholder>
              <w:docPart w:val="1EA911804DB13C4F8B956FCAF46C4934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EndPr/>
          <w:sdtContent>
            <w:tc>
              <w:tcPr>
                <w:tcW w:w="1607" w:type="dxa"/>
              </w:tcPr>
              <w:p w14:paraId="576E421E" w14:textId="77777777" w:rsidR="00D811D5" w:rsidRPr="00D811D5" w:rsidRDefault="00D811D5" w:rsidP="00FC25EB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D811D5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Choose an item.</w:t>
                </w:r>
              </w:p>
            </w:tc>
          </w:sdtContent>
        </w:sdt>
      </w:tr>
      <w:tr w:rsidR="00D811D5" w:rsidRPr="00D811D5" w14:paraId="251A3667" w14:textId="77777777" w:rsidTr="00D811D5">
        <w:trPr>
          <w:trHeight w:val="733"/>
        </w:trPr>
        <w:tc>
          <w:tcPr>
            <w:tcW w:w="7498" w:type="dxa"/>
          </w:tcPr>
          <w:p w14:paraId="50A64DBE" w14:textId="166F6C7F" w:rsidR="00D811D5" w:rsidRPr="00D811D5" w:rsidRDefault="00E85CFE" w:rsidP="001E26BF">
            <w:pPr>
              <w:pStyle w:val="TableParagraph"/>
              <w:spacing w:before="121" w:line="244" w:lineRule="auto"/>
              <w:ind w:right="381"/>
              <w:rPr>
                <w:rFonts w:ascii="Arial" w:hAnsi="Arial" w:cs="Arial"/>
                <w:color w:val="57595A"/>
                <w:sz w:val="21"/>
                <w:szCs w:val="21"/>
              </w:rPr>
            </w:pPr>
            <w:r>
              <w:rPr>
                <w:rFonts w:ascii="Arial" w:hAnsi="Arial" w:cs="Arial"/>
                <w:color w:val="57595A"/>
                <w:sz w:val="21"/>
                <w:szCs w:val="21"/>
              </w:rPr>
              <w:t xml:space="preserve">E4. </w:t>
            </w:r>
            <w:r w:rsidR="00D811D5" w:rsidRPr="00D811D5">
              <w:rPr>
                <w:rFonts w:ascii="Arial" w:hAnsi="Arial" w:cs="Arial"/>
                <w:color w:val="57595A"/>
                <w:sz w:val="21"/>
                <w:szCs w:val="21"/>
              </w:rPr>
              <w:t>What factors are taken into consideration when placing new</w:t>
            </w:r>
            <w:r w:rsidR="0086479F">
              <w:rPr>
                <w:rFonts w:ascii="Arial" w:hAnsi="Arial" w:cs="Arial"/>
                <w:color w:val="57595A"/>
                <w:sz w:val="21"/>
                <w:szCs w:val="21"/>
              </w:rPr>
              <w:t>ly</w:t>
            </w:r>
            <w:r w:rsidR="00D811D5" w:rsidRPr="00D811D5">
              <w:rPr>
                <w:rFonts w:ascii="Arial" w:hAnsi="Arial" w:cs="Arial"/>
                <w:color w:val="57595A"/>
                <w:sz w:val="21"/>
                <w:szCs w:val="21"/>
              </w:rPr>
              <w:t xml:space="preserve"> arriv</w:t>
            </w:r>
            <w:r w:rsidR="0086479F">
              <w:rPr>
                <w:rFonts w:ascii="Arial" w:hAnsi="Arial" w:cs="Arial"/>
                <w:color w:val="57595A"/>
                <w:sz w:val="21"/>
                <w:szCs w:val="21"/>
              </w:rPr>
              <w:t>ed</w:t>
            </w:r>
            <w:r w:rsidR="00D811D5" w:rsidRPr="00D811D5">
              <w:rPr>
                <w:rFonts w:ascii="Arial" w:hAnsi="Arial" w:cs="Arial"/>
                <w:color w:val="57595A"/>
                <w:sz w:val="21"/>
                <w:szCs w:val="21"/>
              </w:rPr>
              <w:t xml:space="preserve"> </w:t>
            </w:r>
            <w:r w:rsidR="00B65E9B">
              <w:rPr>
                <w:rFonts w:ascii="Arial" w:hAnsi="Arial" w:cs="Arial"/>
                <w:color w:val="57595A"/>
                <w:sz w:val="21"/>
                <w:szCs w:val="21"/>
              </w:rPr>
              <w:t xml:space="preserve">multilingual </w:t>
            </w:r>
            <w:r w:rsidR="00714B85" w:rsidRPr="00D811D5">
              <w:rPr>
                <w:rFonts w:ascii="Arial" w:hAnsi="Arial" w:cs="Arial"/>
                <w:color w:val="57595A"/>
                <w:sz w:val="21"/>
                <w:szCs w:val="21"/>
              </w:rPr>
              <w:t>pupils in</w:t>
            </w:r>
            <w:r w:rsidR="00714B85">
              <w:rPr>
                <w:rFonts w:ascii="Arial" w:hAnsi="Arial" w:cs="Arial"/>
                <w:color w:val="57595A"/>
                <w:sz w:val="21"/>
                <w:szCs w:val="21"/>
              </w:rPr>
              <w:t>to classes, including where learners are grouped according to ability</w:t>
            </w:r>
            <w:r w:rsidR="00714B85" w:rsidRPr="00D811D5">
              <w:rPr>
                <w:rFonts w:ascii="Arial" w:hAnsi="Arial" w:cs="Arial"/>
                <w:color w:val="57595A"/>
                <w:sz w:val="21"/>
                <w:szCs w:val="21"/>
              </w:rPr>
              <w:t>?</w:t>
            </w:r>
          </w:p>
        </w:tc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1790089515"/>
            <w:placeholder>
              <w:docPart w:val="8176D1F4647A0048802A4C6971EE6A91"/>
            </w:placeholder>
            <w:showingPlcHdr/>
          </w:sdtPr>
          <w:sdtEndPr/>
          <w:sdtContent>
            <w:tc>
              <w:tcPr>
                <w:tcW w:w="3880" w:type="dxa"/>
              </w:tcPr>
              <w:p w14:paraId="170148B8" w14:textId="77777777" w:rsidR="00D811D5" w:rsidRPr="00D811D5" w:rsidRDefault="00D811D5" w:rsidP="00FC25EB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D811D5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-1011371262"/>
            <w:placeholder>
              <w:docPart w:val="32D4F5C089C5E546B293D1AFBD8DCED7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EndPr/>
          <w:sdtContent>
            <w:tc>
              <w:tcPr>
                <w:tcW w:w="1800" w:type="dxa"/>
              </w:tcPr>
              <w:p w14:paraId="274F7464" w14:textId="77777777" w:rsidR="00D811D5" w:rsidRPr="00D811D5" w:rsidRDefault="00D811D5" w:rsidP="00FC25EB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D811D5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Choose an item.</w:t>
                </w:r>
              </w:p>
            </w:tc>
          </w:sdtContent>
        </w:sdt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1848289435"/>
            <w:placeholder>
              <w:docPart w:val="0CB8D86FFF35F04CA6C8D73E897D08F9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EndPr/>
          <w:sdtContent>
            <w:tc>
              <w:tcPr>
                <w:tcW w:w="1607" w:type="dxa"/>
              </w:tcPr>
              <w:p w14:paraId="2E30E6FD" w14:textId="77777777" w:rsidR="00D811D5" w:rsidRPr="00D811D5" w:rsidRDefault="00D811D5" w:rsidP="00FC25EB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D811D5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Choose an item.</w:t>
                </w:r>
              </w:p>
            </w:tc>
          </w:sdtContent>
        </w:sdt>
      </w:tr>
      <w:tr w:rsidR="00D811D5" w:rsidRPr="00D811D5" w14:paraId="21753EE8" w14:textId="77777777" w:rsidTr="00D811D5">
        <w:trPr>
          <w:trHeight w:val="734"/>
        </w:trPr>
        <w:tc>
          <w:tcPr>
            <w:tcW w:w="7498" w:type="dxa"/>
          </w:tcPr>
          <w:p w14:paraId="79A5D39F" w14:textId="524D9611" w:rsidR="00D811D5" w:rsidRPr="00D811D5" w:rsidRDefault="00E85CFE" w:rsidP="009C424E">
            <w:pPr>
              <w:pStyle w:val="TableParagraph"/>
              <w:spacing w:before="121" w:line="244" w:lineRule="auto"/>
              <w:ind w:right="121"/>
              <w:rPr>
                <w:rFonts w:ascii="Arial" w:hAnsi="Arial" w:cs="Arial"/>
                <w:color w:val="57595A"/>
                <w:sz w:val="21"/>
                <w:szCs w:val="21"/>
              </w:rPr>
            </w:pPr>
            <w:r>
              <w:rPr>
                <w:rFonts w:ascii="Arial" w:hAnsi="Arial" w:cs="Arial"/>
                <w:color w:val="57595A"/>
                <w:sz w:val="21"/>
                <w:szCs w:val="21"/>
              </w:rPr>
              <w:t xml:space="preserve">E5. </w:t>
            </w:r>
            <w:r w:rsidR="00D811D5" w:rsidRPr="00D811D5">
              <w:rPr>
                <w:rFonts w:ascii="Arial" w:hAnsi="Arial" w:cs="Arial"/>
                <w:color w:val="57595A"/>
                <w:sz w:val="21"/>
                <w:szCs w:val="21"/>
              </w:rPr>
              <w:t xml:space="preserve">Where pupils have been assessed as needing </w:t>
            </w:r>
            <w:r w:rsidR="004B698E">
              <w:rPr>
                <w:rFonts w:ascii="Arial" w:hAnsi="Arial" w:cs="Arial"/>
                <w:color w:val="57595A"/>
                <w:sz w:val="21"/>
                <w:szCs w:val="21"/>
              </w:rPr>
              <w:t>E</w:t>
            </w:r>
            <w:r w:rsidR="009C47F8">
              <w:rPr>
                <w:rFonts w:ascii="Arial" w:hAnsi="Arial" w:cs="Arial"/>
                <w:color w:val="57595A"/>
                <w:sz w:val="21"/>
                <w:szCs w:val="21"/>
              </w:rPr>
              <w:t>AL</w:t>
            </w:r>
            <w:r w:rsidR="00D811D5" w:rsidRPr="00D811D5">
              <w:rPr>
                <w:rFonts w:ascii="Arial" w:hAnsi="Arial" w:cs="Arial"/>
                <w:color w:val="57595A"/>
                <w:sz w:val="21"/>
                <w:szCs w:val="21"/>
              </w:rPr>
              <w:t xml:space="preserve"> support, how quickly is the support set up?</w:t>
            </w:r>
          </w:p>
        </w:tc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-1415546245"/>
            <w:placeholder>
              <w:docPart w:val="E23E1B5487021A43B30D7C70F40EBC0D"/>
            </w:placeholder>
            <w:showingPlcHdr/>
          </w:sdtPr>
          <w:sdtEndPr/>
          <w:sdtContent>
            <w:tc>
              <w:tcPr>
                <w:tcW w:w="3880" w:type="dxa"/>
              </w:tcPr>
              <w:p w14:paraId="69B48288" w14:textId="77777777" w:rsidR="00D811D5" w:rsidRPr="00D811D5" w:rsidRDefault="00D811D5" w:rsidP="00FC25EB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D811D5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-928270677"/>
            <w:placeholder>
              <w:docPart w:val="48A6BE6E33199F45A190CE48F95EA31E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EndPr/>
          <w:sdtContent>
            <w:tc>
              <w:tcPr>
                <w:tcW w:w="1800" w:type="dxa"/>
              </w:tcPr>
              <w:p w14:paraId="4D007A57" w14:textId="77777777" w:rsidR="00D811D5" w:rsidRPr="00D811D5" w:rsidRDefault="00D811D5" w:rsidP="00FC25EB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D811D5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Choose an item.</w:t>
                </w:r>
              </w:p>
            </w:tc>
          </w:sdtContent>
        </w:sdt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-1015217195"/>
            <w:placeholder>
              <w:docPart w:val="E65AC8FBE0299F4F9B5C7A657AC35C78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EndPr/>
          <w:sdtContent>
            <w:tc>
              <w:tcPr>
                <w:tcW w:w="1607" w:type="dxa"/>
              </w:tcPr>
              <w:p w14:paraId="26623AC4" w14:textId="77777777" w:rsidR="00D811D5" w:rsidRPr="00D811D5" w:rsidRDefault="00D811D5" w:rsidP="00FC25EB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D811D5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Choose an item.</w:t>
                </w:r>
              </w:p>
            </w:tc>
          </w:sdtContent>
        </w:sdt>
      </w:tr>
      <w:tr w:rsidR="00D811D5" w:rsidRPr="00D811D5" w14:paraId="75D22B58" w14:textId="77777777" w:rsidTr="00D811D5">
        <w:trPr>
          <w:trHeight w:val="983"/>
        </w:trPr>
        <w:tc>
          <w:tcPr>
            <w:tcW w:w="7498" w:type="dxa"/>
          </w:tcPr>
          <w:p w14:paraId="29FB0B9F" w14:textId="46E0215B" w:rsidR="00D811D5" w:rsidRPr="00D811D5" w:rsidRDefault="00B65E9B" w:rsidP="009C424E">
            <w:pPr>
              <w:pStyle w:val="TableParagraph"/>
              <w:spacing w:before="121" w:line="244" w:lineRule="auto"/>
              <w:ind w:right="655"/>
              <w:rPr>
                <w:rFonts w:ascii="Arial" w:hAnsi="Arial" w:cs="Arial"/>
                <w:color w:val="57595A"/>
                <w:sz w:val="21"/>
                <w:szCs w:val="21"/>
              </w:rPr>
            </w:pPr>
            <w:r>
              <w:rPr>
                <w:rFonts w:ascii="Arial" w:hAnsi="Arial" w:cs="Arial"/>
                <w:color w:val="57595A"/>
                <w:sz w:val="21"/>
                <w:szCs w:val="21"/>
              </w:rPr>
              <w:t xml:space="preserve">E6. </w:t>
            </w:r>
            <w:r w:rsidR="00D811D5" w:rsidRPr="00D811D5">
              <w:rPr>
                <w:rFonts w:ascii="Arial" w:hAnsi="Arial" w:cs="Arial"/>
                <w:color w:val="57595A"/>
                <w:sz w:val="21"/>
                <w:szCs w:val="21"/>
              </w:rPr>
              <w:t>Is the information</w:t>
            </w:r>
            <w:r w:rsidR="0039373F">
              <w:rPr>
                <w:rFonts w:ascii="Arial" w:hAnsi="Arial" w:cs="Arial"/>
                <w:color w:val="57595A"/>
                <w:sz w:val="21"/>
                <w:szCs w:val="21"/>
              </w:rPr>
              <w:t xml:space="preserve"> </w:t>
            </w:r>
            <w:r w:rsidR="00D811D5" w:rsidRPr="00D811D5">
              <w:rPr>
                <w:rFonts w:ascii="Arial" w:hAnsi="Arial" w:cs="Arial"/>
                <w:color w:val="57595A"/>
                <w:sz w:val="21"/>
                <w:szCs w:val="21"/>
              </w:rPr>
              <w:t xml:space="preserve">shared with staff </w:t>
            </w:r>
            <w:r w:rsidR="00D811D5" w:rsidRPr="00D811D5" w:rsidDel="004374E0">
              <w:rPr>
                <w:rFonts w:ascii="Arial" w:hAnsi="Arial" w:cs="Arial"/>
                <w:color w:val="57595A"/>
                <w:sz w:val="21"/>
                <w:szCs w:val="21"/>
              </w:rPr>
              <w:t xml:space="preserve">about new </w:t>
            </w:r>
            <w:r w:rsidR="005E62FA">
              <w:rPr>
                <w:rFonts w:ascii="Arial" w:hAnsi="Arial" w:cs="Arial"/>
                <w:color w:val="57595A"/>
                <w:sz w:val="21"/>
                <w:szCs w:val="21"/>
              </w:rPr>
              <w:t>multilingual</w:t>
            </w:r>
            <w:r w:rsidR="00D811D5" w:rsidRPr="00D811D5" w:rsidDel="004374E0">
              <w:rPr>
                <w:rFonts w:ascii="Arial" w:hAnsi="Arial" w:cs="Arial"/>
                <w:color w:val="57595A"/>
                <w:sz w:val="21"/>
                <w:szCs w:val="21"/>
              </w:rPr>
              <w:t xml:space="preserve"> pupils </w:t>
            </w:r>
            <w:r w:rsidR="00D811D5" w:rsidRPr="00D811D5">
              <w:rPr>
                <w:rFonts w:ascii="Arial" w:hAnsi="Arial" w:cs="Arial"/>
                <w:color w:val="57595A"/>
                <w:sz w:val="21"/>
                <w:szCs w:val="21"/>
              </w:rPr>
              <w:t>helpful? e.g.</w:t>
            </w:r>
            <w:r w:rsidR="0062095F">
              <w:rPr>
                <w:rFonts w:ascii="Arial" w:hAnsi="Arial" w:cs="Arial"/>
                <w:color w:val="57595A"/>
                <w:sz w:val="21"/>
                <w:szCs w:val="21"/>
              </w:rPr>
              <w:t>,</w:t>
            </w:r>
            <w:r w:rsidR="00D811D5" w:rsidRPr="00D811D5">
              <w:rPr>
                <w:rFonts w:ascii="Arial" w:hAnsi="Arial" w:cs="Arial"/>
                <w:color w:val="57595A"/>
                <w:sz w:val="21"/>
                <w:szCs w:val="21"/>
              </w:rPr>
              <w:t xml:space="preserve"> Does it tell them how to pitch 1:1 interactions, differentiate teaching and set expectations of progress?</w:t>
            </w:r>
          </w:p>
        </w:tc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1567453186"/>
            <w:placeholder>
              <w:docPart w:val="F0F41C1684712446A7D5166A32ECF566"/>
            </w:placeholder>
            <w:showingPlcHdr/>
          </w:sdtPr>
          <w:sdtEndPr/>
          <w:sdtContent>
            <w:tc>
              <w:tcPr>
                <w:tcW w:w="3880" w:type="dxa"/>
              </w:tcPr>
              <w:p w14:paraId="1EF9953A" w14:textId="77777777" w:rsidR="00D811D5" w:rsidRPr="00D811D5" w:rsidRDefault="00D811D5" w:rsidP="00FC25EB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D811D5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1003326539"/>
            <w:placeholder>
              <w:docPart w:val="FD064D6AD072B948A13646023B434B59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EndPr/>
          <w:sdtContent>
            <w:tc>
              <w:tcPr>
                <w:tcW w:w="1800" w:type="dxa"/>
              </w:tcPr>
              <w:p w14:paraId="67DE89F7" w14:textId="77777777" w:rsidR="00D811D5" w:rsidRPr="00D811D5" w:rsidRDefault="00D811D5" w:rsidP="00FC25EB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D811D5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Choose an item.</w:t>
                </w:r>
              </w:p>
            </w:tc>
          </w:sdtContent>
        </w:sdt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89050553"/>
            <w:placeholder>
              <w:docPart w:val="21A194733A21004289CB8EBCE24DCBD3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EndPr/>
          <w:sdtContent>
            <w:tc>
              <w:tcPr>
                <w:tcW w:w="1607" w:type="dxa"/>
              </w:tcPr>
              <w:p w14:paraId="5F5FB5E6" w14:textId="77777777" w:rsidR="00D811D5" w:rsidRPr="00D811D5" w:rsidRDefault="00D811D5" w:rsidP="00FC25EB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D811D5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Choose an item.</w:t>
                </w:r>
              </w:p>
            </w:tc>
          </w:sdtContent>
        </w:sdt>
      </w:tr>
      <w:tr w:rsidR="00D811D5" w:rsidRPr="00D811D5" w14:paraId="0C5080A2" w14:textId="77777777" w:rsidTr="005D28A7">
        <w:trPr>
          <w:trHeight w:val="558"/>
        </w:trPr>
        <w:tc>
          <w:tcPr>
            <w:tcW w:w="7498" w:type="dxa"/>
          </w:tcPr>
          <w:p w14:paraId="1AD5B34D" w14:textId="5DF4DFB2" w:rsidR="00D811D5" w:rsidRPr="00D811D5" w:rsidRDefault="00B65E9B" w:rsidP="009C424E">
            <w:pPr>
              <w:pStyle w:val="TableParagraph"/>
              <w:spacing w:before="121"/>
              <w:rPr>
                <w:rFonts w:ascii="Arial" w:hAnsi="Arial" w:cs="Arial"/>
                <w:color w:val="57595A"/>
                <w:sz w:val="21"/>
                <w:szCs w:val="21"/>
              </w:rPr>
            </w:pPr>
            <w:r>
              <w:rPr>
                <w:rFonts w:ascii="Arial" w:hAnsi="Arial" w:cs="Arial"/>
                <w:color w:val="57595A"/>
                <w:sz w:val="21"/>
                <w:szCs w:val="21"/>
              </w:rPr>
              <w:t xml:space="preserve">E7. </w:t>
            </w:r>
            <w:r w:rsidR="00D811D5" w:rsidRPr="00D811D5">
              <w:rPr>
                <w:rFonts w:ascii="Arial" w:hAnsi="Arial" w:cs="Arial"/>
                <w:color w:val="57595A"/>
                <w:sz w:val="21"/>
                <w:szCs w:val="21"/>
              </w:rPr>
              <w:t xml:space="preserve">How effective is your </w:t>
            </w:r>
            <w:r w:rsidR="00D811D5" w:rsidRPr="00D811D5" w:rsidDel="009C47F8">
              <w:rPr>
                <w:rFonts w:ascii="Arial" w:hAnsi="Arial" w:cs="Arial"/>
                <w:color w:val="57595A"/>
                <w:sz w:val="21"/>
                <w:szCs w:val="21"/>
              </w:rPr>
              <w:t>EAL</w:t>
            </w:r>
            <w:r w:rsidR="00D811D5" w:rsidRPr="00D811D5">
              <w:rPr>
                <w:rFonts w:ascii="Arial" w:hAnsi="Arial" w:cs="Arial"/>
                <w:color w:val="57595A"/>
                <w:sz w:val="21"/>
                <w:szCs w:val="21"/>
              </w:rPr>
              <w:t xml:space="preserve"> induction </w:t>
            </w:r>
            <w:proofErr w:type="spellStart"/>
            <w:r w:rsidR="00D811D5" w:rsidRPr="00D811D5">
              <w:rPr>
                <w:rFonts w:ascii="Arial" w:hAnsi="Arial" w:cs="Arial"/>
                <w:color w:val="57595A"/>
                <w:sz w:val="21"/>
                <w:szCs w:val="21"/>
              </w:rPr>
              <w:t>programme</w:t>
            </w:r>
            <w:proofErr w:type="spellEnd"/>
            <w:r w:rsidR="00D811D5" w:rsidRPr="00D811D5">
              <w:rPr>
                <w:rFonts w:ascii="Arial" w:hAnsi="Arial" w:cs="Arial"/>
                <w:color w:val="57595A"/>
                <w:sz w:val="21"/>
                <w:szCs w:val="21"/>
              </w:rPr>
              <w:t xml:space="preserve"> in supporting </w:t>
            </w:r>
            <w:r w:rsidR="004C6ACB">
              <w:rPr>
                <w:rFonts w:ascii="Arial" w:hAnsi="Arial" w:cs="Arial"/>
                <w:color w:val="57595A"/>
                <w:sz w:val="21"/>
                <w:szCs w:val="21"/>
              </w:rPr>
              <w:t>multilingual</w:t>
            </w:r>
            <w:r w:rsidR="00D811D5" w:rsidRPr="00D811D5">
              <w:rPr>
                <w:rFonts w:ascii="Arial" w:hAnsi="Arial" w:cs="Arial"/>
                <w:color w:val="57595A"/>
                <w:sz w:val="21"/>
                <w:szCs w:val="21"/>
              </w:rPr>
              <w:t xml:space="preserve"> pupils</w:t>
            </w:r>
            <w:r w:rsidR="006D2FD3">
              <w:rPr>
                <w:rFonts w:ascii="Arial" w:hAnsi="Arial" w:cs="Arial"/>
                <w:color w:val="57595A"/>
                <w:sz w:val="21"/>
                <w:szCs w:val="21"/>
              </w:rPr>
              <w:t xml:space="preserve">, including multilingual pupils who arrive late </w:t>
            </w:r>
            <w:proofErr w:type="gramStart"/>
            <w:r w:rsidR="006D2FD3">
              <w:rPr>
                <w:rFonts w:ascii="Arial" w:hAnsi="Arial" w:cs="Arial"/>
                <w:color w:val="57595A"/>
                <w:sz w:val="21"/>
                <w:szCs w:val="21"/>
              </w:rPr>
              <w:t>in</w:t>
            </w:r>
            <w:r w:rsidR="005F529C">
              <w:rPr>
                <w:rFonts w:ascii="Arial" w:hAnsi="Arial" w:cs="Arial"/>
                <w:color w:val="57595A"/>
                <w:sz w:val="21"/>
                <w:szCs w:val="21"/>
              </w:rPr>
              <w:t>to</w:t>
            </w:r>
            <w:proofErr w:type="gramEnd"/>
            <w:r w:rsidR="006D2FD3">
              <w:rPr>
                <w:rFonts w:ascii="Arial" w:hAnsi="Arial" w:cs="Arial"/>
                <w:color w:val="57595A"/>
                <w:sz w:val="21"/>
                <w:szCs w:val="21"/>
              </w:rPr>
              <w:t xml:space="preserve"> the</w:t>
            </w:r>
            <w:r w:rsidR="003437D1">
              <w:rPr>
                <w:rFonts w:ascii="Arial" w:hAnsi="Arial" w:cs="Arial"/>
                <w:color w:val="57595A"/>
                <w:sz w:val="21"/>
                <w:szCs w:val="21"/>
              </w:rPr>
              <w:t xml:space="preserve"> UK</w:t>
            </w:r>
            <w:r w:rsidR="006D2FD3">
              <w:rPr>
                <w:rFonts w:ascii="Arial" w:hAnsi="Arial" w:cs="Arial"/>
                <w:color w:val="57595A"/>
                <w:sz w:val="21"/>
                <w:szCs w:val="21"/>
              </w:rPr>
              <w:t xml:space="preserve"> </w:t>
            </w:r>
            <w:r w:rsidR="003437D1">
              <w:rPr>
                <w:rFonts w:ascii="Arial" w:hAnsi="Arial" w:cs="Arial"/>
                <w:color w:val="57595A"/>
                <w:sz w:val="21"/>
                <w:szCs w:val="21"/>
              </w:rPr>
              <w:t>education system</w:t>
            </w:r>
            <w:r w:rsidR="007F64AB">
              <w:rPr>
                <w:rFonts w:ascii="Arial" w:hAnsi="Arial" w:cs="Arial"/>
                <w:color w:val="57595A"/>
                <w:sz w:val="21"/>
                <w:szCs w:val="21"/>
              </w:rPr>
              <w:t xml:space="preserve"> or transitioning from </w:t>
            </w:r>
            <w:r w:rsidR="00295593">
              <w:rPr>
                <w:rFonts w:ascii="Arial" w:hAnsi="Arial" w:cs="Arial"/>
                <w:color w:val="57595A"/>
                <w:sz w:val="21"/>
                <w:szCs w:val="21"/>
              </w:rPr>
              <w:t>primary to secondary settings,</w:t>
            </w:r>
            <w:r w:rsidR="00D811D5" w:rsidRPr="00D811D5">
              <w:rPr>
                <w:rFonts w:ascii="Arial" w:hAnsi="Arial" w:cs="Arial"/>
                <w:color w:val="57595A"/>
                <w:sz w:val="21"/>
                <w:szCs w:val="21"/>
              </w:rPr>
              <w:t xml:space="preserve"> </w:t>
            </w:r>
            <w:r w:rsidR="007F58C2">
              <w:rPr>
                <w:rFonts w:ascii="Arial" w:hAnsi="Arial" w:cs="Arial"/>
                <w:color w:val="57595A"/>
                <w:sz w:val="21"/>
                <w:szCs w:val="21"/>
              </w:rPr>
              <w:t>to</w:t>
            </w:r>
            <w:r w:rsidR="00D811D5" w:rsidRPr="00D811D5">
              <w:rPr>
                <w:rFonts w:ascii="Arial" w:hAnsi="Arial" w:cs="Arial"/>
                <w:color w:val="57595A"/>
                <w:sz w:val="21"/>
                <w:szCs w:val="21"/>
              </w:rPr>
              <w:t xml:space="preserve"> settle into the school and integrate quickly?</w:t>
            </w:r>
          </w:p>
        </w:tc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-1175413911"/>
            <w:placeholder>
              <w:docPart w:val="BE4F79BCA2C0F54198886058D977559F"/>
            </w:placeholder>
            <w:showingPlcHdr/>
          </w:sdtPr>
          <w:sdtEndPr/>
          <w:sdtContent>
            <w:tc>
              <w:tcPr>
                <w:tcW w:w="3880" w:type="dxa"/>
              </w:tcPr>
              <w:p w14:paraId="134C4CD8" w14:textId="77777777" w:rsidR="00D811D5" w:rsidRPr="00D811D5" w:rsidRDefault="00D811D5" w:rsidP="00FC25EB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D811D5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-321812562"/>
            <w:placeholder>
              <w:docPart w:val="9899334FC31E8F4CA81E807FFDBD6F9B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EndPr/>
          <w:sdtContent>
            <w:tc>
              <w:tcPr>
                <w:tcW w:w="1800" w:type="dxa"/>
              </w:tcPr>
              <w:p w14:paraId="712CB2F6" w14:textId="77777777" w:rsidR="00D811D5" w:rsidRPr="00D811D5" w:rsidRDefault="00D811D5" w:rsidP="00FC25EB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D811D5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Choose an item.</w:t>
                </w:r>
              </w:p>
            </w:tc>
          </w:sdtContent>
        </w:sdt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-1605728930"/>
            <w:placeholder>
              <w:docPart w:val="8981BC8567773349AB4F623ACE378A65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EndPr/>
          <w:sdtContent>
            <w:tc>
              <w:tcPr>
                <w:tcW w:w="1607" w:type="dxa"/>
              </w:tcPr>
              <w:p w14:paraId="5ADA85EB" w14:textId="77777777" w:rsidR="00D811D5" w:rsidRPr="00D811D5" w:rsidRDefault="00D811D5" w:rsidP="00FC25EB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D811D5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Choose an item.</w:t>
                </w:r>
              </w:p>
            </w:tc>
          </w:sdtContent>
        </w:sdt>
      </w:tr>
      <w:tr w:rsidR="006A003A" w:rsidRPr="00D811D5" w14:paraId="2B2E506A" w14:textId="77777777" w:rsidTr="005D28A7">
        <w:trPr>
          <w:trHeight w:val="558"/>
        </w:trPr>
        <w:tc>
          <w:tcPr>
            <w:tcW w:w="7498" w:type="dxa"/>
          </w:tcPr>
          <w:p w14:paraId="101F458F" w14:textId="760AA46F" w:rsidR="006A003A" w:rsidRDefault="006A003A" w:rsidP="006A003A">
            <w:pPr>
              <w:pStyle w:val="TableParagraph"/>
              <w:spacing w:before="121"/>
              <w:rPr>
                <w:rFonts w:ascii="Arial" w:hAnsi="Arial" w:cs="Arial"/>
                <w:color w:val="57595A"/>
                <w:sz w:val="21"/>
                <w:szCs w:val="21"/>
              </w:rPr>
            </w:pPr>
            <w:r>
              <w:rPr>
                <w:rFonts w:ascii="Arial" w:hAnsi="Arial" w:cs="Arial"/>
                <w:color w:val="57595A"/>
                <w:sz w:val="21"/>
                <w:szCs w:val="21"/>
              </w:rPr>
              <w:lastRenderedPageBreak/>
              <w:t>E8</w:t>
            </w:r>
            <w:r w:rsidRPr="00D811D5">
              <w:rPr>
                <w:rFonts w:ascii="Arial" w:hAnsi="Arial" w:cs="Arial"/>
                <w:color w:val="57595A"/>
                <w:sz w:val="21"/>
                <w:szCs w:val="21"/>
              </w:rPr>
              <w:t xml:space="preserve">. How regularly is support for individual </w:t>
            </w:r>
            <w:r>
              <w:rPr>
                <w:rFonts w:ascii="Arial" w:hAnsi="Arial" w:cs="Arial"/>
                <w:color w:val="57595A"/>
                <w:sz w:val="21"/>
                <w:szCs w:val="21"/>
              </w:rPr>
              <w:t xml:space="preserve">multilingual </w:t>
            </w:r>
            <w:r w:rsidRPr="00D811D5">
              <w:rPr>
                <w:rFonts w:ascii="Arial" w:hAnsi="Arial" w:cs="Arial"/>
                <w:color w:val="57595A"/>
                <w:sz w:val="21"/>
                <w:szCs w:val="21"/>
              </w:rPr>
              <w:t>pupils reviewed and</w:t>
            </w:r>
            <w:r>
              <w:rPr>
                <w:rFonts w:ascii="Arial" w:hAnsi="Arial" w:cs="Arial"/>
                <w:color w:val="57595A"/>
                <w:sz w:val="21"/>
                <w:szCs w:val="21"/>
              </w:rPr>
              <w:br/>
            </w:r>
            <w:r w:rsidRPr="00D811D5">
              <w:rPr>
                <w:rFonts w:ascii="Arial" w:hAnsi="Arial" w:cs="Arial"/>
                <w:color w:val="57595A"/>
                <w:sz w:val="21"/>
                <w:szCs w:val="21"/>
              </w:rPr>
              <w:t>amended in response to pupils’ changing needs and development?</w:t>
            </w:r>
          </w:p>
        </w:tc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-2046897856"/>
            <w:placeholder>
              <w:docPart w:val="A64101AF910F48C5BA57D922EA3463FF"/>
            </w:placeholder>
            <w:showingPlcHdr/>
          </w:sdtPr>
          <w:sdtEndPr/>
          <w:sdtContent>
            <w:tc>
              <w:tcPr>
                <w:tcW w:w="3880" w:type="dxa"/>
              </w:tcPr>
              <w:p w14:paraId="1ABC4A54" w14:textId="0DAD13D6" w:rsidR="006A003A" w:rsidRDefault="006A003A" w:rsidP="006A003A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D811D5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-246118926"/>
            <w:placeholder>
              <w:docPart w:val="E51697AF271A49B9BD3AEB84702FBA38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EndPr/>
          <w:sdtContent>
            <w:tc>
              <w:tcPr>
                <w:tcW w:w="1800" w:type="dxa"/>
              </w:tcPr>
              <w:p w14:paraId="447C4804" w14:textId="6CB1DF4D" w:rsidR="006A003A" w:rsidRDefault="006A003A" w:rsidP="006A003A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D811D5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Choose an item.</w:t>
                </w:r>
              </w:p>
            </w:tc>
          </w:sdtContent>
        </w:sdt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-520012875"/>
            <w:placeholder>
              <w:docPart w:val="4D97B442621A4276B0DF0378252DB263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EndPr/>
          <w:sdtContent>
            <w:tc>
              <w:tcPr>
                <w:tcW w:w="1607" w:type="dxa"/>
              </w:tcPr>
              <w:p w14:paraId="6EE39093" w14:textId="0DEFD373" w:rsidR="006A003A" w:rsidRDefault="006A003A" w:rsidP="006A003A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D811D5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Choose an item.</w:t>
                </w:r>
              </w:p>
            </w:tc>
          </w:sdtContent>
        </w:sdt>
      </w:tr>
      <w:tr w:rsidR="00B920E0" w:rsidRPr="00D811D5" w14:paraId="47E836BE" w14:textId="77777777" w:rsidTr="005D28A7">
        <w:trPr>
          <w:trHeight w:val="558"/>
        </w:trPr>
        <w:tc>
          <w:tcPr>
            <w:tcW w:w="7498" w:type="dxa"/>
          </w:tcPr>
          <w:p w14:paraId="2720B00D" w14:textId="77777777" w:rsidR="00B920E0" w:rsidRPr="00D811D5" w:rsidRDefault="00B920E0" w:rsidP="00B920E0">
            <w:pPr>
              <w:pStyle w:val="TableParagraph"/>
              <w:spacing w:before="121"/>
              <w:rPr>
                <w:rFonts w:ascii="Arial" w:hAnsi="Arial" w:cs="Arial"/>
                <w:color w:val="57595A"/>
                <w:sz w:val="21"/>
                <w:szCs w:val="21"/>
              </w:rPr>
            </w:pPr>
            <w:r>
              <w:rPr>
                <w:rFonts w:ascii="Arial" w:hAnsi="Arial" w:cs="Arial"/>
                <w:color w:val="57595A"/>
                <w:sz w:val="21"/>
                <w:szCs w:val="21"/>
              </w:rPr>
              <w:t xml:space="preserve">E9.  </w:t>
            </w:r>
            <w:r w:rsidRPr="00D811D5">
              <w:rPr>
                <w:rFonts w:ascii="Arial" w:hAnsi="Arial" w:cs="Arial"/>
                <w:color w:val="57595A"/>
                <w:sz w:val="21"/>
                <w:szCs w:val="21"/>
              </w:rPr>
              <w:t xml:space="preserve">When and how is </w:t>
            </w:r>
            <w:r>
              <w:rPr>
                <w:rFonts w:ascii="Arial" w:hAnsi="Arial" w:cs="Arial"/>
                <w:color w:val="57595A"/>
                <w:sz w:val="21"/>
                <w:szCs w:val="21"/>
              </w:rPr>
              <w:t>the progress of multilingual</w:t>
            </w:r>
            <w:r w:rsidRPr="00D811D5">
              <w:rPr>
                <w:rFonts w:ascii="Arial" w:hAnsi="Arial" w:cs="Arial"/>
                <w:color w:val="57595A"/>
                <w:sz w:val="21"/>
                <w:szCs w:val="21"/>
              </w:rPr>
              <w:t xml:space="preserve"> pupils’ progress assessed and monitored</w:t>
            </w:r>
            <w:r>
              <w:rPr>
                <w:rFonts w:ascii="Arial" w:hAnsi="Arial" w:cs="Arial"/>
                <w:color w:val="57595A"/>
                <w:sz w:val="21"/>
                <w:szCs w:val="21"/>
              </w:rPr>
              <w:t>. Is it monitored:</w:t>
            </w:r>
          </w:p>
          <w:p w14:paraId="2C0EA722" w14:textId="77777777" w:rsidR="00B920E0" w:rsidRDefault="00B920E0" w:rsidP="00B920E0">
            <w:pPr>
              <w:pStyle w:val="TableParagraph"/>
              <w:numPr>
                <w:ilvl w:val="0"/>
                <w:numId w:val="6"/>
              </w:numPr>
              <w:tabs>
                <w:tab w:val="left" w:pos="432"/>
              </w:tabs>
              <w:spacing w:before="6"/>
              <w:rPr>
                <w:rFonts w:asciiTheme="minorHAnsi" w:hAnsiTheme="minorHAnsi" w:cstheme="minorHAnsi"/>
                <w:color w:val="57595A"/>
                <w:sz w:val="21"/>
                <w:szCs w:val="21"/>
              </w:rPr>
            </w:pPr>
            <w:r w:rsidRPr="004D403D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>in different subjects?</w:t>
            </w:r>
          </w:p>
          <w:p w14:paraId="492E96F9" w14:textId="77777777" w:rsidR="00B920E0" w:rsidRPr="004D403D" w:rsidRDefault="00B920E0" w:rsidP="00B920E0">
            <w:pPr>
              <w:pStyle w:val="TableParagraph"/>
              <w:numPr>
                <w:ilvl w:val="0"/>
                <w:numId w:val="6"/>
              </w:numPr>
              <w:tabs>
                <w:tab w:val="left" w:pos="432"/>
              </w:tabs>
              <w:spacing w:before="6"/>
              <w:rPr>
                <w:rFonts w:asciiTheme="minorHAnsi" w:hAnsiTheme="minorHAnsi" w:cstheme="minorHAnsi"/>
                <w:color w:val="57595A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 xml:space="preserve">or </w:t>
            </w:r>
            <w:r w:rsidRPr="004D403D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>with acquiring English</w:t>
            </w:r>
            <w:r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 xml:space="preserve"> language proficiency</w:t>
            </w:r>
            <w:r w:rsidRPr="004D403D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>?</w:t>
            </w:r>
          </w:p>
          <w:p w14:paraId="727677B2" w14:textId="1B629D36" w:rsidR="00B920E0" w:rsidRDefault="00B920E0" w:rsidP="00B920E0">
            <w:pPr>
              <w:pStyle w:val="TableParagraph"/>
              <w:spacing w:before="121"/>
              <w:rPr>
                <w:rFonts w:ascii="Arial" w:hAnsi="Arial" w:cs="Arial"/>
                <w:color w:val="57595A"/>
                <w:sz w:val="21"/>
                <w:szCs w:val="21"/>
              </w:rPr>
            </w:pPr>
            <w:r w:rsidRPr="00D811D5">
              <w:rPr>
                <w:rFonts w:ascii="Arial" w:hAnsi="Arial" w:cs="Arial"/>
                <w:color w:val="57595A"/>
                <w:sz w:val="21"/>
                <w:szCs w:val="21"/>
              </w:rPr>
              <w:t>What follow-up action takes place</w:t>
            </w:r>
            <w:r>
              <w:rPr>
                <w:rFonts w:ascii="Arial" w:hAnsi="Arial" w:cs="Arial"/>
                <w:color w:val="57595A"/>
                <w:sz w:val="21"/>
                <w:szCs w:val="21"/>
              </w:rPr>
              <w:t>?</w:t>
            </w:r>
          </w:p>
        </w:tc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1579713717"/>
            <w:placeholder>
              <w:docPart w:val="973529C583664188A3E8B87F55F2B2D1"/>
            </w:placeholder>
            <w:showingPlcHdr/>
          </w:sdtPr>
          <w:sdtEndPr/>
          <w:sdtContent>
            <w:tc>
              <w:tcPr>
                <w:tcW w:w="3880" w:type="dxa"/>
              </w:tcPr>
              <w:p w14:paraId="45DAE59E" w14:textId="3135D06C" w:rsidR="00B920E0" w:rsidRDefault="00B920E0" w:rsidP="00B920E0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EF17DC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1816130946"/>
            <w:placeholder>
              <w:docPart w:val="51A93321488B4EEAA1080E4630498D37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EndPr/>
          <w:sdtContent>
            <w:tc>
              <w:tcPr>
                <w:tcW w:w="1800" w:type="dxa"/>
              </w:tcPr>
              <w:p w14:paraId="79A7C546" w14:textId="5897514D" w:rsidR="00B920E0" w:rsidRDefault="00B920E0" w:rsidP="00B920E0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EF17DC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Choose an item.</w:t>
                </w:r>
              </w:p>
            </w:tc>
          </w:sdtContent>
        </w:sdt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-350880505"/>
            <w:placeholder>
              <w:docPart w:val="5FC6631AD92C4BCC98DE2A7A3E3B9D37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EndPr/>
          <w:sdtContent>
            <w:tc>
              <w:tcPr>
                <w:tcW w:w="1607" w:type="dxa"/>
              </w:tcPr>
              <w:p w14:paraId="3447F755" w14:textId="7D66DD37" w:rsidR="00B920E0" w:rsidRDefault="00B920E0" w:rsidP="00B920E0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EF17DC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Choose an item.</w:t>
                </w:r>
              </w:p>
            </w:tc>
          </w:sdtContent>
        </w:sdt>
      </w:tr>
    </w:tbl>
    <w:p w14:paraId="5BFAF7B5" w14:textId="77777777" w:rsidR="00D811D5" w:rsidRDefault="00D811D5" w:rsidP="00D06DCB">
      <w:pPr>
        <w:spacing w:before="99"/>
        <w:rPr>
          <w:rFonts w:cs="Arial"/>
          <w:color w:val="06845A"/>
          <w:sz w:val="28"/>
          <w:szCs w:val="28"/>
        </w:rPr>
      </w:pPr>
    </w:p>
    <w:p w14:paraId="26E5682E" w14:textId="344BB8B3" w:rsidR="00D811D5" w:rsidRDefault="00D811D5" w:rsidP="00D06DCB">
      <w:pPr>
        <w:spacing w:before="99"/>
        <w:rPr>
          <w:rFonts w:cs="Arial"/>
          <w:color w:val="06845A"/>
          <w:sz w:val="28"/>
          <w:szCs w:val="28"/>
        </w:rPr>
      </w:pPr>
      <w:r>
        <w:rPr>
          <w:rFonts w:cs="Arial"/>
          <w:color w:val="06845A"/>
          <w:sz w:val="28"/>
          <w:szCs w:val="28"/>
        </w:rPr>
        <w:t>Recommendations</w:t>
      </w:r>
    </w:p>
    <w:p w14:paraId="5D224D12" w14:textId="77777777" w:rsidR="00D811D5" w:rsidRDefault="00D811D5" w:rsidP="00D06DCB">
      <w:pPr>
        <w:spacing w:before="99"/>
        <w:rPr>
          <w:rFonts w:cs="Arial"/>
          <w:color w:val="06845A"/>
          <w:sz w:val="28"/>
          <w:szCs w:val="28"/>
        </w:rPr>
      </w:pPr>
    </w:p>
    <w:tbl>
      <w:tblPr>
        <w:tblStyle w:val="TableGrid"/>
        <w:tblW w:w="14940" w:type="dxa"/>
        <w:tblInd w:w="-185" w:type="dxa"/>
        <w:tblLook w:val="04A0" w:firstRow="1" w:lastRow="0" w:firstColumn="1" w:lastColumn="0" w:noHBand="0" w:noVBand="1"/>
      </w:tblPr>
      <w:tblGrid>
        <w:gridCol w:w="14940"/>
      </w:tblGrid>
      <w:tr w:rsidR="00D811D5" w14:paraId="1246902B" w14:textId="77777777" w:rsidTr="0020048A">
        <w:tc>
          <w:tcPr>
            <w:tcW w:w="14940" w:type="dxa"/>
          </w:tcPr>
          <w:sdt>
            <w:sdtPr>
              <w:rPr>
                <w:b/>
                <w:color w:val="84B627"/>
                <w:w w:val="110"/>
                <w:sz w:val="24"/>
              </w:rPr>
              <w:id w:val="-1928731930"/>
              <w:placeholder>
                <w:docPart w:val="672607B9BD5A494BAD6DEED48DD77ED6"/>
              </w:placeholder>
              <w:showingPlcHdr/>
            </w:sdtPr>
            <w:sdtEndPr/>
            <w:sdtContent>
              <w:p w14:paraId="337E6071" w14:textId="08A35139" w:rsidR="00D811D5" w:rsidRDefault="003F74A1" w:rsidP="00D06DCB">
                <w:pPr>
                  <w:spacing w:before="99"/>
                  <w:rPr>
                    <w:rFonts w:cs="Arial"/>
                    <w:color w:val="06845A"/>
                    <w:sz w:val="28"/>
                    <w:szCs w:val="28"/>
                  </w:rPr>
                </w:pPr>
                <w:r w:rsidRPr="00E54FAE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</w:tbl>
    <w:p w14:paraId="1F29A1DB" w14:textId="77777777" w:rsidR="00276843" w:rsidRDefault="00276843" w:rsidP="00D06DCB">
      <w:pPr>
        <w:spacing w:before="99"/>
        <w:rPr>
          <w:rFonts w:cs="Arial"/>
          <w:color w:val="06845A"/>
          <w:sz w:val="28"/>
          <w:szCs w:val="28"/>
        </w:rPr>
      </w:pPr>
    </w:p>
    <w:p w14:paraId="7FEB836F" w14:textId="77777777" w:rsidR="008E4724" w:rsidRDefault="008E4724" w:rsidP="00EF17DC">
      <w:pPr>
        <w:widowControl w:val="0"/>
        <w:autoSpaceDE w:val="0"/>
        <w:autoSpaceDN w:val="0"/>
        <w:spacing w:before="99"/>
        <w:rPr>
          <w:rFonts w:cs="Arial"/>
          <w:strike/>
          <w:color w:val="06845A"/>
          <w:sz w:val="28"/>
          <w:szCs w:val="28"/>
        </w:rPr>
      </w:pPr>
    </w:p>
    <w:p w14:paraId="6C94D5F3" w14:textId="27B7B583" w:rsidR="00A91551" w:rsidRPr="001B0BD3" w:rsidRDefault="00002303" w:rsidP="00EF17DC">
      <w:pPr>
        <w:widowControl w:val="0"/>
        <w:autoSpaceDE w:val="0"/>
        <w:autoSpaceDN w:val="0"/>
        <w:spacing w:before="99"/>
        <w:rPr>
          <w:rFonts w:cs="Arial"/>
          <w:strike/>
          <w:color w:val="06845A"/>
          <w:sz w:val="28"/>
          <w:szCs w:val="28"/>
        </w:rPr>
      </w:pPr>
      <w:r>
        <w:rPr>
          <w:rFonts w:cs="Arial"/>
          <w:color w:val="06845A"/>
          <w:sz w:val="28"/>
          <w:szCs w:val="28"/>
        </w:rPr>
        <w:t>F</w:t>
      </w:r>
      <w:r w:rsidR="001B0BD3">
        <w:rPr>
          <w:rFonts w:cs="Arial"/>
          <w:color w:val="06845A"/>
          <w:sz w:val="28"/>
          <w:szCs w:val="28"/>
        </w:rPr>
        <w:t>.</w:t>
      </w:r>
      <w:r w:rsidR="00784AA7">
        <w:rPr>
          <w:rFonts w:cs="Arial"/>
          <w:color w:val="06845A"/>
          <w:sz w:val="28"/>
          <w:szCs w:val="28"/>
        </w:rPr>
        <w:t xml:space="preserve"> </w:t>
      </w:r>
      <w:r w:rsidR="00103494" w:rsidRPr="007C5FD3">
        <w:rPr>
          <w:rFonts w:cs="Arial"/>
          <w:color w:val="06845A"/>
          <w:sz w:val="28"/>
          <w:szCs w:val="28"/>
        </w:rPr>
        <w:t>Curriculum, teaching</w:t>
      </w:r>
      <w:r w:rsidR="0051134C" w:rsidRPr="007C5FD3">
        <w:rPr>
          <w:rFonts w:cs="Arial"/>
          <w:color w:val="06845A"/>
          <w:sz w:val="28"/>
          <w:szCs w:val="28"/>
        </w:rPr>
        <w:t xml:space="preserve"> and support of multilingual </w:t>
      </w:r>
      <w:r w:rsidR="005822FA" w:rsidRPr="007C5FD3">
        <w:rPr>
          <w:rFonts w:cs="Arial"/>
          <w:color w:val="06845A"/>
          <w:sz w:val="28"/>
          <w:szCs w:val="28"/>
        </w:rPr>
        <w:t>pupils</w:t>
      </w:r>
    </w:p>
    <w:tbl>
      <w:tblPr>
        <w:tblpPr w:leftFromText="180" w:rightFromText="180" w:vertAnchor="text" w:horzAnchor="margin" w:tblpXSpec="center" w:tblpY="631"/>
        <w:tblW w:w="15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58"/>
        <w:gridCol w:w="3838"/>
        <w:gridCol w:w="1800"/>
        <w:gridCol w:w="1620"/>
      </w:tblGrid>
      <w:tr w:rsidR="00EF17DC" w:rsidRPr="00EF17DC" w14:paraId="31BCDC72" w14:textId="77777777" w:rsidTr="00276812">
        <w:trPr>
          <w:trHeight w:val="642"/>
        </w:trPr>
        <w:tc>
          <w:tcPr>
            <w:tcW w:w="7758" w:type="dxa"/>
          </w:tcPr>
          <w:p w14:paraId="133892D9" w14:textId="77777777" w:rsidR="00EF17DC" w:rsidRPr="00EF17DC" w:rsidRDefault="00EF17DC" w:rsidP="00FC25EB">
            <w:pPr>
              <w:pStyle w:val="TableParagraph"/>
              <w:spacing w:before="5"/>
              <w:rPr>
                <w:rFonts w:ascii="Arial" w:hAnsi="Arial" w:cs="Arial"/>
                <w:color w:val="57595A"/>
                <w:sz w:val="21"/>
                <w:szCs w:val="21"/>
              </w:rPr>
            </w:pPr>
          </w:p>
          <w:p w14:paraId="7C664620" w14:textId="77777777" w:rsidR="00EF17DC" w:rsidRPr="00EF17DC" w:rsidRDefault="00EF17DC" w:rsidP="00FC25EB">
            <w:pPr>
              <w:pStyle w:val="TableParagraph"/>
              <w:ind w:left="93" w:right="82"/>
              <w:jc w:val="center"/>
              <w:rPr>
                <w:rFonts w:ascii="Arial" w:hAnsi="Arial" w:cs="Arial"/>
                <w:color w:val="57595A"/>
                <w:sz w:val="21"/>
                <w:szCs w:val="21"/>
              </w:rPr>
            </w:pPr>
            <w:r w:rsidRPr="00EF17DC">
              <w:rPr>
                <w:rFonts w:ascii="Arial" w:hAnsi="Arial" w:cs="Arial"/>
                <w:color w:val="57595A"/>
                <w:sz w:val="21"/>
                <w:szCs w:val="21"/>
              </w:rPr>
              <w:t>Question</w:t>
            </w:r>
          </w:p>
        </w:tc>
        <w:tc>
          <w:tcPr>
            <w:tcW w:w="3838" w:type="dxa"/>
          </w:tcPr>
          <w:p w14:paraId="7A9D3BC6" w14:textId="77777777" w:rsidR="00EF17DC" w:rsidRPr="00EF17DC" w:rsidRDefault="00EF17DC" w:rsidP="00FC25EB">
            <w:pPr>
              <w:pStyle w:val="TableParagraph"/>
              <w:spacing w:before="5"/>
              <w:rPr>
                <w:rFonts w:ascii="Arial" w:hAnsi="Arial" w:cs="Arial"/>
                <w:color w:val="57595A"/>
                <w:sz w:val="21"/>
                <w:szCs w:val="21"/>
              </w:rPr>
            </w:pPr>
          </w:p>
          <w:p w14:paraId="7D0B0866" w14:textId="77777777" w:rsidR="00EF17DC" w:rsidRPr="00EF17DC" w:rsidRDefault="00EF17DC" w:rsidP="00FC25EB">
            <w:pPr>
              <w:pStyle w:val="TableParagraph"/>
              <w:ind w:left="1181" w:right="1172"/>
              <w:jc w:val="center"/>
              <w:rPr>
                <w:rFonts w:ascii="Arial" w:hAnsi="Arial" w:cs="Arial"/>
                <w:color w:val="57595A"/>
                <w:sz w:val="21"/>
                <w:szCs w:val="21"/>
              </w:rPr>
            </w:pPr>
            <w:r w:rsidRPr="00EF17DC">
              <w:rPr>
                <w:rFonts w:ascii="Arial" w:hAnsi="Arial" w:cs="Arial"/>
                <w:color w:val="57595A"/>
                <w:sz w:val="21"/>
                <w:szCs w:val="21"/>
              </w:rPr>
              <w:t xml:space="preserve">Comments </w:t>
            </w:r>
          </w:p>
        </w:tc>
        <w:tc>
          <w:tcPr>
            <w:tcW w:w="1800" w:type="dxa"/>
          </w:tcPr>
          <w:p w14:paraId="2B4E196E" w14:textId="77777777" w:rsidR="00EF17DC" w:rsidRPr="00EF17DC" w:rsidRDefault="00EF17DC" w:rsidP="00EF17DC">
            <w:pPr>
              <w:pStyle w:val="TableParagraph"/>
              <w:spacing w:before="5"/>
              <w:jc w:val="center"/>
              <w:rPr>
                <w:rFonts w:ascii="Arial" w:hAnsi="Arial" w:cs="Arial"/>
                <w:color w:val="57595A"/>
                <w:sz w:val="21"/>
                <w:szCs w:val="21"/>
              </w:rPr>
            </w:pPr>
          </w:p>
          <w:p w14:paraId="6E326BD9" w14:textId="5F7F8575" w:rsidR="00EF17DC" w:rsidRPr="00EF17DC" w:rsidRDefault="00EF17DC" w:rsidP="004D403D">
            <w:pPr>
              <w:pStyle w:val="TableParagraph"/>
              <w:jc w:val="center"/>
              <w:rPr>
                <w:rFonts w:ascii="Arial" w:hAnsi="Arial" w:cs="Arial"/>
                <w:color w:val="57595A"/>
                <w:sz w:val="21"/>
                <w:szCs w:val="21"/>
              </w:rPr>
            </w:pPr>
            <w:r w:rsidRPr="00EF17DC">
              <w:rPr>
                <w:rFonts w:ascii="Arial" w:hAnsi="Arial" w:cs="Arial"/>
                <w:color w:val="57595A"/>
                <w:sz w:val="21"/>
                <w:szCs w:val="21"/>
              </w:rPr>
              <w:t>Self-Assessment score</w:t>
            </w:r>
          </w:p>
        </w:tc>
        <w:tc>
          <w:tcPr>
            <w:tcW w:w="1620" w:type="dxa"/>
          </w:tcPr>
          <w:p w14:paraId="1F604A56" w14:textId="77777777" w:rsidR="00EF17DC" w:rsidRPr="00EF17DC" w:rsidRDefault="00EF17DC" w:rsidP="00EF17DC">
            <w:pPr>
              <w:pStyle w:val="TableParagraph"/>
              <w:ind w:left="236"/>
              <w:jc w:val="center"/>
              <w:rPr>
                <w:rFonts w:ascii="Arial" w:hAnsi="Arial" w:cs="Arial"/>
                <w:color w:val="57595A"/>
                <w:sz w:val="21"/>
                <w:szCs w:val="21"/>
              </w:rPr>
            </w:pPr>
          </w:p>
          <w:p w14:paraId="4C108B4D" w14:textId="3FA3CCA4" w:rsidR="00EF17DC" w:rsidRPr="00EF17DC" w:rsidRDefault="00F27F51" w:rsidP="00EF17DC">
            <w:pPr>
              <w:pStyle w:val="TableParagraph"/>
              <w:jc w:val="center"/>
              <w:rPr>
                <w:rFonts w:ascii="Arial" w:hAnsi="Arial" w:cs="Arial"/>
                <w:color w:val="57595A"/>
                <w:sz w:val="21"/>
                <w:szCs w:val="21"/>
              </w:rPr>
            </w:pPr>
            <w:r>
              <w:rPr>
                <w:rFonts w:ascii="Arial" w:hAnsi="Arial" w:cs="Arial"/>
                <w:color w:val="57595A"/>
                <w:sz w:val="21"/>
                <w:szCs w:val="21"/>
              </w:rPr>
              <w:t xml:space="preserve">The </w:t>
            </w:r>
            <w:r w:rsidR="00EF17DC" w:rsidRPr="00EF17DC">
              <w:rPr>
                <w:rFonts w:ascii="Arial" w:hAnsi="Arial" w:cs="Arial"/>
                <w:color w:val="57595A"/>
                <w:sz w:val="21"/>
                <w:szCs w:val="21"/>
              </w:rPr>
              <w:t>Bell Foundation score</w:t>
            </w:r>
          </w:p>
        </w:tc>
      </w:tr>
      <w:tr w:rsidR="00EF17DC" w:rsidRPr="00EF17DC" w14:paraId="0F368F9A" w14:textId="77777777" w:rsidTr="00276812">
        <w:trPr>
          <w:trHeight w:val="416"/>
        </w:trPr>
        <w:tc>
          <w:tcPr>
            <w:tcW w:w="7758" w:type="dxa"/>
          </w:tcPr>
          <w:p w14:paraId="3561C23A" w14:textId="342BA434" w:rsidR="00EF17DC" w:rsidRPr="00EF17DC" w:rsidRDefault="004B345D" w:rsidP="00080CE5">
            <w:pPr>
              <w:pStyle w:val="TableParagraph"/>
              <w:spacing w:before="121" w:line="244" w:lineRule="auto"/>
              <w:ind w:right="919"/>
              <w:rPr>
                <w:rFonts w:ascii="Arial" w:hAnsi="Arial" w:cs="Arial"/>
                <w:color w:val="57595A"/>
                <w:sz w:val="21"/>
                <w:szCs w:val="21"/>
              </w:rPr>
            </w:pPr>
            <w:r>
              <w:rPr>
                <w:rFonts w:ascii="Arial" w:hAnsi="Arial" w:cs="Arial"/>
                <w:color w:val="57595A"/>
                <w:sz w:val="21"/>
                <w:szCs w:val="21"/>
              </w:rPr>
              <w:t xml:space="preserve">F1. </w:t>
            </w:r>
            <w:r w:rsidR="00EF17DC" w:rsidRPr="00EF17DC">
              <w:rPr>
                <w:rFonts w:ascii="Arial" w:hAnsi="Arial" w:cs="Arial"/>
                <w:color w:val="57595A"/>
                <w:sz w:val="21"/>
                <w:szCs w:val="21"/>
              </w:rPr>
              <w:t xml:space="preserve">What does the school do to offer a fair and supportive curriculum to </w:t>
            </w:r>
            <w:r w:rsidR="002F24E5">
              <w:rPr>
                <w:rFonts w:ascii="Arial" w:hAnsi="Arial" w:cs="Arial"/>
                <w:color w:val="57595A"/>
                <w:sz w:val="21"/>
                <w:szCs w:val="21"/>
              </w:rPr>
              <w:t xml:space="preserve">all </w:t>
            </w:r>
            <w:r w:rsidR="002C205D">
              <w:rPr>
                <w:rFonts w:ascii="Arial" w:hAnsi="Arial" w:cs="Arial"/>
                <w:color w:val="57595A"/>
                <w:sz w:val="21"/>
                <w:szCs w:val="21"/>
              </w:rPr>
              <w:t>multilingual</w:t>
            </w:r>
            <w:r w:rsidR="002C205D" w:rsidRPr="00EF17DC">
              <w:rPr>
                <w:rFonts w:ascii="Arial" w:hAnsi="Arial" w:cs="Arial"/>
                <w:color w:val="57595A"/>
                <w:sz w:val="21"/>
                <w:szCs w:val="21"/>
              </w:rPr>
              <w:t xml:space="preserve"> pupils</w:t>
            </w:r>
            <w:r w:rsidR="00A92ED1">
              <w:rPr>
                <w:rFonts w:ascii="Arial" w:hAnsi="Arial" w:cs="Arial"/>
                <w:color w:val="57595A"/>
                <w:sz w:val="21"/>
                <w:szCs w:val="21"/>
              </w:rPr>
              <w:t xml:space="preserve">, including those who </w:t>
            </w:r>
            <w:r w:rsidR="00276812">
              <w:rPr>
                <w:rFonts w:ascii="Arial" w:hAnsi="Arial" w:cs="Arial"/>
                <w:color w:val="57595A"/>
                <w:sz w:val="21"/>
                <w:szCs w:val="21"/>
              </w:rPr>
              <w:t>have recently arrived</w:t>
            </w:r>
            <w:r w:rsidR="00A92ED1">
              <w:rPr>
                <w:rFonts w:ascii="Arial" w:hAnsi="Arial" w:cs="Arial"/>
                <w:color w:val="57595A"/>
                <w:sz w:val="21"/>
                <w:szCs w:val="21"/>
              </w:rPr>
              <w:t xml:space="preserve"> and those who are new to learning in English</w:t>
            </w:r>
            <w:r w:rsidR="00A92ED1" w:rsidRPr="00EF17DC">
              <w:rPr>
                <w:rFonts w:ascii="Arial" w:hAnsi="Arial" w:cs="Arial"/>
                <w:color w:val="57595A"/>
                <w:sz w:val="21"/>
                <w:szCs w:val="21"/>
              </w:rPr>
              <w:t>?</w:t>
            </w:r>
          </w:p>
        </w:tc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-1012452441"/>
            <w:placeholder>
              <w:docPart w:val="A3FFC9C0215C6F4E813AC3386116DCC7"/>
            </w:placeholder>
            <w:showingPlcHdr/>
          </w:sdtPr>
          <w:sdtEndPr/>
          <w:sdtContent>
            <w:tc>
              <w:tcPr>
                <w:tcW w:w="3838" w:type="dxa"/>
              </w:tcPr>
              <w:p w14:paraId="0265097C" w14:textId="77777777" w:rsidR="00EF17DC" w:rsidRPr="00EF17DC" w:rsidRDefault="00EF17DC" w:rsidP="00FC25EB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EF17DC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-412394557"/>
            <w:placeholder>
              <w:docPart w:val="2096D4DBDE82554FB5FCD4DDAEFD4824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EndPr/>
          <w:sdtContent>
            <w:tc>
              <w:tcPr>
                <w:tcW w:w="1800" w:type="dxa"/>
              </w:tcPr>
              <w:p w14:paraId="7929886D" w14:textId="77777777" w:rsidR="00EF17DC" w:rsidRPr="00EF17DC" w:rsidRDefault="00EF17DC" w:rsidP="00FC25EB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EF17DC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Choose an item.</w:t>
                </w:r>
              </w:p>
            </w:tc>
          </w:sdtContent>
        </w:sdt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-1504808267"/>
            <w:placeholder>
              <w:docPart w:val="2164A277DF8A0B49A9C4EA6CB1FBDBA6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EndPr/>
          <w:sdtContent>
            <w:tc>
              <w:tcPr>
                <w:tcW w:w="1620" w:type="dxa"/>
              </w:tcPr>
              <w:p w14:paraId="4963A826" w14:textId="77777777" w:rsidR="00EF17DC" w:rsidRPr="00EF17DC" w:rsidRDefault="00EF17DC" w:rsidP="00FC25EB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EF17DC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Choose an item.</w:t>
                </w:r>
              </w:p>
            </w:tc>
          </w:sdtContent>
        </w:sdt>
      </w:tr>
      <w:tr w:rsidR="00EF17DC" w:rsidRPr="00EF17DC" w14:paraId="3A76067C" w14:textId="77777777" w:rsidTr="00276812">
        <w:trPr>
          <w:trHeight w:val="733"/>
        </w:trPr>
        <w:tc>
          <w:tcPr>
            <w:tcW w:w="7758" w:type="dxa"/>
          </w:tcPr>
          <w:p w14:paraId="30EFF454" w14:textId="036F8DD7" w:rsidR="00EF17DC" w:rsidRPr="00EF17DC" w:rsidRDefault="004B345D" w:rsidP="00080CE5">
            <w:pPr>
              <w:pStyle w:val="TableParagraph"/>
              <w:spacing w:before="121"/>
              <w:rPr>
                <w:rFonts w:ascii="Arial" w:hAnsi="Arial" w:cs="Arial"/>
                <w:color w:val="57595A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>F2.</w:t>
            </w:r>
            <w:r w:rsidRPr="00F61063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 xml:space="preserve"> Are</w:t>
            </w:r>
            <w:r w:rsidR="009574EF">
              <w:rPr>
                <w:rFonts w:ascii="Arial" w:hAnsi="Arial" w:cs="Arial"/>
                <w:color w:val="57595A"/>
                <w:sz w:val="21"/>
                <w:szCs w:val="21"/>
              </w:rPr>
              <w:t xml:space="preserve"> multilingual </w:t>
            </w:r>
            <w:r w:rsidR="0023346E" w:rsidRPr="00EF17DC">
              <w:rPr>
                <w:rFonts w:ascii="Arial" w:hAnsi="Arial" w:cs="Arial"/>
                <w:color w:val="57595A"/>
                <w:sz w:val="21"/>
                <w:szCs w:val="21"/>
              </w:rPr>
              <w:t xml:space="preserve">pupils given the opportunity to develop their </w:t>
            </w:r>
            <w:r w:rsidR="0023346E">
              <w:rPr>
                <w:rFonts w:ascii="Arial" w:hAnsi="Arial" w:cs="Arial"/>
                <w:color w:val="57595A"/>
                <w:sz w:val="21"/>
                <w:szCs w:val="21"/>
              </w:rPr>
              <w:t xml:space="preserve">proficiency in </w:t>
            </w:r>
            <w:r w:rsidR="0023346E" w:rsidRPr="00EF17DC">
              <w:rPr>
                <w:rFonts w:ascii="Arial" w:hAnsi="Arial" w:cs="Arial"/>
                <w:color w:val="57595A"/>
                <w:sz w:val="21"/>
                <w:szCs w:val="21"/>
              </w:rPr>
              <w:t>English</w:t>
            </w:r>
            <w:r w:rsidR="0023346E">
              <w:rPr>
                <w:rFonts w:ascii="Arial" w:hAnsi="Arial" w:cs="Arial"/>
                <w:color w:val="57595A"/>
                <w:sz w:val="21"/>
                <w:szCs w:val="21"/>
              </w:rPr>
              <w:t xml:space="preserve"> language</w:t>
            </w:r>
            <w:r w:rsidR="0023346E" w:rsidRPr="00EF17DC">
              <w:rPr>
                <w:rFonts w:ascii="Arial" w:hAnsi="Arial" w:cs="Arial"/>
                <w:color w:val="57595A"/>
                <w:sz w:val="21"/>
                <w:szCs w:val="21"/>
              </w:rPr>
              <w:t xml:space="preserve"> as an integral part of their day-to-day classroom experience? If so, to what extent?</w:t>
            </w:r>
          </w:p>
        </w:tc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1792396385"/>
            <w:placeholder>
              <w:docPart w:val="3DD7DE06DAF09443B7AA275C209DB653"/>
            </w:placeholder>
            <w:showingPlcHdr/>
          </w:sdtPr>
          <w:sdtEndPr/>
          <w:sdtContent>
            <w:tc>
              <w:tcPr>
                <w:tcW w:w="3838" w:type="dxa"/>
              </w:tcPr>
              <w:p w14:paraId="007D1AE1" w14:textId="77777777" w:rsidR="00EF17DC" w:rsidRPr="00EF17DC" w:rsidRDefault="00EF17DC" w:rsidP="00FC25EB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EF17DC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-1499497646"/>
            <w:placeholder>
              <w:docPart w:val="AE46792B9E58944894E9BDAB62EB457B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EndPr/>
          <w:sdtContent>
            <w:tc>
              <w:tcPr>
                <w:tcW w:w="1800" w:type="dxa"/>
              </w:tcPr>
              <w:p w14:paraId="5A7CCD7A" w14:textId="77777777" w:rsidR="00EF17DC" w:rsidRPr="00EF17DC" w:rsidRDefault="00EF17DC" w:rsidP="00FC25EB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EF17DC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Choose an item.</w:t>
                </w:r>
              </w:p>
            </w:tc>
          </w:sdtContent>
        </w:sdt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1901553493"/>
            <w:placeholder>
              <w:docPart w:val="EB0C818A80A50F45AB7C5584FA496CF9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EndPr/>
          <w:sdtContent>
            <w:tc>
              <w:tcPr>
                <w:tcW w:w="1620" w:type="dxa"/>
              </w:tcPr>
              <w:p w14:paraId="00E3B3D1" w14:textId="77777777" w:rsidR="00EF17DC" w:rsidRPr="00EF17DC" w:rsidRDefault="00EF17DC" w:rsidP="00FC25EB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EF17DC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Choose an item.</w:t>
                </w:r>
              </w:p>
            </w:tc>
          </w:sdtContent>
        </w:sdt>
      </w:tr>
      <w:tr w:rsidR="00EF17DC" w:rsidRPr="00EF17DC" w14:paraId="59A905AA" w14:textId="77777777" w:rsidTr="00276812">
        <w:trPr>
          <w:trHeight w:val="983"/>
        </w:trPr>
        <w:tc>
          <w:tcPr>
            <w:tcW w:w="7758" w:type="dxa"/>
          </w:tcPr>
          <w:p w14:paraId="4BAA598F" w14:textId="4BE0DFC0" w:rsidR="00EF17DC" w:rsidRPr="00EF17DC" w:rsidRDefault="004B345D" w:rsidP="00080CE5">
            <w:pPr>
              <w:pStyle w:val="TableParagraph"/>
              <w:spacing w:before="121" w:line="244" w:lineRule="auto"/>
              <w:ind w:right="157"/>
              <w:rPr>
                <w:rFonts w:ascii="Arial" w:hAnsi="Arial" w:cs="Arial"/>
                <w:color w:val="57595A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lastRenderedPageBreak/>
              <w:t>F</w:t>
            </w:r>
            <w:r w:rsidR="0003291F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>3</w:t>
            </w:r>
            <w:r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 xml:space="preserve">. </w:t>
            </w:r>
            <w:r w:rsidR="0023346E" w:rsidRPr="00F61063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>Are</w:t>
            </w:r>
            <w:r w:rsidR="0023346E" w:rsidRPr="00EF17DC">
              <w:rPr>
                <w:rFonts w:ascii="Arial" w:hAnsi="Arial" w:cs="Arial"/>
                <w:color w:val="57595A"/>
                <w:sz w:val="21"/>
                <w:szCs w:val="21"/>
              </w:rPr>
              <w:t xml:space="preserve"> teaching approaches, lesson activities, learning resources and homework (if applicable) </w:t>
            </w:r>
            <w:r w:rsidR="00D7170C">
              <w:rPr>
                <w:rFonts w:ascii="Arial" w:hAnsi="Arial" w:cs="Arial"/>
                <w:color w:val="57595A"/>
                <w:sz w:val="21"/>
                <w:szCs w:val="21"/>
              </w:rPr>
              <w:t xml:space="preserve">adapted </w:t>
            </w:r>
            <w:r w:rsidR="0023346E" w:rsidRPr="00EF17DC">
              <w:rPr>
                <w:rFonts w:ascii="Arial" w:hAnsi="Arial" w:cs="Arial"/>
                <w:color w:val="57595A"/>
                <w:sz w:val="21"/>
                <w:szCs w:val="21"/>
              </w:rPr>
              <w:t xml:space="preserve">to take </w:t>
            </w:r>
            <w:r w:rsidR="0023346E" w:rsidRPr="00D6437D">
              <w:rPr>
                <w:rFonts w:ascii="Arial" w:hAnsi="Arial" w:cs="Arial"/>
                <w:color w:val="57595A"/>
                <w:sz w:val="21"/>
                <w:szCs w:val="21"/>
              </w:rPr>
              <w:t xml:space="preserve">account of the </w:t>
            </w:r>
            <w:r w:rsidR="00EE2DD2" w:rsidRPr="00562173">
              <w:rPr>
                <w:rFonts w:ascii="Arial" w:hAnsi="Arial" w:cs="Arial"/>
                <w:color w:val="57595A"/>
                <w:sz w:val="21"/>
                <w:szCs w:val="21"/>
              </w:rPr>
              <w:t xml:space="preserve">different </w:t>
            </w:r>
            <w:r w:rsidR="008101BE" w:rsidRPr="00D6437D">
              <w:rPr>
                <w:rFonts w:ascii="Arial" w:hAnsi="Arial" w:cs="Arial"/>
                <w:color w:val="57595A"/>
                <w:sz w:val="21"/>
                <w:szCs w:val="21"/>
              </w:rPr>
              <w:t xml:space="preserve">stages in proficiency in </w:t>
            </w:r>
            <w:r w:rsidR="0023346E" w:rsidRPr="00D6437D">
              <w:rPr>
                <w:rFonts w:ascii="Arial" w:hAnsi="Arial" w:cs="Arial"/>
                <w:color w:val="57595A"/>
                <w:sz w:val="21"/>
                <w:szCs w:val="21"/>
              </w:rPr>
              <w:t xml:space="preserve">English </w:t>
            </w:r>
            <w:r w:rsidR="008101BE" w:rsidRPr="00D6437D">
              <w:rPr>
                <w:rFonts w:ascii="Arial" w:hAnsi="Arial" w:cs="Arial"/>
                <w:color w:val="57595A"/>
                <w:sz w:val="21"/>
                <w:szCs w:val="21"/>
              </w:rPr>
              <w:t>language</w:t>
            </w:r>
            <w:r w:rsidR="00645481">
              <w:rPr>
                <w:rFonts w:ascii="Arial" w:hAnsi="Arial" w:cs="Arial"/>
                <w:color w:val="57595A"/>
                <w:sz w:val="21"/>
                <w:szCs w:val="21"/>
              </w:rPr>
              <w:t xml:space="preserve"> that</w:t>
            </w:r>
            <w:r w:rsidR="006E7ABA">
              <w:rPr>
                <w:rFonts w:ascii="Arial" w:hAnsi="Arial" w:cs="Arial"/>
                <w:color w:val="57595A"/>
                <w:sz w:val="21"/>
                <w:szCs w:val="21"/>
              </w:rPr>
              <w:t xml:space="preserve"> multilingual</w:t>
            </w:r>
            <w:r w:rsidR="008101BE" w:rsidRPr="00D6437D" w:rsidDel="006E7ABA">
              <w:rPr>
                <w:rFonts w:ascii="Arial" w:hAnsi="Arial" w:cs="Arial"/>
                <w:color w:val="57595A"/>
                <w:sz w:val="21"/>
                <w:szCs w:val="21"/>
              </w:rPr>
              <w:t xml:space="preserve"> </w:t>
            </w:r>
            <w:r w:rsidR="0023346E" w:rsidRPr="00D6437D">
              <w:rPr>
                <w:rFonts w:ascii="Arial" w:hAnsi="Arial" w:cs="Arial"/>
                <w:color w:val="57595A"/>
                <w:sz w:val="21"/>
                <w:szCs w:val="21"/>
              </w:rPr>
              <w:t xml:space="preserve">pupils </w:t>
            </w:r>
            <w:r w:rsidR="00441A49">
              <w:rPr>
                <w:rFonts w:ascii="Arial" w:hAnsi="Arial" w:cs="Arial"/>
                <w:color w:val="57595A"/>
                <w:sz w:val="21"/>
                <w:szCs w:val="21"/>
              </w:rPr>
              <w:t xml:space="preserve">have </w:t>
            </w:r>
            <w:r w:rsidR="0023346E" w:rsidRPr="00D6437D">
              <w:rPr>
                <w:rFonts w:ascii="Arial" w:hAnsi="Arial" w:cs="Arial"/>
                <w:color w:val="57595A"/>
                <w:sz w:val="21"/>
                <w:szCs w:val="21"/>
              </w:rPr>
              <w:t>in the class?</w:t>
            </w:r>
          </w:p>
        </w:tc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-2090077032"/>
            <w:placeholder>
              <w:docPart w:val="0E7ACCCE5A5AA94EBFFEB8F6AA30FF9E"/>
            </w:placeholder>
            <w:showingPlcHdr/>
          </w:sdtPr>
          <w:sdtEndPr/>
          <w:sdtContent>
            <w:tc>
              <w:tcPr>
                <w:tcW w:w="3838" w:type="dxa"/>
              </w:tcPr>
              <w:p w14:paraId="613A9A9D" w14:textId="77777777" w:rsidR="00EF17DC" w:rsidRPr="00EF17DC" w:rsidRDefault="00EF17DC" w:rsidP="00FC25EB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EF17DC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-264929440"/>
            <w:placeholder>
              <w:docPart w:val="D523648381F32D4B8AA900B738AC6FB4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EndPr/>
          <w:sdtContent>
            <w:tc>
              <w:tcPr>
                <w:tcW w:w="1800" w:type="dxa"/>
              </w:tcPr>
              <w:p w14:paraId="204A66CF" w14:textId="77777777" w:rsidR="00EF17DC" w:rsidRPr="00EF17DC" w:rsidRDefault="00EF17DC" w:rsidP="00FC25EB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EF17DC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Choose an item.</w:t>
                </w:r>
              </w:p>
            </w:tc>
          </w:sdtContent>
        </w:sdt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1863168694"/>
            <w:placeholder>
              <w:docPart w:val="F9A96C0EAC82E84881A4FE8BD07FE89B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EndPr/>
          <w:sdtContent>
            <w:tc>
              <w:tcPr>
                <w:tcW w:w="1620" w:type="dxa"/>
              </w:tcPr>
              <w:p w14:paraId="6156CAA5" w14:textId="77777777" w:rsidR="00EF17DC" w:rsidRPr="00EF17DC" w:rsidRDefault="00EF17DC" w:rsidP="00FC25EB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EF17DC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Choose an item.</w:t>
                </w:r>
              </w:p>
            </w:tc>
          </w:sdtContent>
        </w:sdt>
      </w:tr>
      <w:tr w:rsidR="00EF17DC" w:rsidRPr="00EF17DC" w14:paraId="3DE5C754" w14:textId="77777777" w:rsidTr="00276812">
        <w:trPr>
          <w:trHeight w:val="988"/>
        </w:trPr>
        <w:tc>
          <w:tcPr>
            <w:tcW w:w="7758" w:type="dxa"/>
          </w:tcPr>
          <w:p w14:paraId="444B2FE9" w14:textId="2283D035" w:rsidR="00EF17DC" w:rsidRPr="00EF17DC" w:rsidRDefault="004B345D" w:rsidP="00080CE5">
            <w:pPr>
              <w:pStyle w:val="TableParagraph"/>
              <w:spacing w:before="121" w:line="247" w:lineRule="auto"/>
              <w:ind w:right="347"/>
              <w:rPr>
                <w:rFonts w:ascii="Arial" w:hAnsi="Arial" w:cs="Arial"/>
                <w:color w:val="57595A"/>
                <w:sz w:val="21"/>
                <w:szCs w:val="21"/>
              </w:rPr>
            </w:pPr>
            <w:r>
              <w:rPr>
                <w:rFonts w:ascii="Arial" w:hAnsi="Arial" w:cs="Arial"/>
                <w:color w:val="57595A"/>
                <w:sz w:val="21"/>
                <w:szCs w:val="21"/>
              </w:rPr>
              <w:t>F</w:t>
            </w:r>
            <w:r w:rsidR="0003291F">
              <w:rPr>
                <w:rFonts w:ascii="Arial" w:hAnsi="Arial" w:cs="Arial"/>
                <w:color w:val="57595A"/>
                <w:sz w:val="21"/>
                <w:szCs w:val="21"/>
              </w:rPr>
              <w:t>4</w:t>
            </w:r>
            <w:r>
              <w:rPr>
                <w:rFonts w:ascii="Arial" w:hAnsi="Arial" w:cs="Arial"/>
                <w:color w:val="57595A"/>
                <w:sz w:val="21"/>
                <w:szCs w:val="21"/>
              </w:rPr>
              <w:t xml:space="preserve">. </w:t>
            </w:r>
            <w:r w:rsidR="0023346E" w:rsidRPr="00EF17DC">
              <w:rPr>
                <w:rFonts w:ascii="Arial" w:hAnsi="Arial" w:cs="Arial"/>
                <w:color w:val="57595A"/>
                <w:sz w:val="21"/>
                <w:szCs w:val="21"/>
              </w:rPr>
              <w:t>What guidance</w:t>
            </w:r>
            <w:r w:rsidR="001A0A80">
              <w:rPr>
                <w:rFonts w:ascii="Arial" w:hAnsi="Arial" w:cs="Arial"/>
                <w:color w:val="57595A"/>
                <w:sz w:val="21"/>
                <w:szCs w:val="21"/>
              </w:rPr>
              <w:t xml:space="preserve"> or support</w:t>
            </w:r>
            <w:r w:rsidR="0023346E" w:rsidRPr="00EF17DC">
              <w:rPr>
                <w:rFonts w:ascii="Arial" w:hAnsi="Arial" w:cs="Arial"/>
                <w:color w:val="57595A"/>
                <w:sz w:val="21"/>
                <w:szCs w:val="21"/>
              </w:rPr>
              <w:t xml:space="preserve"> is available to non-specialist teaching staff on the production of materials which are accessible to </w:t>
            </w:r>
            <w:r w:rsidR="00A11BFF">
              <w:rPr>
                <w:rFonts w:ascii="Arial" w:hAnsi="Arial" w:cs="Arial"/>
                <w:color w:val="57595A"/>
                <w:sz w:val="21"/>
                <w:szCs w:val="21"/>
              </w:rPr>
              <w:t>multilingual</w:t>
            </w:r>
            <w:r w:rsidR="0023346E" w:rsidRPr="00EF17DC">
              <w:rPr>
                <w:rFonts w:ascii="Arial" w:hAnsi="Arial" w:cs="Arial"/>
                <w:color w:val="57595A"/>
                <w:sz w:val="21"/>
                <w:szCs w:val="21"/>
              </w:rPr>
              <w:t xml:space="preserve"> pupils and support </w:t>
            </w:r>
            <w:r w:rsidR="00E87F4A">
              <w:rPr>
                <w:rFonts w:ascii="Arial" w:hAnsi="Arial" w:cs="Arial"/>
                <w:color w:val="57595A"/>
                <w:sz w:val="21"/>
                <w:szCs w:val="21"/>
              </w:rPr>
              <w:t xml:space="preserve">the different stages of </w:t>
            </w:r>
            <w:r w:rsidR="00CD0115">
              <w:rPr>
                <w:rFonts w:ascii="Arial" w:hAnsi="Arial" w:cs="Arial"/>
                <w:color w:val="57595A"/>
                <w:sz w:val="21"/>
                <w:szCs w:val="21"/>
              </w:rPr>
              <w:t>proficiency in</w:t>
            </w:r>
            <w:r w:rsidR="0023346E" w:rsidRPr="00EF17DC">
              <w:rPr>
                <w:rFonts w:ascii="Arial" w:hAnsi="Arial" w:cs="Arial"/>
                <w:color w:val="57595A"/>
                <w:sz w:val="21"/>
                <w:szCs w:val="21"/>
              </w:rPr>
              <w:t xml:space="preserve"> English?</w:t>
            </w:r>
            <w:r w:rsidR="0023346E">
              <w:rPr>
                <w:rFonts w:ascii="Arial" w:hAnsi="Arial" w:cs="Arial"/>
                <w:color w:val="57595A"/>
                <w:sz w:val="21"/>
                <w:szCs w:val="21"/>
              </w:rPr>
              <w:t xml:space="preserve"> </w:t>
            </w:r>
          </w:p>
        </w:tc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1237207119"/>
            <w:placeholder>
              <w:docPart w:val="614988DB441197478DF2D048A6E7D511"/>
            </w:placeholder>
            <w:showingPlcHdr/>
          </w:sdtPr>
          <w:sdtEndPr/>
          <w:sdtContent>
            <w:tc>
              <w:tcPr>
                <w:tcW w:w="3838" w:type="dxa"/>
              </w:tcPr>
              <w:p w14:paraId="1379DFBB" w14:textId="77777777" w:rsidR="00EF17DC" w:rsidRPr="00EF17DC" w:rsidRDefault="00EF17DC" w:rsidP="00FC25EB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EF17DC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-2107100160"/>
            <w:placeholder>
              <w:docPart w:val="D9E41333CB336840A7C3416126E281BC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EndPr/>
          <w:sdtContent>
            <w:tc>
              <w:tcPr>
                <w:tcW w:w="1800" w:type="dxa"/>
              </w:tcPr>
              <w:p w14:paraId="4588B37E" w14:textId="77777777" w:rsidR="00EF17DC" w:rsidRPr="00EF17DC" w:rsidRDefault="00EF17DC" w:rsidP="00FC25EB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EF17DC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Choose an item.</w:t>
                </w:r>
              </w:p>
            </w:tc>
          </w:sdtContent>
        </w:sdt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1759170130"/>
            <w:placeholder>
              <w:docPart w:val="1EC31BB1EBC5A846861EF2B3B3E6442C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EndPr/>
          <w:sdtContent>
            <w:tc>
              <w:tcPr>
                <w:tcW w:w="1620" w:type="dxa"/>
              </w:tcPr>
              <w:p w14:paraId="285AC935" w14:textId="77777777" w:rsidR="00EF17DC" w:rsidRPr="00EF17DC" w:rsidRDefault="00EF17DC" w:rsidP="00FC25EB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EF17DC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Choose an item.</w:t>
                </w:r>
              </w:p>
            </w:tc>
          </w:sdtContent>
        </w:sdt>
      </w:tr>
      <w:tr w:rsidR="00EF17DC" w:rsidRPr="00EF17DC" w14:paraId="5A9A7268" w14:textId="77777777" w:rsidTr="00276812">
        <w:trPr>
          <w:trHeight w:val="1238"/>
        </w:trPr>
        <w:tc>
          <w:tcPr>
            <w:tcW w:w="7758" w:type="dxa"/>
          </w:tcPr>
          <w:p w14:paraId="6DA04282" w14:textId="1EB7FCF5" w:rsidR="00924739" w:rsidRPr="00884BB6" w:rsidRDefault="00B5108E" w:rsidP="00080CE5">
            <w:pPr>
              <w:pStyle w:val="TableParagraph"/>
              <w:spacing w:before="124" w:line="247" w:lineRule="auto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57595A"/>
                <w:sz w:val="21"/>
                <w:szCs w:val="21"/>
              </w:rPr>
              <w:t>F</w:t>
            </w:r>
            <w:r w:rsidR="0003291F">
              <w:rPr>
                <w:rFonts w:ascii="Arial" w:hAnsi="Arial" w:cs="Arial"/>
                <w:color w:val="57595A"/>
                <w:sz w:val="21"/>
                <w:szCs w:val="21"/>
              </w:rPr>
              <w:t>5</w:t>
            </w:r>
            <w:r>
              <w:rPr>
                <w:rFonts w:ascii="Arial" w:hAnsi="Arial" w:cs="Arial"/>
                <w:color w:val="57595A"/>
                <w:sz w:val="21"/>
                <w:szCs w:val="21"/>
              </w:rPr>
              <w:t>.</w:t>
            </w:r>
            <w:r w:rsidR="00957C90">
              <w:rPr>
                <w:rFonts w:asciiTheme="minorHAnsi" w:hAnsiTheme="minorHAnsi" w:cstheme="minorHAnsi"/>
              </w:rPr>
              <w:t xml:space="preserve"> </w:t>
            </w:r>
            <w:r w:rsidR="00C26015" w:rsidRPr="00884BB6">
              <w:rPr>
                <w:rFonts w:asciiTheme="minorHAnsi" w:hAnsiTheme="minorHAnsi" w:cstheme="minorHAnsi"/>
                <w:color w:val="57595A"/>
              </w:rPr>
              <w:t xml:space="preserve">How much awareness, understanding and practical expertise do school staff have in supporting multilingual learners to overcome challenges linked to learning and </w:t>
            </w:r>
            <w:proofErr w:type="spellStart"/>
            <w:r w:rsidR="00276812" w:rsidRPr="00884BB6">
              <w:rPr>
                <w:rFonts w:asciiTheme="minorHAnsi" w:hAnsiTheme="minorHAnsi" w:cstheme="minorHAnsi"/>
                <w:color w:val="57595A"/>
              </w:rPr>
              <w:t>behavio</w:t>
            </w:r>
            <w:r w:rsidR="0099353C">
              <w:rPr>
                <w:rFonts w:asciiTheme="minorHAnsi" w:hAnsiTheme="minorHAnsi" w:cstheme="minorHAnsi"/>
                <w:color w:val="57595A"/>
              </w:rPr>
              <w:t>u</w:t>
            </w:r>
            <w:r w:rsidR="00276812">
              <w:rPr>
                <w:rFonts w:asciiTheme="minorHAnsi" w:hAnsiTheme="minorHAnsi" w:cstheme="minorHAnsi"/>
                <w:color w:val="57595A"/>
              </w:rPr>
              <w:t>r</w:t>
            </w:r>
            <w:r w:rsidR="00276812" w:rsidRPr="00884BB6">
              <w:rPr>
                <w:rFonts w:asciiTheme="minorHAnsi" w:hAnsiTheme="minorHAnsi" w:cstheme="minorHAnsi"/>
                <w:color w:val="57595A"/>
              </w:rPr>
              <w:t>s</w:t>
            </w:r>
            <w:proofErr w:type="spellEnd"/>
            <w:r w:rsidR="00C26015" w:rsidRPr="00884BB6">
              <w:rPr>
                <w:rFonts w:asciiTheme="minorHAnsi" w:hAnsiTheme="minorHAnsi" w:cstheme="minorHAnsi"/>
                <w:color w:val="57595A"/>
              </w:rPr>
              <w:t xml:space="preserve"> experienced in school? </w:t>
            </w:r>
          </w:p>
        </w:tc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716236025"/>
            <w:placeholder>
              <w:docPart w:val="63EB99FFCF45894CB46F85071AFA3B20"/>
            </w:placeholder>
            <w:showingPlcHdr/>
          </w:sdtPr>
          <w:sdtEndPr/>
          <w:sdtContent>
            <w:tc>
              <w:tcPr>
                <w:tcW w:w="3838" w:type="dxa"/>
              </w:tcPr>
              <w:p w14:paraId="38246459" w14:textId="77777777" w:rsidR="00EF17DC" w:rsidRPr="00EF17DC" w:rsidRDefault="00EF17DC" w:rsidP="00FC25EB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EF17DC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-310167357"/>
            <w:placeholder>
              <w:docPart w:val="A0D4721A551B034391C3926EDBC9455C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EndPr/>
          <w:sdtContent>
            <w:tc>
              <w:tcPr>
                <w:tcW w:w="1800" w:type="dxa"/>
              </w:tcPr>
              <w:p w14:paraId="672A6C31" w14:textId="77777777" w:rsidR="00EF17DC" w:rsidRPr="00EF17DC" w:rsidRDefault="00EF17DC" w:rsidP="00FC25EB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EF17DC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Choose an item.</w:t>
                </w:r>
              </w:p>
            </w:tc>
          </w:sdtContent>
        </w:sdt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-201873564"/>
            <w:placeholder>
              <w:docPart w:val="F6208B653B0B1A47A9FE81CDDEA51417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EndPr/>
          <w:sdtContent>
            <w:tc>
              <w:tcPr>
                <w:tcW w:w="1620" w:type="dxa"/>
              </w:tcPr>
              <w:p w14:paraId="6185870A" w14:textId="77777777" w:rsidR="00EF17DC" w:rsidRPr="00EF17DC" w:rsidRDefault="00EF17DC" w:rsidP="00FC25EB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EF17DC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Choose an item.</w:t>
                </w:r>
              </w:p>
            </w:tc>
          </w:sdtContent>
        </w:sdt>
      </w:tr>
      <w:tr w:rsidR="00EF17DC" w:rsidRPr="00EF17DC" w14:paraId="2BE4DB84" w14:textId="77777777" w:rsidTr="00276812">
        <w:trPr>
          <w:trHeight w:val="1055"/>
        </w:trPr>
        <w:tc>
          <w:tcPr>
            <w:tcW w:w="7758" w:type="dxa"/>
          </w:tcPr>
          <w:p w14:paraId="7223EF92" w14:textId="19170AF4" w:rsidR="00EF17DC" w:rsidRPr="00EF17DC" w:rsidRDefault="00B5108E" w:rsidP="00884BB6">
            <w:pPr>
              <w:pStyle w:val="TableParagraph"/>
              <w:spacing w:before="109" w:line="244" w:lineRule="auto"/>
              <w:ind w:right="126"/>
              <w:rPr>
                <w:rFonts w:ascii="Arial" w:hAnsi="Arial" w:cs="Arial"/>
                <w:color w:val="57595A"/>
                <w:sz w:val="21"/>
                <w:szCs w:val="21"/>
              </w:rPr>
            </w:pPr>
            <w:r>
              <w:rPr>
                <w:rFonts w:ascii="Arial" w:hAnsi="Arial" w:cs="Arial"/>
                <w:color w:val="475668"/>
                <w:sz w:val="21"/>
              </w:rPr>
              <w:t>F</w:t>
            </w:r>
            <w:r w:rsidR="0003291F">
              <w:rPr>
                <w:rFonts w:ascii="Arial" w:hAnsi="Arial" w:cs="Arial"/>
                <w:color w:val="475668"/>
                <w:sz w:val="21"/>
              </w:rPr>
              <w:t>6</w:t>
            </w:r>
            <w:r w:rsidR="002138D7">
              <w:rPr>
                <w:rFonts w:ascii="Arial" w:hAnsi="Arial" w:cs="Arial"/>
                <w:color w:val="475668"/>
                <w:sz w:val="21"/>
              </w:rPr>
              <w:t xml:space="preserve">. </w:t>
            </w:r>
            <w:r w:rsidR="0023346E" w:rsidRPr="009C3710">
              <w:rPr>
                <w:rFonts w:ascii="Arial" w:hAnsi="Arial" w:cs="Arial"/>
                <w:color w:val="475668"/>
                <w:sz w:val="21"/>
              </w:rPr>
              <w:t xml:space="preserve">Is teachers’ classroom management (e.g. instructions, groupings, seating arrangements, board work, physical environment, etc.) effective and supportive for all </w:t>
            </w:r>
            <w:r w:rsidR="00D45BEE">
              <w:rPr>
                <w:rFonts w:ascii="Arial" w:hAnsi="Arial" w:cs="Arial"/>
                <w:color w:val="475668"/>
                <w:sz w:val="21"/>
              </w:rPr>
              <w:t>multilingual</w:t>
            </w:r>
            <w:r w:rsidR="00D45BEE" w:rsidRPr="009C3710">
              <w:rPr>
                <w:rFonts w:ascii="Arial" w:hAnsi="Arial" w:cs="Arial"/>
                <w:color w:val="475668"/>
                <w:sz w:val="21"/>
              </w:rPr>
              <w:t xml:space="preserve"> </w:t>
            </w:r>
            <w:r w:rsidR="0023346E" w:rsidRPr="009C3710">
              <w:rPr>
                <w:rFonts w:ascii="Arial" w:hAnsi="Arial" w:cs="Arial"/>
                <w:color w:val="475668"/>
                <w:sz w:val="21"/>
              </w:rPr>
              <w:t>pupils?</w:t>
            </w:r>
          </w:p>
        </w:tc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-1793580879"/>
            <w:placeholder>
              <w:docPart w:val="4A0D905446D01042A70BDAB8F021B016"/>
            </w:placeholder>
            <w:showingPlcHdr/>
          </w:sdtPr>
          <w:sdtEndPr/>
          <w:sdtContent>
            <w:tc>
              <w:tcPr>
                <w:tcW w:w="3838" w:type="dxa"/>
              </w:tcPr>
              <w:p w14:paraId="67AAB48A" w14:textId="77777777" w:rsidR="00EF17DC" w:rsidRPr="00EF17DC" w:rsidRDefault="00EF17DC" w:rsidP="00FC25EB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EF17DC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2036308539"/>
            <w:placeholder>
              <w:docPart w:val="D60E2F14FB947D40BC9514A4EC7C628F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EndPr/>
          <w:sdtContent>
            <w:tc>
              <w:tcPr>
                <w:tcW w:w="1800" w:type="dxa"/>
              </w:tcPr>
              <w:p w14:paraId="1ADCFFC1" w14:textId="77777777" w:rsidR="00EF17DC" w:rsidRPr="00EF17DC" w:rsidRDefault="00EF17DC" w:rsidP="00FC25EB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EF17DC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Choose an item.</w:t>
                </w:r>
              </w:p>
            </w:tc>
          </w:sdtContent>
        </w:sdt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-613443399"/>
            <w:placeholder>
              <w:docPart w:val="1B3F43E1A3FE944588C15A116BEE9CBA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EndPr/>
          <w:sdtContent>
            <w:tc>
              <w:tcPr>
                <w:tcW w:w="1620" w:type="dxa"/>
              </w:tcPr>
              <w:p w14:paraId="2B4C5EFD" w14:textId="77777777" w:rsidR="00EF17DC" w:rsidRPr="00EF17DC" w:rsidRDefault="00EF17DC" w:rsidP="00FC25EB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EF17DC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Choose an item.</w:t>
                </w:r>
              </w:p>
            </w:tc>
          </w:sdtContent>
        </w:sdt>
      </w:tr>
      <w:tr w:rsidR="00B506BC" w:rsidRPr="00EF17DC" w14:paraId="4E0EBD00" w14:textId="77777777" w:rsidTr="00276812">
        <w:trPr>
          <w:trHeight w:val="733"/>
        </w:trPr>
        <w:tc>
          <w:tcPr>
            <w:tcW w:w="7758" w:type="dxa"/>
          </w:tcPr>
          <w:p w14:paraId="0DF607CD" w14:textId="7BE04C85" w:rsidR="00B506BC" w:rsidRPr="00EF17DC" w:rsidRDefault="002138D7" w:rsidP="00692644">
            <w:pPr>
              <w:pStyle w:val="TableParagraph"/>
              <w:spacing w:before="121"/>
              <w:rPr>
                <w:rFonts w:ascii="Arial" w:hAnsi="Arial" w:cs="Arial"/>
                <w:color w:val="57595A"/>
                <w:sz w:val="21"/>
                <w:szCs w:val="21"/>
              </w:rPr>
            </w:pPr>
            <w:r>
              <w:rPr>
                <w:rFonts w:ascii="Arial" w:hAnsi="Arial" w:cs="Arial"/>
                <w:color w:val="475668"/>
                <w:sz w:val="21"/>
              </w:rPr>
              <w:t>F</w:t>
            </w:r>
            <w:r w:rsidR="0003291F">
              <w:rPr>
                <w:rFonts w:ascii="Arial" w:hAnsi="Arial" w:cs="Arial"/>
                <w:color w:val="475668"/>
                <w:sz w:val="21"/>
              </w:rPr>
              <w:t>7</w:t>
            </w:r>
            <w:r>
              <w:rPr>
                <w:rFonts w:ascii="Arial" w:hAnsi="Arial" w:cs="Arial"/>
                <w:color w:val="475668"/>
                <w:sz w:val="21"/>
              </w:rPr>
              <w:t>.</w:t>
            </w:r>
            <w:r w:rsidR="00C25B9E">
              <w:rPr>
                <w:rFonts w:ascii="Arial" w:hAnsi="Arial" w:cs="Arial"/>
                <w:color w:val="475668"/>
                <w:sz w:val="21"/>
              </w:rPr>
              <w:t xml:space="preserve"> </w:t>
            </w:r>
            <w:r w:rsidR="00B506BC" w:rsidRPr="009C3710">
              <w:rPr>
                <w:rFonts w:ascii="Arial" w:hAnsi="Arial" w:cs="Arial"/>
                <w:color w:val="475668"/>
                <w:sz w:val="21"/>
              </w:rPr>
              <w:t xml:space="preserve">What individual interventions are offered to </w:t>
            </w:r>
            <w:r w:rsidR="00B506BC">
              <w:rPr>
                <w:rFonts w:ascii="Arial" w:hAnsi="Arial" w:cs="Arial"/>
                <w:color w:val="475668"/>
                <w:sz w:val="21"/>
              </w:rPr>
              <w:t>multilingual</w:t>
            </w:r>
            <w:r w:rsidR="00B506BC" w:rsidRPr="009C3710">
              <w:rPr>
                <w:rFonts w:ascii="Arial" w:hAnsi="Arial" w:cs="Arial"/>
                <w:color w:val="475668"/>
                <w:sz w:val="21"/>
              </w:rPr>
              <w:t xml:space="preserve"> pupils (both in lessons and during extra-curricular activities)?</w:t>
            </w:r>
          </w:p>
        </w:tc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854927356"/>
            <w:placeholder>
              <w:docPart w:val="439868588F5F456BB05031D412C3A1C9"/>
            </w:placeholder>
            <w:showingPlcHdr/>
          </w:sdtPr>
          <w:sdtEndPr/>
          <w:sdtContent>
            <w:tc>
              <w:tcPr>
                <w:tcW w:w="3838" w:type="dxa"/>
              </w:tcPr>
              <w:p w14:paraId="3295ED95" w14:textId="77777777" w:rsidR="00B506BC" w:rsidRPr="00EF17DC" w:rsidRDefault="00B506BC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EF17DC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1279299589"/>
            <w:placeholder>
              <w:docPart w:val="C9D9EDD995E046369B4524C8D9ED505C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EndPr/>
          <w:sdtContent>
            <w:tc>
              <w:tcPr>
                <w:tcW w:w="1800" w:type="dxa"/>
              </w:tcPr>
              <w:p w14:paraId="3CC84A1E" w14:textId="77777777" w:rsidR="00B506BC" w:rsidRPr="00EF17DC" w:rsidRDefault="00B506BC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EF17DC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Choose an item.</w:t>
                </w:r>
              </w:p>
            </w:tc>
          </w:sdtContent>
        </w:sdt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1636748566"/>
            <w:placeholder>
              <w:docPart w:val="FE22D690754A4E1A9E553F513035F02F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EndPr/>
          <w:sdtContent>
            <w:tc>
              <w:tcPr>
                <w:tcW w:w="1620" w:type="dxa"/>
              </w:tcPr>
              <w:p w14:paraId="6AD02455" w14:textId="77777777" w:rsidR="00B506BC" w:rsidRPr="00EF17DC" w:rsidRDefault="00B506BC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EF17DC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Choose an item.</w:t>
                </w:r>
              </w:p>
            </w:tc>
          </w:sdtContent>
        </w:sdt>
      </w:tr>
      <w:tr w:rsidR="00692644" w:rsidRPr="00EF17DC" w14:paraId="6D5F3029" w14:textId="77777777" w:rsidTr="00276812">
        <w:trPr>
          <w:trHeight w:val="733"/>
        </w:trPr>
        <w:tc>
          <w:tcPr>
            <w:tcW w:w="77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3020862" w14:textId="654768A8" w:rsidR="00692644" w:rsidRDefault="00692644" w:rsidP="00692644">
            <w:pPr>
              <w:pStyle w:val="TableParagraph"/>
              <w:spacing w:before="121"/>
              <w:rPr>
                <w:rFonts w:ascii="Arial" w:hAnsi="Arial" w:cs="Arial"/>
                <w:color w:val="475668"/>
                <w:sz w:val="21"/>
              </w:rPr>
            </w:pPr>
            <w:r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>F</w:t>
            </w:r>
            <w:r w:rsidR="0003291F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>8</w:t>
            </w:r>
            <w:r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 xml:space="preserve">. </w:t>
            </w:r>
            <w:r w:rsidRPr="00D811D5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 xml:space="preserve">How closely do subject teachers, </w:t>
            </w:r>
            <w:r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>EAL specialist</w:t>
            </w:r>
            <w:r w:rsidRPr="00D811D5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 xml:space="preserve"> staff and teaching assistants work together to plan, teach and evaluate lessons that support</w:t>
            </w:r>
            <w:r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 xml:space="preserve"> multilingual</w:t>
            </w:r>
            <w:r w:rsidRPr="00D811D5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 xml:space="preserve"> pupils to progress both in the subject and with their English?</w:t>
            </w:r>
          </w:p>
        </w:tc>
        <w:sdt>
          <w:sdtPr>
            <w:rPr>
              <w:rFonts w:asciiTheme="minorHAnsi" w:hAnsiTheme="minorHAnsi" w:cstheme="minorHAnsi"/>
              <w:color w:val="57595A"/>
              <w:sz w:val="21"/>
              <w:szCs w:val="21"/>
            </w:rPr>
            <w:id w:val="-303633471"/>
            <w:placeholder>
              <w:docPart w:val="7F1549AC568F49CA80903EB9E31157D6"/>
            </w:placeholder>
            <w:showingPlcHdr/>
          </w:sdtPr>
          <w:sdtEndPr/>
          <w:sdtContent>
            <w:tc>
              <w:tcPr>
                <w:tcW w:w="383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0089927" w14:textId="6D2A1649" w:rsidR="00692644" w:rsidRDefault="00692644" w:rsidP="00692644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D811D5">
                  <w:rPr>
                    <w:rStyle w:val="PlaceholderText"/>
                    <w:rFonts w:asciiTheme="minorHAnsi" w:hAnsiTheme="minorHAnsi" w:cstheme="minorHAnsi"/>
                    <w:color w:val="57595A"/>
                    <w:sz w:val="21"/>
                    <w:szCs w:val="21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57595A"/>
              <w:sz w:val="21"/>
              <w:szCs w:val="21"/>
            </w:rPr>
            <w:id w:val="-1221053716"/>
            <w:placeholder>
              <w:docPart w:val="8004F848B2F8484F931A16316D822AAC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EndPr/>
          <w:sdtContent>
            <w:tc>
              <w:tcPr>
                <w:tcW w:w="18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4E84941" w14:textId="6B6FD4E2" w:rsidR="00692644" w:rsidRDefault="00692644" w:rsidP="00692644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D811D5">
                  <w:rPr>
                    <w:rStyle w:val="PlaceholderText"/>
                    <w:rFonts w:asciiTheme="minorHAnsi" w:hAnsiTheme="minorHAnsi" w:cstheme="minorHAnsi"/>
                    <w:color w:val="57595A"/>
                    <w:sz w:val="21"/>
                    <w:szCs w:val="21"/>
                  </w:rPr>
                  <w:t>Choose an item.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57595A"/>
              <w:sz w:val="21"/>
              <w:szCs w:val="21"/>
            </w:rPr>
            <w:id w:val="-456954455"/>
            <w:placeholder>
              <w:docPart w:val="5B64E271C46B433FA3B2B28CB6C020D5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EndPr/>
          <w:sdtContent>
            <w:tc>
              <w:tcPr>
                <w:tcW w:w="162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E4F2584" w14:textId="64082EE9" w:rsidR="00692644" w:rsidRDefault="00692644" w:rsidP="00692644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D811D5">
                  <w:rPr>
                    <w:rStyle w:val="PlaceholderText"/>
                    <w:rFonts w:asciiTheme="minorHAnsi" w:hAnsiTheme="minorHAnsi" w:cstheme="minorHAnsi"/>
                    <w:color w:val="57595A"/>
                    <w:sz w:val="21"/>
                    <w:szCs w:val="21"/>
                  </w:rPr>
                  <w:t>Choose an item.</w:t>
                </w:r>
              </w:p>
            </w:tc>
          </w:sdtContent>
        </w:sdt>
      </w:tr>
      <w:tr w:rsidR="003F6879" w14:paraId="09A171BE" w14:textId="77777777" w:rsidTr="003F6879">
        <w:trPr>
          <w:trHeight w:val="733"/>
        </w:trPr>
        <w:tc>
          <w:tcPr>
            <w:tcW w:w="7758" w:type="dxa"/>
          </w:tcPr>
          <w:p w14:paraId="1389BC96" w14:textId="61E95D06" w:rsidR="003F6879" w:rsidRDefault="003F6879" w:rsidP="003F6879">
            <w:pPr>
              <w:pStyle w:val="TableParagraph"/>
              <w:spacing w:before="121"/>
              <w:rPr>
                <w:rFonts w:asciiTheme="minorHAnsi" w:hAnsiTheme="minorHAnsi" w:cstheme="minorHAnsi"/>
                <w:color w:val="57595A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>F</w:t>
            </w:r>
            <w:r w:rsidR="0003291F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>9</w:t>
            </w:r>
            <w:r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>. How does the school support multilingual learners, particularly those who are more recently arrived, in preparing for the transition to secondary school?</w:t>
            </w:r>
          </w:p>
        </w:tc>
        <w:tc>
          <w:tcPr>
            <w:tcW w:w="3838" w:type="dxa"/>
          </w:tcPr>
          <w:p w14:paraId="26148762" w14:textId="77777777" w:rsidR="003F6879" w:rsidRDefault="003F6879" w:rsidP="003F6879">
            <w:pPr>
              <w:pStyle w:val="TableParagraph"/>
              <w:rPr>
                <w:rFonts w:ascii="Arial" w:hAnsi="Arial" w:cs="Arial"/>
                <w:color w:val="57595A"/>
                <w:sz w:val="21"/>
                <w:szCs w:val="21"/>
              </w:rPr>
            </w:pPr>
          </w:p>
        </w:tc>
        <w:tc>
          <w:tcPr>
            <w:tcW w:w="1800" w:type="dxa"/>
          </w:tcPr>
          <w:p w14:paraId="7C9A799D" w14:textId="77777777" w:rsidR="003F6879" w:rsidRDefault="003F6879" w:rsidP="003F6879">
            <w:pPr>
              <w:pStyle w:val="TableParagraph"/>
              <w:rPr>
                <w:rFonts w:ascii="Arial" w:hAnsi="Arial" w:cs="Arial"/>
                <w:color w:val="57595A"/>
                <w:sz w:val="21"/>
                <w:szCs w:val="21"/>
              </w:rPr>
            </w:pPr>
          </w:p>
        </w:tc>
        <w:tc>
          <w:tcPr>
            <w:tcW w:w="1620" w:type="dxa"/>
          </w:tcPr>
          <w:p w14:paraId="4D387305" w14:textId="77777777" w:rsidR="003F6879" w:rsidRDefault="003F6879" w:rsidP="003F6879">
            <w:pPr>
              <w:pStyle w:val="TableParagraph"/>
              <w:rPr>
                <w:rFonts w:ascii="Arial" w:hAnsi="Arial" w:cs="Arial"/>
                <w:color w:val="57595A"/>
                <w:sz w:val="21"/>
                <w:szCs w:val="21"/>
              </w:rPr>
            </w:pPr>
          </w:p>
        </w:tc>
      </w:tr>
    </w:tbl>
    <w:p w14:paraId="0754BA18" w14:textId="7166129E" w:rsidR="00784AA7" w:rsidRDefault="00784AA7" w:rsidP="00D06DCB">
      <w:pPr>
        <w:spacing w:before="99"/>
        <w:rPr>
          <w:rFonts w:cs="Arial"/>
          <w:color w:val="06845A"/>
          <w:sz w:val="28"/>
          <w:szCs w:val="28"/>
        </w:rPr>
      </w:pPr>
    </w:p>
    <w:p w14:paraId="0BA1A2FB" w14:textId="77777777" w:rsidR="00307E47" w:rsidRPr="00EA61CC" w:rsidRDefault="00307E47" w:rsidP="00D06DCB">
      <w:pPr>
        <w:spacing w:before="99"/>
        <w:rPr>
          <w:rFonts w:cs="Arial"/>
          <w:color w:val="06845A"/>
          <w:sz w:val="28"/>
          <w:szCs w:val="28"/>
        </w:rPr>
      </w:pPr>
    </w:p>
    <w:p w14:paraId="31491357" w14:textId="72BDC73E" w:rsidR="0001175E" w:rsidRDefault="00BD60B1" w:rsidP="00D06DCB">
      <w:pPr>
        <w:spacing w:before="99"/>
        <w:rPr>
          <w:rFonts w:cs="Arial"/>
          <w:color w:val="06845A"/>
          <w:sz w:val="28"/>
          <w:szCs w:val="28"/>
        </w:rPr>
      </w:pPr>
      <w:r>
        <w:rPr>
          <w:rFonts w:cs="Arial"/>
          <w:color w:val="06845A"/>
          <w:sz w:val="28"/>
          <w:szCs w:val="28"/>
        </w:rPr>
        <w:t>Recommendations</w:t>
      </w:r>
    </w:p>
    <w:p w14:paraId="2A0A9333" w14:textId="77777777" w:rsidR="00BD60B1" w:rsidRDefault="00BD60B1" w:rsidP="00D06DCB">
      <w:pPr>
        <w:spacing w:before="99"/>
        <w:rPr>
          <w:rFonts w:cs="Arial"/>
          <w:color w:val="06845A"/>
          <w:sz w:val="28"/>
          <w:szCs w:val="28"/>
        </w:rPr>
      </w:pPr>
    </w:p>
    <w:tbl>
      <w:tblPr>
        <w:tblStyle w:val="TableGrid"/>
        <w:tblW w:w="14940" w:type="dxa"/>
        <w:tblInd w:w="-185" w:type="dxa"/>
        <w:tblLook w:val="04A0" w:firstRow="1" w:lastRow="0" w:firstColumn="1" w:lastColumn="0" w:noHBand="0" w:noVBand="1"/>
      </w:tblPr>
      <w:tblGrid>
        <w:gridCol w:w="14940"/>
      </w:tblGrid>
      <w:tr w:rsidR="00BD60B1" w14:paraId="76D6100C" w14:textId="77777777" w:rsidTr="0020048A">
        <w:tc>
          <w:tcPr>
            <w:tcW w:w="14940" w:type="dxa"/>
          </w:tcPr>
          <w:sdt>
            <w:sdtPr>
              <w:rPr>
                <w:b/>
                <w:color w:val="84B627"/>
                <w:w w:val="110"/>
                <w:sz w:val="24"/>
              </w:rPr>
              <w:id w:val="-506673576"/>
              <w:placeholder>
                <w:docPart w:val="42F35A847BE85E4A9BE2C1C2D222DE43"/>
              </w:placeholder>
            </w:sdtPr>
            <w:sdtEndPr/>
            <w:sdtContent>
              <w:p w14:paraId="0D328E67" w14:textId="1C2EA044" w:rsidR="00BD60B1" w:rsidRPr="003F74A1" w:rsidRDefault="003F74A1" w:rsidP="00D06DCB">
                <w:pPr>
                  <w:spacing w:before="99"/>
                  <w:rPr>
                    <w:b/>
                    <w:color w:val="84B627"/>
                    <w:w w:val="110"/>
                    <w:sz w:val="24"/>
                  </w:rPr>
                </w:pPr>
                <w:r w:rsidRPr="00E54FAE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35B83500" w14:textId="77777777" w:rsidR="00BD60B1" w:rsidRDefault="00BD60B1" w:rsidP="00D06DCB">
            <w:pPr>
              <w:spacing w:before="99"/>
              <w:rPr>
                <w:rFonts w:cs="Arial"/>
                <w:color w:val="06845A"/>
                <w:sz w:val="28"/>
                <w:szCs w:val="28"/>
              </w:rPr>
            </w:pPr>
          </w:p>
        </w:tc>
      </w:tr>
    </w:tbl>
    <w:p w14:paraId="43EFEEE3" w14:textId="77777777" w:rsidR="0056669A" w:rsidRDefault="0056669A" w:rsidP="00EB060F">
      <w:pPr>
        <w:spacing w:before="99"/>
        <w:rPr>
          <w:rFonts w:cs="Arial"/>
          <w:color w:val="06845A"/>
          <w:sz w:val="28"/>
          <w:szCs w:val="28"/>
        </w:rPr>
      </w:pPr>
    </w:p>
    <w:p w14:paraId="551C7238" w14:textId="77777777" w:rsidR="00276812" w:rsidRDefault="00276812" w:rsidP="00EB060F">
      <w:pPr>
        <w:spacing w:before="99"/>
        <w:rPr>
          <w:rFonts w:cs="Arial"/>
          <w:color w:val="06845A"/>
          <w:sz w:val="28"/>
          <w:szCs w:val="28"/>
        </w:rPr>
      </w:pPr>
    </w:p>
    <w:p w14:paraId="6B3F15DC" w14:textId="0EC8C406" w:rsidR="00EB060F" w:rsidRDefault="00772E79" w:rsidP="00EB060F">
      <w:pPr>
        <w:spacing w:before="99"/>
        <w:rPr>
          <w:rFonts w:cs="Arial"/>
          <w:color w:val="06845A"/>
          <w:sz w:val="28"/>
          <w:szCs w:val="28"/>
        </w:rPr>
      </w:pPr>
      <w:r>
        <w:rPr>
          <w:rFonts w:cs="Arial"/>
          <w:color w:val="06845A"/>
          <w:sz w:val="28"/>
          <w:szCs w:val="28"/>
        </w:rPr>
        <w:t>G.</w:t>
      </w:r>
      <w:r w:rsidR="00EB060F">
        <w:rPr>
          <w:rFonts w:cs="Arial"/>
          <w:color w:val="06845A"/>
          <w:sz w:val="28"/>
          <w:szCs w:val="28"/>
        </w:rPr>
        <w:t xml:space="preserve"> </w:t>
      </w:r>
      <w:r w:rsidR="00EB060F" w:rsidRPr="00286C07">
        <w:rPr>
          <w:color w:val="06845A"/>
          <w:sz w:val="28"/>
          <w:szCs w:val="28"/>
        </w:rPr>
        <w:t xml:space="preserve">Learning </w:t>
      </w:r>
      <w:r w:rsidR="009074F4" w:rsidRPr="00286C07">
        <w:rPr>
          <w:color w:val="06845A"/>
          <w:sz w:val="28"/>
          <w:szCs w:val="28"/>
        </w:rPr>
        <w:t xml:space="preserve">and achievement </w:t>
      </w:r>
      <w:r w:rsidR="00EB060F" w:rsidRPr="00286C07">
        <w:rPr>
          <w:color w:val="06845A"/>
          <w:sz w:val="28"/>
          <w:szCs w:val="28"/>
        </w:rPr>
        <w:t xml:space="preserve">of multilingual </w:t>
      </w:r>
      <w:r w:rsidR="00EB060F" w:rsidRPr="00286C07" w:rsidDel="00825F2F">
        <w:rPr>
          <w:color w:val="06845A"/>
          <w:sz w:val="28"/>
          <w:szCs w:val="28"/>
        </w:rPr>
        <w:t>pupils</w:t>
      </w:r>
      <w:r w:rsidR="00EA2A4C">
        <w:rPr>
          <w:color w:val="06845A"/>
          <w:sz w:val="28"/>
          <w:szCs w:val="28"/>
        </w:rPr>
        <w:t>.</w:t>
      </w:r>
    </w:p>
    <w:tbl>
      <w:tblPr>
        <w:tblpPr w:leftFromText="180" w:rightFromText="180" w:vertAnchor="text" w:horzAnchor="margin" w:tblpXSpec="center" w:tblpY="631"/>
        <w:tblW w:w="150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48"/>
        <w:gridCol w:w="3838"/>
        <w:gridCol w:w="1800"/>
        <w:gridCol w:w="1620"/>
      </w:tblGrid>
      <w:tr w:rsidR="0056669A" w:rsidRPr="00EF17DC" w14:paraId="601C76A4" w14:textId="77777777">
        <w:trPr>
          <w:trHeight w:val="642"/>
        </w:trPr>
        <w:tc>
          <w:tcPr>
            <w:tcW w:w="7748" w:type="dxa"/>
          </w:tcPr>
          <w:p w14:paraId="1AC4519C" w14:textId="77777777" w:rsidR="0056669A" w:rsidRPr="00EF17DC" w:rsidRDefault="0056669A">
            <w:pPr>
              <w:pStyle w:val="TableParagraph"/>
              <w:spacing w:before="5"/>
              <w:rPr>
                <w:rFonts w:ascii="Arial" w:hAnsi="Arial" w:cs="Arial"/>
                <w:color w:val="57595A"/>
                <w:sz w:val="21"/>
                <w:szCs w:val="21"/>
              </w:rPr>
            </w:pPr>
          </w:p>
          <w:p w14:paraId="787B87BD" w14:textId="77777777" w:rsidR="0056669A" w:rsidRPr="00EF17DC" w:rsidRDefault="0056669A">
            <w:pPr>
              <w:pStyle w:val="TableParagraph"/>
              <w:ind w:left="93" w:right="82"/>
              <w:jc w:val="center"/>
              <w:rPr>
                <w:rFonts w:ascii="Arial" w:hAnsi="Arial" w:cs="Arial"/>
                <w:color w:val="57595A"/>
                <w:sz w:val="21"/>
                <w:szCs w:val="21"/>
              </w:rPr>
            </w:pPr>
            <w:r w:rsidRPr="00EF17DC">
              <w:rPr>
                <w:rFonts w:ascii="Arial" w:hAnsi="Arial" w:cs="Arial"/>
                <w:color w:val="57595A"/>
                <w:sz w:val="21"/>
                <w:szCs w:val="21"/>
              </w:rPr>
              <w:t>Question</w:t>
            </w:r>
          </w:p>
        </w:tc>
        <w:tc>
          <w:tcPr>
            <w:tcW w:w="3838" w:type="dxa"/>
          </w:tcPr>
          <w:p w14:paraId="36135519" w14:textId="77777777" w:rsidR="0056669A" w:rsidRPr="00EF17DC" w:rsidRDefault="0056669A">
            <w:pPr>
              <w:pStyle w:val="TableParagraph"/>
              <w:spacing w:before="5"/>
              <w:rPr>
                <w:rFonts w:ascii="Arial" w:hAnsi="Arial" w:cs="Arial"/>
                <w:color w:val="57595A"/>
                <w:sz w:val="21"/>
                <w:szCs w:val="21"/>
              </w:rPr>
            </w:pPr>
          </w:p>
          <w:p w14:paraId="1EB4683E" w14:textId="77777777" w:rsidR="0056669A" w:rsidRPr="00EF17DC" w:rsidRDefault="0056669A">
            <w:pPr>
              <w:pStyle w:val="TableParagraph"/>
              <w:ind w:left="1181" w:right="1172"/>
              <w:jc w:val="center"/>
              <w:rPr>
                <w:rFonts w:ascii="Arial" w:hAnsi="Arial" w:cs="Arial"/>
                <w:color w:val="57595A"/>
                <w:sz w:val="21"/>
                <w:szCs w:val="21"/>
              </w:rPr>
            </w:pPr>
            <w:r w:rsidRPr="00EF17DC">
              <w:rPr>
                <w:rFonts w:ascii="Arial" w:hAnsi="Arial" w:cs="Arial"/>
                <w:color w:val="57595A"/>
                <w:sz w:val="21"/>
                <w:szCs w:val="21"/>
              </w:rPr>
              <w:t xml:space="preserve">Comments </w:t>
            </w:r>
          </w:p>
        </w:tc>
        <w:tc>
          <w:tcPr>
            <w:tcW w:w="1800" w:type="dxa"/>
          </w:tcPr>
          <w:p w14:paraId="0A0FC2EE" w14:textId="77777777" w:rsidR="0056669A" w:rsidRPr="00EF17DC" w:rsidRDefault="0056669A">
            <w:pPr>
              <w:pStyle w:val="TableParagraph"/>
              <w:spacing w:before="5"/>
              <w:jc w:val="center"/>
              <w:rPr>
                <w:rFonts w:ascii="Arial" w:hAnsi="Arial" w:cs="Arial"/>
                <w:color w:val="57595A"/>
                <w:sz w:val="21"/>
                <w:szCs w:val="21"/>
              </w:rPr>
            </w:pPr>
          </w:p>
          <w:p w14:paraId="19B5E4FA" w14:textId="77777777" w:rsidR="0056669A" w:rsidRPr="00EF17DC" w:rsidRDefault="0056669A">
            <w:pPr>
              <w:pStyle w:val="TableParagraph"/>
              <w:jc w:val="center"/>
              <w:rPr>
                <w:rFonts w:ascii="Arial" w:hAnsi="Arial" w:cs="Arial"/>
                <w:color w:val="57595A"/>
                <w:sz w:val="21"/>
                <w:szCs w:val="21"/>
              </w:rPr>
            </w:pPr>
            <w:r w:rsidRPr="00EF17DC">
              <w:rPr>
                <w:rFonts w:ascii="Arial" w:hAnsi="Arial" w:cs="Arial"/>
                <w:color w:val="57595A"/>
                <w:sz w:val="21"/>
                <w:szCs w:val="21"/>
              </w:rPr>
              <w:t>Self-Assessment score</w:t>
            </w:r>
          </w:p>
        </w:tc>
        <w:tc>
          <w:tcPr>
            <w:tcW w:w="1620" w:type="dxa"/>
          </w:tcPr>
          <w:p w14:paraId="721E0D5B" w14:textId="77777777" w:rsidR="0056669A" w:rsidRPr="00EF17DC" w:rsidRDefault="0056669A">
            <w:pPr>
              <w:pStyle w:val="TableParagraph"/>
              <w:ind w:left="236"/>
              <w:jc w:val="center"/>
              <w:rPr>
                <w:rFonts w:ascii="Arial" w:hAnsi="Arial" w:cs="Arial"/>
                <w:color w:val="57595A"/>
                <w:sz w:val="21"/>
                <w:szCs w:val="21"/>
              </w:rPr>
            </w:pPr>
          </w:p>
          <w:p w14:paraId="05F3414A" w14:textId="6CA2FF3A" w:rsidR="0056669A" w:rsidRPr="00EF17DC" w:rsidRDefault="00F27F51">
            <w:pPr>
              <w:pStyle w:val="TableParagraph"/>
              <w:jc w:val="center"/>
              <w:rPr>
                <w:rFonts w:ascii="Arial" w:hAnsi="Arial" w:cs="Arial"/>
                <w:color w:val="57595A"/>
                <w:sz w:val="21"/>
                <w:szCs w:val="21"/>
              </w:rPr>
            </w:pPr>
            <w:r>
              <w:rPr>
                <w:rFonts w:ascii="Arial" w:hAnsi="Arial" w:cs="Arial"/>
                <w:color w:val="57595A"/>
                <w:sz w:val="21"/>
                <w:szCs w:val="21"/>
              </w:rPr>
              <w:t xml:space="preserve">The </w:t>
            </w:r>
            <w:r w:rsidR="0056669A" w:rsidRPr="00EF17DC">
              <w:rPr>
                <w:rFonts w:ascii="Arial" w:hAnsi="Arial" w:cs="Arial"/>
                <w:color w:val="57595A"/>
                <w:sz w:val="21"/>
                <w:szCs w:val="21"/>
              </w:rPr>
              <w:t>Bell Foundation score</w:t>
            </w:r>
          </w:p>
        </w:tc>
      </w:tr>
      <w:tr w:rsidR="0056669A" w:rsidRPr="00EF17DC" w14:paraId="01948618" w14:textId="77777777">
        <w:trPr>
          <w:trHeight w:val="733"/>
        </w:trPr>
        <w:tc>
          <w:tcPr>
            <w:tcW w:w="7748" w:type="dxa"/>
          </w:tcPr>
          <w:p w14:paraId="3F006BB6" w14:textId="614856C8" w:rsidR="0056669A" w:rsidRPr="00EF17DC" w:rsidRDefault="00E430DD" w:rsidP="00286C07">
            <w:pPr>
              <w:pStyle w:val="TableParagraph"/>
              <w:spacing w:before="121" w:line="244" w:lineRule="auto"/>
              <w:ind w:right="919"/>
              <w:rPr>
                <w:rFonts w:ascii="Arial" w:hAnsi="Arial" w:cs="Arial"/>
                <w:color w:val="57595A"/>
                <w:sz w:val="21"/>
                <w:szCs w:val="21"/>
              </w:rPr>
            </w:pPr>
            <w:r>
              <w:rPr>
                <w:rFonts w:ascii="Arial" w:hAnsi="Arial" w:cs="Arial"/>
                <w:color w:val="57595A"/>
                <w:sz w:val="21"/>
                <w:szCs w:val="21"/>
              </w:rPr>
              <w:t xml:space="preserve">G1. </w:t>
            </w:r>
            <w:r w:rsidR="0076081B" w:rsidRPr="00140A3D">
              <w:rPr>
                <w:rFonts w:ascii="Arial" w:hAnsi="Arial" w:cs="Arial"/>
                <w:color w:val="57595A"/>
                <w:sz w:val="21"/>
                <w:szCs w:val="21"/>
              </w:rPr>
              <w:t xml:space="preserve">How effective is the school at </w:t>
            </w:r>
            <w:proofErr w:type="spellStart"/>
            <w:r w:rsidR="0076081B" w:rsidRPr="00140A3D">
              <w:rPr>
                <w:rFonts w:ascii="Arial" w:hAnsi="Arial" w:cs="Arial"/>
                <w:color w:val="57595A"/>
                <w:sz w:val="21"/>
                <w:szCs w:val="21"/>
              </w:rPr>
              <w:t>maximi</w:t>
            </w:r>
            <w:r w:rsidR="00B831BA">
              <w:rPr>
                <w:rFonts w:ascii="Arial" w:hAnsi="Arial" w:cs="Arial"/>
                <w:color w:val="57595A"/>
                <w:sz w:val="21"/>
                <w:szCs w:val="21"/>
              </w:rPr>
              <w:t>s</w:t>
            </w:r>
            <w:r w:rsidR="0076081B" w:rsidRPr="00140A3D">
              <w:rPr>
                <w:rFonts w:ascii="Arial" w:hAnsi="Arial" w:cs="Arial"/>
                <w:color w:val="57595A"/>
                <w:sz w:val="21"/>
                <w:szCs w:val="21"/>
              </w:rPr>
              <w:t>ing</w:t>
            </w:r>
            <w:proofErr w:type="spellEnd"/>
            <w:r w:rsidR="00D45BEE">
              <w:rPr>
                <w:rFonts w:ascii="Arial" w:hAnsi="Arial" w:cs="Arial"/>
                <w:color w:val="57595A"/>
                <w:sz w:val="21"/>
                <w:szCs w:val="21"/>
              </w:rPr>
              <w:t xml:space="preserve"> multilingual</w:t>
            </w:r>
            <w:r w:rsidR="0076081B" w:rsidRPr="00140A3D">
              <w:rPr>
                <w:rFonts w:ascii="Arial" w:hAnsi="Arial" w:cs="Arial"/>
                <w:color w:val="57595A"/>
                <w:sz w:val="21"/>
                <w:szCs w:val="21"/>
              </w:rPr>
              <w:t xml:space="preserve"> pupils’ </w:t>
            </w:r>
            <w:r w:rsidR="00047000">
              <w:rPr>
                <w:rFonts w:ascii="Arial" w:hAnsi="Arial" w:cs="Arial"/>
                <w:color w:val="57595A"/>
                <w:sz w:val="21"/>
                <w:szCs w:val="21"/>
              </w:rPr>
              <w:t xml:space="preserve">(including those who are disadvantaged) </w:t>
            </w:r>
            <w:r w:rsidR="0076081B" w:rsidRPr="00140A3D">
              <w:rPr>
                <w:rFonts w:ascii="Arial" w:hAnsi="Arial" w:cs="Arial"/>
                <w:color w:val="57595A"/>
                <w:sz w:val="21"/>
                <w:szCs w:val="21"/>
              </w:rPr>
              <w:t xml:space="preserve">chances of academic achievement?       </w:t>
            </w:r>
          </w:p>
        </w:tc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1388293462"/>
            <w:placeholder>
              <w:docPart w:val="65B2C699A38940218B70CEB3537E4786"/>
            </w:placeholder>
            <w:showingPlcHdr/>
          </w:sdtPr>
          <w:sdtEndPr/>
          <w:sdtContent>
            <w:tc>
              <w:tcPr>
                <w:tcW w:w="3838" w:type="dxa"/>
              </w:tcPr>
              <w:p w14:paraId="0E3101CF" w14:textId="77777777" w:rsidR="0056669A" w:rsidRPr="00EF17DC" w:rsidRDefault="0056669A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EF17DC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692269805"/>
            <w:placeholder>
              <w:docPart w:val="D66B6FCDB7A24EF49816C4728E68851E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EndPr/>
          <w:sdtContent>
            <w:tc>
              <w:tcPr>
                <w:tcW w:w="1800" w:type="dxa"/>
              </w:tcPr>
              <w:p w14:paraId="091F09C4" w14:textId="77777777" w:rsidR="0056669A" w:rsidRPr="00EF17DC" w:rsidRDefault="0056669A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EF17DC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Choose an item.</w:t>
                </w:r>
              </w:p>
            </w:tc>
          </w:sdtContent>
        </w:sdt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-240640133"/>
            <w:placeholder>
              <w:docPart w:val="1F3501E02CDD4ED988D97E96819AE9E5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EndPr/>
          <w:sdtContent>
            <w:tc>
              <w:tcPr>
                <w:tcW w:w="1620" w:type="dxa"/>
              </w:tcPr>
              <w:p w14:paraId="06C65416" w14:textId="77777777" w:rsidR="0056669A" w:rsidRPr="00EF17DC" w:rsidRDefault="0056669A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EF17DC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Choose an item.</w:t>
                </w:r>
              </w:p>
            </w:tc>
          </w:sdtContent>
        </w:sdt>
      </w:tr>
      <w:tr w:rsidR="0076081B" w:rsidRPr="00EF17DC" w14:paraId="06063A19" w14:textId="77777777">
        <w:trPr>
          <w:trHeight w:val="733"/>
        </w:trPr>
        <w:tc>
          <w:tcPr>
            <w:tcW w:w="7748" w:type="dxa"/>
          </w:tcPr>
          <w:p w14:paraId="39E8FFBD" w14:textId="0BB289A0" w:rsidR="0076081B" w:rsidRPr="00ED28FA" w:rsidRDefault="00E430DD" w:rsidP="00286C07">
            <w:pPr>
              <w:pStyle w:val="TableParagraph"/>
              <w:spacing w:before="121"/>
              <w:rPr>
                <w:rFonts w:ascii="Arial" w:hAnsi="Arial" w:cs="Arial"/>
                <w:color w:val="57595A"/>
                <w:sz w:val="21"/>
                <w:szCs w:val="21"/>
              </w:rPr>
            </w:pPr>
            <w:r>
              <w:rPr>
                <w:rFonts w:ascii="Arial" w:hAnsi="Arial" w:cs="Arial"/>
                <w:color w:val="475668"/>
                <w:sz w:val="21"/>
              </w:rPr>
              <w:t xml:space="preserve">G2. </w:t>
            </w:r>
            <w:r w:rsidR="0076081B" w:rsidRPr="00ED28FA">
              <w:rPr>
                <w:rFonts w:ascii="Arial" w:hAnsi="Arial" w:cs="Arial"/>
                <w:color w:val="475668"/>
                <w:sz w:val="21"/>
              </w:rPr>
              <w:t xml:space="preserve">What individual interventions are offered to </w:t>
            </w:r>
            <w:r w:rsidR="00D45BEE" w:rsidRPr="00ED28FA">
              <w:rPr>
                <w:rFonts w:ascii="Arial" w:hAnsi="Arial" w:cs="Arial"/>
                <w:color w:val="475668"/>
                <w:sz w:val="21"/>
              </w:rPr>
              <w:t>multilingual</w:t>
            </w:r>
            <w:r w:rsidR="0076081B" w:rsidRPr="00ED28FA">
              <w:rPr>
                <w:rFonts w:ascii="Arial" w:hAnsi="Arial" w:cs="Arial"/>
                <w:color w:val="475668"/>
                <w:sz w:val="21"/>
              </w:rPr>
              <w:t xml:space="preserve"> pupils (both in lessons and during extra-curricular activities)?</w:t>
            </w:r>
          </w:p>
        </w:tc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264052200"/>
            <w:placeholder>
              <w:docPart w:val="BEBC8D5A08194D279D3E4125A4DED443"/>
            </w:placeholder>
            <w:showingPlcHdr/>
          </w:sdtPr>
          <w:sdtEndPr/>
          <w:sdtContent>
            <w:tc>
              <w:tcPr>
                <w:tcW w:w="3838" w:type="dxa"/>
              </w:tcPr>
              <w:p w14:paraId="3AA7D845" w14:textId="77777777" w:rsidR="0076081B" w:rsidRPr="00ED28FA" w:rsidRDefault="0076081B" w:rsidP="0076081B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ED28FA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-1955936966"/>
            <w:placeholder>
              <w:docPart w:val="C028279D9D924EF0AC6AF57D62BA8482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EndPr/>
          <w:sdtContent>
            <w:tc>
              <w:tcPr>
                <w:tcW w:w="1800" w:type="dxa"/>
              </w:tcPr>
              <w:p w14:paraId="54208F81" w14:textId="77777777" w:rsidR="0076081B" w:rsidRPr="00ED28FA" w:rsidRDefault="0076081B" w:rsidP="0076081B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ED28FA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Choose an item.</w:t>
                </w:r>
              </w:p>
            </w:tc>
          </w:sdtContent>
        </w:sdt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-1617906451"/>
            <w:placeholder>
              <w:docPart w:val="9C02CB7E72034F11B3310A6803C985A8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EndPr/>
          <w:sdtContent>
            <w:tc>
              <w:tcPr>
                <w:tcW w:w="1620" w:type="dxa"/>
              </w:tcPr>
              <w:p w14:paraId="002E29CC" w14:textId="77777777" w:rsidR="0076081B" w:rsidRPr="00ED28FA" w:rsidRDefault="0076081B" w:rsidP="0076081B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ED28FA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Choose an item.</w:t>
                </w:r>
              </w:p>
            </w:tc>
          </w:sdtContent>
        </w:sdt>
      </w:tr>
      <w:tr w:rsidR="0076081B" w:rsidRPr="00EF17DC" w14:paraId="7BDE0977" w14:textId="77777777">
        <w:trPr>
          <w:trHeight w:val="734"/>
        </w:trPr>
        <w:tc>
          <w:tcPr>
            <w:tcW w:w="7748" w:type="dxa"/>
          </w:tcPr>
          <w:p w14:paraId="37EF9365" w14:textId="72A3D984" w:rsidR="0076081B" w:rsidRPr="00EF17DC" w:rsidRDefault="00E430DD" w:rsidP="00286C07">
            <w:pPr>
              <w:pStyle w:val="TableParagraph"/>
              <w:spacing w:before="121" w:line="244" w:lineRule="auto"/>
              <w:ind w:right="151"/>
              <w:rPr>
                <w:rFonts w:ascii="Arial" w:hAnsi="Arial" w:cs="Arial"/>
                <w:color w:val="57595A"/>
                <w:sz w:val="21"/>
                <w:szCs w:val="21"/>
              </w:rPr>
            </w:pPr>
            <w:r>
              <w:rPr>
                <w:rFonts w:ascii="Arial" w:hAnsi="Arial" w:cs="Arial"/>
                <w:color w:val="475668"/>
                <w:sz w:val="21"/>
              </w:rPr>
              <w:t xml:space="preserve">G3. </w:t>
            </w:r>
            <w:r w:rsidR="0076081B" w:rsidRPr="003F74A1">
              <w:rPr>
                <w:rFonts w:ascii="Arial" w:hAnsi="Arial" w:cs="Arial"/>
                <w:color w:val="475668"/>
                <w:sz w:val="21"/>
              </w:rPr>
              <w:t xml:space="preserve">How far are </w:t>
            </w:r>
            <w:r w:rsidR="00C44DCD">
              <w:rPr>
                <w:rFonts w:ascii="Arial" w:hAnsi="Arial" w:cs="Arial"/>
                <w:color w:val="475668"/>
                <w:sz w:val="21"/>
              </w:rPr>
              <w:t>E</w:t>
            </w:r>
            <w:r w:rsidR="009C47F8">
              <w:rPr>
                <w:rFonts w:ascii="Arial" w:hAnsi="Arial" w:cs="Arial"/>
                <w:color w:val="475668"/>
                <w:sz w:val="21"/>
              </w:rPr>
              <w:t>AL</w:t>
            </w:r>
            <w:r w:rsidR="0076081B" w:rsidRPr="003F74A1">
              <w:rPr>
                <w:rFonts w:ascii="Arial" w:hAnsi="Arial" w:cs="Arial"/>
                <w:color w:val="475668"/>
                <w:sz w:val="21"/>
              </w:rPr>
              <w:t xml:space="preserve"> interventions justified by improved outcomes for </w:t>
            </w:r>
            <w:r w:rsidR="00276812">
              <w:rPr>
                <w:rFonts w:ascii="Arial" w:hAnsi="Arial" w:cs="Arial"/>
                <w:color w:val="475668"/>
                <w:sz w:val="21"/>
              </w:rPr>
              <w:t xml:space="preserve">multilingual </w:t>
            </w:r>
            <w:r w:rsidR="00276812" w:rsidRPr="003F74A1">
              <w:rPr>
                <w:rFonts w:ascii="Arial" w:hAnsi="Arial" w:cs="Arial"/>
                <w:color w:val="475668"/>
                <w:sz w:val="21"/>
              </w:rPr>
              <w:t>pupils</w:t>
            </w:r>
            <w:r w:rsidR="0076081B" w:rsidRPr="003F74A1">
              <w:rPr>
                <w:rFonts w:ascii="Arial" w:hAnsi="Arial" w:cs="Arial"/>
                <w:color w:val="475668"/>
                <w:sz w:val="21"/>
              </w:rPr>
              <w:t xml:space="preserve"> involved?</w:t>
            </w:r>
          </w:p>
        </w:tc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1479258118"/>
            <w:placeholder>
              <w:docPart w:val="F410E1CA587C45E782AC65238AA2895C"/>
            </w:placeholder>
            <w:showingPlcHdr/>
          </w:sdtPr>
          <w:sdtEndPr/>
          <w:sdtContent>
            <w:tc>
              <w:tcPr>
                <w:tcW w:w="3838" w:type="dxa"/>
              </w:tcPr>
              <w:p w14:paraId="7CF66862" w14:textId="77777777" w:rsidR="0076081B" w:rsidRPr="00EF17DC" w:rsidRDefault="0076081B" w:rsidP="0076081B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EF17DC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992371194"/>
            <w:placeholder>
              <w:docPart w:val="254B782E3F4245DCBAC956CFEED1A4F7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EndPr/>
          <w:sdtContent>
            <w:tc>
              <w:tcPr>
                <w:tcW w:w="1800" w:type="dxa"/>
              </w:tcPr>
              <w:p w14:paraId="140F77BB" w14:textId="77777777" w:rsidR="0076081B" w:rsidRPr="00EF17DC" w:rsidRDefault="0076081B" w:rsidP="0076081B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EF17DC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Choose an item.</w:t>
                </w:r>
              </w:p>
            </w:tc>
          </w:sdtContent>
        </w:sdt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424926390"/>
            <w:placeholder>
              <w:docPart w:val="8FFF546AFAEA4225AB6A92F03414EAAF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EndPr/>
          <w:sdtContent>
            <w:tc>
              <w:tcPr>
                <w:tcW w:w="1620" w:type="dxa"/>
              </w:tcPr>
              <w:p w14:paraId="30710BCA" w14:textId="77777777" w:rsidR="0076081B" w:rsidRPr="00EF17DC" w:rsidRDefault="0076081B" w:rsidP="0076081B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EF17DC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Choose an item.</w:t>
                </w:r>
              </w:p>
            </w:tc>
          </w:sdtContent>
        </w:sdt>
      </w:tr>
      <w:tr w:rsidR="0076081B" w:rsidRPr="00EF17DC" w14:paraId="5893B6E4" w14:textId="77777777">
        <w:trPr>
          <w:trHeight w:val="983"/>
        </w:trPr>
        <w:tc>
          <w:tcPr>
            <w:tcW w:w="7748" w:type="dxa"/>
          </w:tcPr>
          <w:p w14:paraId="101E0635" w14:textId="4D4C94C8" w:rsidR="0076081B" w:rsidRPr="00EF17DC" w:rsidRDefault="009D6476" w:rsidP="00286C07">
            <w:pPr>
              <w:pStyle w:val="TableParagraph"/>
              <w:spacing w:before="121" w:line="244" w:lineRule="auto"/>
              <w:ind w:right="157"/>
              <w:rPr>
                <w:rFonts w:ascii="Arial" w:hAnsi="Arial" w:cs="Arial"/>
                <w:color w:val="57595A"/>
                <w:sz w:val="21"/>
                <w:szCs w:val="21"/>
              </w:rPr>
            </w:pPr>
            <w:r>
              <w:rPr>
                <w:rFonts w:ascii="Arial" w:hAnsi="Arial" w:cs="Arial"/>
                <w:color w:val="475668"/>
                <w:sz w:val="21"/>
              </w:rPr>
              <w:t xml:space="preserve">G4. </w:t>
            </w:r>
            <w:r w:rsidR="0076081B" w:rsidRPr="003F74A1">
              <w:rPr>
                <w:rFonts w:ascii="Arial" w:hAnsi="Arial" w:cs="Arial"/>
                <w:color w:val="475668"/>
                <w:sz w:val="21"/>
              </w:rPr>
              <w:t xml:space="preserve">Do the available 1:1 or small-group </w:t>
            </w:r>
            <w:r w:rsidR="009C47F8">
              <w:rPr>
                <w:rFonts w:ascii="Arial" w:hAnsi="Arial" w:cs="Arial"/>
                <w:color w:val="475668"/>
                <w:sz w:val="21"/>
              </w:rPr>
              <w:t xml:space="preserve">EAL </w:t>
            </w:r>
            <w:r w:rsidR="0076081B" w:rsidRPr="003F74A1">
              <w:rPr>
                <w:rFonts w:ascii="Arial" w:hAnsi="Arial" w:cs="Arial"/>
                <w:color w:val="475668"/>
                <w:sz w:val="21"/>
              </w:rPr>
              <w:t>interventions match the full range of learners’ needs, as identified through diagnostic assessment?</w:t>
            </w:r>
          </w:p>
        </w:tc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-1730917473"/>
            <w:placeholder>
              <w:docPart w:val="2054D963929847918F61A14A14576F63"/>
            </w:placeholder>
            <w:showingPlcHdr/>
          </w:sdtPr>
          <w:sdtEndPr/>
          <w:sdtContent>
            <w:tc>
              <w:tcPr>
                <w:tcW w:w="3838" w:type="dxa"/>
              </w:tcPr>
              <w:p w14:paraId="6AE0C8FD" w14:textId="77777777" w:rsidR="0076081B" w:rsidRPr="00EF17DC" w:rsidRDefault="0076081B" w:rsidP="0076081B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EF17DC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1761863069"/>
            <w:placeholder>
              <w:docPart w:val="BD328B325ABE4A3BB3041A8058B401AE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EndPr/>
          <w:sdtContent>
            <w:tc>
              <w:tcPr>
                <w:tcW w:w="1800" w:type="dxa"/>
              </w:tcPr>
              <w:p w14:paraId="4C8B726B" w14:textId="77777777" w:rsidR="0076081B" w:rsidRPr="00EF17DC" w:rsidRDefault="0076081B" w:rsidP="0076081B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EF17DC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Choose an item.</w:t>
                </w:r>
              </w:p>
            </w:tc>
          </w:sdtContent>
        </w:sdt>
        <w:sdt>
          <w:sdtPr>
            <w:rPr>
              <w:rFonts w:ascii="Arial" w:hAnsi="Arial" w:cs="Arial"/>
              <w:color w:val="57595A"/>
              <w:sz w:val="21"/>
              <w:szCs w:val="21"/>
            </w:rPr>
            <w:id w:val="653036580"/>
            <w:placeholder>
              <w:docPart w:val="8F1632290F024488B3A1E85E1F73CE2D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EndPr/>
          <w:sdtContent>
            <w:tc>
              <w:tcPr>
                <w:tcW w:w="1620" w:type="dxa"/>
              </w:tcPr>
              <w:p w14:paraId="1CB14AEA" w14:textId="77777777" w:rsidR="0076081B" w:rsidRPr="00EF17DC" w:rsidRDefault="0076081B" w:rsidP="0076081B">
                <w:pPr>
                  <w:pStyle w:val="TableParagraph"/>
                  <w:rPr>
                    <w:rFonts w:ascii="Arial" w:hAnsi="Arial" w:cs="Arial"/>
                    <w:color w:val="57595A"/>
                    <w:sz w:val="21"/>
                    <w:szCs w:val="21"/>
                  </w:rPr>
                </w:pPr>
                <w:r w:rsidRPr="00EF17DC">
                  <w:rPr>
                    <w:rStyle w:val="PlaceholderText"/>
                    <w:rFonts w:ascii="Arial" w:hAnsi="Arial" w:cs="Arial"/>
                    <w:color w:val="57595A"/>
                    <w:sz w:val="21"/>
                    <w:szCs w:val="21"/>
                  </w:rPr>
                  <w:t>Choose an item.</w:t>
                </w:r>
              </w:p>
            </w:tc>
          </w:sdtContent>
        </w:sdt>
      </w:tr>
    </w:tbl>
    <w:p w14:paraId="694B544E" w14:textId="77777777" w:rsidR="00CD3851" w:rsidRDefault="00CD3851" w:rsidP="00D06DCB">
      <w:pPr>
        <w:spacing w:before="99"/>
        <w:rPr>
          <w:rFonts w:cs="Arial"/>
          <w:color w:val="06845A"/>
          <w:sz w:val="28"/>
          <w:szCs w:val="28"/>
        </w:rPr>
      </w:pPr>
    </w:p>
    <w:p w14:paraId="5168D0EF" w14:textId="77777777" w:rsidR="002C205D" w:rsidRDefault="002C205D" w:rsidP="00D06DCB">
      <w:pPr>
        <w:spacing w:before="99"/>
        <w:rPr>
          <w:rFonts w:cs="Arial"/>
          <w:color w:val="06845A"/>
          <w:sz w:val="28"/>
          <w:szCs w:val="28"/>
        </w:rPr>
      </w:pPr>
    </w:p>
    <w:p w14:paraId="1C621F3A" w14:textId="28D012AA" w:rsidR="00FC25EB" w:rsidRDefault="007810E4" w:rsidP="00D06DCB">
      <w:pPr>
        <w:spacing w:before="99"/>
        <w:rPr>
          <w:rFonts w:cs="Arial"/>
          <w:color w:val="06845A"/>
          <w:sz w:val="28"/>
          <w:szCs w:val="28"/>
        </w:rPr>
      </w:pPr>
      <w:r>
        <w:rPr>
          <w:rFonts w:cs="Arial"/>
          <w:color w:val="06845A"/>
          <w:sz w:val="28"/>
          <w:szCs w:val="28"/>
        </w:rPr>
        <w:t>H.</w:t>
      </w:r>
      <w:r w:rsidR="00EA61CC" w:rsidRPr="00EA61CC">
        <w:t xml:space="preserve"> </w:t>
      </w:r>
      <w:r w:rsidR="00EA61CC" w:rsidRPr="00197391">
        <w:rPr>
          <w:color w:val="06845A"/>
          <w:sz w:val="28"/>
          <w:szCs w:val="28"/>
        </w:rPr>
        <w:t xml:space="preserve">Involvement of </w:t>
      </w:r>
      <w:r w:rsidR="001515D2">
        <w:rPr>
          <w:color w:val="06845A"/>
          <w:sz w:val="28"/>
          <w:szCs w:val="28"/>
        </w:rPr>
        <w:t>m</w:t>
      </w:r>
      <w:r w:rsidR="00EA61CC" w:rsidRPr="00197391">
        <w:rPr>
          <w:color w:val="06845A"/>
          <w:sz w:val="28"/>
          <w:szCs w:val="28"/>
        </w:rPr>
        <w:t>ultilingual pupils’ parents/carers</w:t>
      </w:r>
    </w:p>
    <w:tbl>
      <w:tblPr>
        <w:tblpPr w:leftFromText="180" w:rightFromText="180" w:vertAnchor="text" w:horzAnchor="margin" w:tblpXSpec="center" w:tblpY="781"/>
        <w:tblW w:w="15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02"/>
        <w:gridCol w:w="3690"/>
        <w:gridCol w:w="1710"/>
        <w:gridCol w:w="1626"/>
      </w:tblGrid>
      <w:tr w:rsidR="00FC25EB" w:rsidRPr="009C3710" w14:paraId="722BDD38" w14:textId="77777777" w:rsidTr="0020048A">
        <w:trPr>
          <w:trHeight w:val="642"/>
        </w:trPr>
        <w:tc>
          <w:tcPr>
            <w:tcW w:w="8102" w:type="dxa"/>
          </w:tcPr>
          <w:p w14:paraId="70DD09A7" w14:textId="7D618C8E" w:rsidR="00FC25EB" w:rsidRPr="0020048A" w:rsidDel="00784AA7" w:rsidRDefault="00FC25EB" w:rsidP="00FC25EB">
            <w:pPr>
              <w:pStyle w:val="TableParagraph"/>
              <w:spacing w:before="5"/>
              <w:rPr>
                <w:rFonts w:ascii="Arial" w:hAnsi="Arial" w:cs="Arial"/>
                <w:color w:val="57595A"/>
                <w:sz w:val="21"/>
                <w:szCs w:val="21"/>
              </w:rPr>
            </w:pPr>
          </w:p>
          <w:p w14:paraId="6AC85143" w14:textId="7E870E9A" w:rsidR="00FC25EB" w:rsidRPr="0020048A" w:rsidRDefault="00FC25EB" w:rsidP="00FC25EB">
            <w:pPr>
              <w:pStyle w:val="TableParagraph"/>
              <w:ind w:left="93" w:right="82"/>
              <w:jc w:val="center"/>
              <w:rPr>
                <w:rFonts w:ascii="Arial" w:hAnsi="Arial" w:cs="Arial"/>
                <w:color w:val="57595A"/>
                <w:sz w:val="21"/>
                <w:szCs w:val="21"/>
              </w:rPr>
            </w:pPr>
            <w:r w:rsidRPr="0020048A" w:rsidDel="00784AA7">
              <w:rPr>
                <w:rFonts w:ascii="Arial" w:hAnsi="Arial" w:cs="Arial"/>
                <w:color w:val="57595A"/>
                <w:sz w:val="21"/>
                <w:szCs w:val="21"/>
              </w:rPr>
              <w:t>Question</w:t>
            </w:r>
          </w:p>
        </w:tc>
        <w:tc>
          <w:tcPr>
            <w:tcW w:w="3690" w:type="dxa"/>
          </w:tcPr>
          <w:p w14:paraId="21E27273" w14:textId="6E5A58A2" w:rsidR="00FC25EB" w:rsidRPr="0020048A" w:rsidDel="00784AA7" w:rsidRDefault="00FC25EB" w:rsidP="00FC25EB">
            <w:pPr>
              <w:pStyle w:val="TableParagraph"/>
              <w:spacing w:before="5"/>
              <w:rPr>
                <w:rFonts w:ascii="Arial" w:hAnsi="Arial" w:cs="Arial"/>
                <w:color w:val="57595A"/>
                <w:sz w:val="21"/>
                <w:szCs w:val="21"/>
              </w:rPr>
            </w:pPr>
          </w:p>
          <w:p w14:paraId="074D6A0A" w14:textId="42438E6F" w:rsidR="00FC25EB" w:rsidRPr="0020048A" w:rsidRDefault="00FC25EB" w:rsidP="00FC25EB">
            <w:pPr>
              <w:pStyle w:val="TableParagraph"/>
              <w:ind w:left="1181" w:right="1172"/>
              <w:jc w:val="center"/>
              <w:rPr>
                <w:rFonts w:ascii="Arial" w:hAnsi="Arial" w:cs="Arial"/>
                <w:color w:val="57595A"/>
                <w:sz w:val="21"/>
                <w:szCs w:val="21"/>
              </w:rPr>
            </w:pPr>
            <w:r w:rsidRPr="0020048A" w:rsidDel="00784AA7">
              <w:rPr>
                <w:rFonts w:ascii="Arial" w:hAnsi="Arial" w:cs="Arial"/>
                <w:color w:val="57595A"/>
                <w:sz w:val="21"/>
                <w:szCs w:val="21"/>
              </w:rPr>
              <w:t xml:space="preserve">Comments </w:t>
            </w:r>
          </w:p>
        </w:tc>
        <w:tc>
          <w:tcPr>
            <w:tcW w:w="1710" w:type="dxa"/>
          </w:tcPr>
          <w:p w14:paraId="3FE9C751" w14:textId="65FFC34B" w:rsidR="00FC25EB" w:rsidRPr="0020048A" w:rsidDel="00784AA7" w:rsidRDefault="00FC25EB" w:rsidP="00FC25EB">
            <w:pPr>
              <w:pStyle w:val="TableParagraph"/>
              <w:spacing w:before="5"/>
              <w:rPr>
                <w:rFonts w:ascii="Arial" w:hAnsi="Arial" w:cs="Arial"/>
                <w:color w:val="57595A"/>
                <w:sz w:val="21"/>
                <w:szCs w:val="21"/>
              </w:rPr>
            </w:pPr>
          </w:p>
          <w:p w14:paraId="0690456C" w14:textId="71714BFC" w:rsidR="00FC25EB" w:rsidRPr="0020048A" w:rsidRDefault="00FC25EB" w:rsidP="0020048A">
            <w:pPr>
              <w:pStyle w:val="TableParagraph"/>
              <w:jc w:val="center"/>
              <w:rPr>
                <w:rFonts w:ascii="Arial" w:hAnsi="Arial" w:cs="Arial"/>
                <w:color w:val="57595A"/>
                <w:sz w:val="21"/>
                <w:szCs w:val="21"/>
              </w:rPr>
            </w:pPr>
            <w:r w:rsidRPr="0020048A" w:rsidDel="00784AA7">
              <w:rPr>
                <w:rFonts w:ascii="Arial" w:hAnsi="Arial" w:cs="Arial"/>
                <w:color w:val="57595A"/>
                <w:sz w:val="21"/>
                <w:szCs w:val="21"/>
              </w:rPr>
              <w:t>Self-Assessment score</w:t>
            </w:r>
          </w:p>
        </w:tc>
        <w:tc>
          <w:tcPr>
            <w:tcW w:w="1626" w:type="dxa"/>
          </w:tcPr>
          <w:p w14:paraId="67C3EF4A" w14:textId="5C0280B0" w:rsidR="00FC25EB" w:rsidRPr="0020048A" w:rsidDel="00784AA7" w:rsidRDefault="00FC25EB" w:rsidP="00FC25EB">
            <w:pPr>
              <w:pStyle w:val="TableParagraph"/>
              <w:ind w:left="236"/>
              <w:rPr>
                <w:rFonts w:ascii="Arial" w:hAnsi="Arial" w:cs="Arial"/>
                <w:color w:val="57595A"/>
                <w:sz w:val="21"/>
                <w:szCs w:val="21"/>
              </w:rPr>
            </w:pPr>
          </w:p>
          <w:p w14:paraId="62BFC66B" w14:textId="16FF31D7" w:rsidR="00FC25EB" w:rsidRPr="0020048A" w:rsidRDefault="00F27F51" w:rsidP="0020048A">
            <w:pPr>
              <w:pStyle w:val="TableParagraph"/>
              <w:jc w:val="center"/>
              <w:rPr>
                <w:rFonts w:ascii="Arial" w:hAnsi="Arial" w:cs="Arial"/>
                <w:color w:val="57595A"/>
                <w:sz w:val="21"/>
                <w:szCs w:val="21"/>
              </w:rPr>
            </w:pPr>
            <w:r>
              <w:rPr>
                <w:rFonts w:ascii="Arial" w:hAnsi="Arial" w:cs="Arial"/>
                <w:color w:val="57595A"/>
                <w:sz w:val="21"/>
                <w:szCs w:val="21"/>
              </w:rPr>
              <w:t xml:space="preserve">The </w:t>
            </w:r>
            <w:r w:rsidR="00FC25EB" w:rsidRPr="0020048A" w:rsidDel="00784AA7">
              <w:rPr>
                <w:rFonts w:ascii="Arial" w:hAnsi="Arial" w:cs="Arial"/>
                <w:color w:val="57595A"/>
                <w:sz w:val="21"/>
                <w:szCs w:val="21"/>
              </w:rPr>
              <w:t>Bell Foundation score</w:t>
            </w:r>
          </w:p>
        </w:tc>
      </w:tr>
      <w:tr w:rsidR="00AE35EB" w:rsidRPr="009C3710" w14:paraId="0CE7CB14" w14:textId="77777777" w:rsidTr="0020048A">
        <w:trPr>
          <w:trHeight w:val="988"/>
        </w:trPr>
        <w:tc>
          <w:tcPr>
            <w:tcW w:w="8102" w:type="dxa"/>
          </w:tcPr>
          <w:p w14:paraId="0F7760F7" w14:textId="3BFA13BD" w:rsidR="00AE35EB" w:rsidRPr="00D811D5" w:rsidRDefault="002C380B" w:rsidP="00AE35EB">
            <w:pPr>
              <w:pStyle w:val="TableParagraph"/>
              <w:spacing w:before="124" w:line="244" w:lineRule="auto"/>
              <w:ind w:left="119" w:right="45"/>
              <w:rPr>
                <w:rFonts w:asciiTheme="minorHAnsi" w:hAnsiTheme="minorHAnsi" w:cstheme="minorHAnsi"/>
                <w:color w:val="57595A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 xml:space="preserve">H1. </w:t>
            </w:r>
            <w:r w:rsidR="00AE35EB" w:rsidRPr="00D811D5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 xml:space="preserve">How does the school identify any staff, parents or governors with </w:t>
            </w:r>
            <w:r w:rsidR="00AE35EB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 xml:space="preserve">EAL </w:t>
            </w:r>
            <w:r w:rsidR="00AE35EB" w:rsidRPr="00D811D5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 xml:space="preserve">expertise, language proficiency, local </w:t>
            </w:r>
            <w:r w:rsidR="00AE35EB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>multilingual</w:t>
            </w:r>
            <w:r w:rsidR="00AE35EB" w:rsidRPr="00D811D5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 xml:space="preserve"> community links, etc.?</w:t>
            </w:r>
          </w:p>
          <w:p w14:paraId="17D2B232" w14:textId="14C8ACB4" w:rsidR="00AE35EB" w:rsidRPr="0020048A" w:rsidRDefault="00AE35EB" w:rsidP="00AE35EB">
            <w:pPr>
              <w:pStyle w:val="TableParagraph"/>
              <w:spacing w:before="121" w:line="247" w:lineRule="auto"/>
              <w:ind w:left="110"/>
              <w:rPr>
                <w:rFonts w:ascii="Arial" w:hAnsi="Arial" w:cs="Arial"/>
                <w:color w:val="57595A"/>
                <w:sz w:val="21"/>
                <w:szCs w:val="21"/>
              </w:rPr>
            </w:pPr>
            <w:r w:rsidRPr="00D811D5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 xml:space="preserve">How are any such people used to support </w:t>
            </w:r>
            <w:r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>multilingual</w:t>
            </w:r>
            <w:r w:rsidRPr="00D811D5">
              <w:rPr>
                <w:rFonts w:asciiTheme="minorHAnsi" w:hAnsiTheme="minorHAnsi" w:cstheme="minorHAnsi"/>
                <w:color w:val="57595A"/>
                <w:sz w:val="21"/>
                <w:szCs w:val="21"/>
              </w:rPr>
              <w:t xml:space="preserve"> pupils?</w:t>
            </w:r>
          </w:p>
        </w:tc>
        <w:tc>
          <w:tcPr>
            <w:tcW w:w="3690" w:type="dxa"/>
          </w:tcPr>
          <w:p w14:paraId="090ADD97" w14:textId="0DB90198" w:rsidR="00AE35EB" w:rsidRPr="0020048A" w:rsidRDefault="00C04AC4" w:rsidP="00AE35EB">
            <w:pPr>
              <w:pStyle w:val="TableParagraph"/>
              <w:rPr>
                <w:rFonts w:ascii="Arial" w:hAnsi="Arial" w:cs="Arial"/>
                <w:color w:val="57595A"/>
                <w:sz w:val="21"/>
                <w:szCs w:val="21"/>
              </w:rPr>
            </w:pPr>
            <w:sdt>
              <w:sdtPr>
                <w:rPr>
                  <w:rFonts w:asciiTheme="minorHAnsi" w:hAnsiTheme="minorHAnsi" w:cstheme="minorHAnsi"/>
                  <w:color w:val="57595A"/>
                  <w:sz w:val="21"/>
                  <w:szCs w:val="21"/>
                </w:rPr>
                <w:id w:val="470567168"/>
                <w:placeholder>
                  <w:docPart w:val="02EF37686B234F0997A93C5EB31BB08F"/>
                </w:placeholder>
                <w:showingPlcHdr/>
              </w:sdtPr>
              <w:sdtEndPr/>
              <w:sdtContent>
                <w:r w:rsidR="00295670" w:rsidRPr="00D811D5">
                  <w:rPr>
                    <w:rStyle w:val="PlaceholderText"/>
                    <w:rFonts w:asciiTheme="minorHAnsi" w:hAnsiTheme="minorHAnsi" w:cstheme="minorHAnsi"/>
                    <w:color w:val="57595A"/>
                    <w:sz w:val="21"/>
                    <w:szCs w:val="21"/>
                  </w:rPr>
                  <w:t>Click or tap here to enter text.</w:t>
                </w:r>
              </w:sdtContent>
            </w:sdt>
            <w:r w:rsidR="00295670">
              <w:rPr>
                <w:rFonts w:ascii="Arial" w:hAnsi="Arial" w:cs="Arial"/>
                <w:color w:val="57595A"/>
                <w:sz w:val="21"/>
                <w:szCs w:val="21"/>
              </w:rPr>
              <w:t xml:space="preserve"> </w:t>
            </w:r>
          </w:p>
        </w:tc>
        <w:tc>
          <w:tcPr>
            <w:tcW w:w="1710" w:type="dxa"/>
          </w:tcPr>
          <w:p w14:paraId="00E3B0E4" w14:textId="08D238ED" w:rsidR="00AE35EB" w:rsidRPr="0020048A" w:rsidRDefault="00AE35EB" w:rsidP="00AE35EB">
            <w:pPr>
              <w:pStyle w:val="TableParagraph"/>
              <w:rPr>
                <w:rFonts w:ascii="Arial" w:hAnsi="Arial" w:cs="Arial"/>
                <w:color w:val="57595A"/>
                <w:sz w:val="21"/>
                <w:szCs w:val="21"/>
              </w:rPr>
            </w:pPr>
          </w:p>
        </w:tc>
        <w:tc>
          <w:tcPr>
            <w:tcW w:w="1626" w:type="dxa"/>
          </w:tcPr>
          <w:p w14:paraId="3A05D5CC" w14:textId="5694D19A" w:rsidR="00AE35EB" w:rsidRPr="0020048A" w:rsidRDefault="00AE35EB" w:rsidP="00AE35EB">
            <w:pPr>
              <w:pStyle w:val="TableParagraph"/>
              <w:rPr>
                <w:rFonts w:ascii="Arial" w:hAnsi="Arial" w:cs="Arial"/>
                <w:color w:val="57595A"/>
                <w:sz w:val="21"/>
                <w:szCs w:val="21"/>
              </w:rPr>
            </w:pPr>
          </w:p>
        </w:tc>
      </w:tr>
      <w:tr w:rsidR="00AE35EB" w:rsidRPr="009C3710" w14:paraId="6EC554C3" w14:textId="77777777" w:rsidTr="005350FD">
        <w:trPr>
          <w:trHeight w:val="1111"/>
        </w:trPr>
        <w:tc>
          <w:tcPr>
            <w:tcW w:w="8102" w:type="dxa"/>
          </w:tcPr>
          <w:p w14:paraId="336686A6" w14:textId="25128E2F" w:rsidR="00AE35EB" w:rsidRPr="0020048A" w:rsidRDefault="002C380B" w:rsidP="00AE35EB">
            <w:pPr>
              <w:pStyle w:val="TableParagraph"/>
              <w:spacing w:before="116" w:line="247" w:lineRule="auto"/>
              <w:ind w:left="110" w:right="117"/>
              <w:rPr>
                <w:rFonts w:ascii="Arial" w:hAnsi="Arial" w:cs="Arial"/>
                <w:color w:val="57595A"/>
                <w:sz w:val="21"/>
                <w:szCs w:val="21"/>
              </w:rPr>
            </w:pPr>
            <w:r>
              <w:rPr>
                <w:rFonts w:ascii="Arial" w:hAnsi="Arial" w:cs="Arial"/>
                <w:color w:val="57595A"/>
                <w:sz w:val="21"/>
                <w:szCs w:val="21"/>
              </w:rPr>
              <w:t xml:space="preserve">H2. </w:t>
            </w:r>
            <w:r w:rsidR="00AE35EB" w:rsidRPr="0020048A">
              <w:rPr>
                <w:rFonts w:ascii="Arial" w:hAnsi="Arial" w:cs="Arial"/>
                <w:color w:val="57595A"/>
                <w:sz w:val="21"/>
                <w:szCs w:val="21"/>
              </w:rPr>
              <w:t xml:space="preserve">Do </w:t>
            </w:r>
            <w:r w:rsidR="00AE35EB">
              <w:rPr>
                <w:rFonts w:ascii="Arial" w:hAnsi="Arial" w:cs="Arial"/>
                <w:color w:val="57595A"/>
                <w:sz w:val="21"/>
                <w:szCs w:val="21"/>
              </w:rPr>
              <w:t>multilingual</w:t>
            </w:r>
            <w:r w:rsidR="00AE35EB" w:rsidRPr="0020048A">
              <w:rPr>
                <w:rFonts w:ascii="Arial" w:hAnsi="Arial" w:cs="Arial"/>
                <w:color w:val="57595A"/>
                <w:sz w:val="21"/>
                <w:szCs w:val="21"/>
              </w:rPr>
              <w:t xml:space="preserve"> pupils and their families play a full part in school life? (e.g. by attending events aimed at parents, taking roles open to parents, </w:t>
            </w:r>
            <w:r w:rsidR="0047360B">
              <w:rPr>
                <w:rFonts w:ascii="Arial" w:hAnsi="Arial" w:cs="Arial"/>
                <w:color w:val="57595A"/>
                <w:sz w:val="21"/>
                <w:szCs w:val="21"/>
              </w:rPr>
              <w:t>including roles that are more strategic such as being a governor</w:t>
            </w:r>
            <w:r w:rsidR="00AE35EB" w:rsidRPr="0020048A">
              <w:rPr>
                <w:rFonts w:ascii="Arial" w:hAnsi="Arial" w:cs="Arial"/>
                <w:color w:val="57595A"/>
                <w:sz w:val="21"/>
                <w:szCs w:val="21"/>
              </w:rPr>
              <w:t>, etc.)</w:t>
            </w:r>
          </w:p>
        </w:tc>
        <w:tc>
          <w:tcPr>
            <w:tcW w:w="3690" w:type="dxa"/>
          </w:tcPr>
          <w:p w14:paraId="7F48539C" w14:textId="74413B40" w:rsidR="00AE35EB" w:rsidRPr="0020048A" w:rsidRDefault="00C04AC4" w:rsidP="00AE35EB">
            <w:pPr>
              <w:pStyle w:val="TableParagraph"/>
              <w:rPr>
                <w:rFonts w:ascii="Arial" w:hAnsi="Arial" w:cs="Arial"/>
                <w:color w:val="57595A"/>
                <w:sz w:val="21"/>
                <w:szCs w:val="21"/>
              </w:rPr>
            </w:pPr>
            <w:sdt>
              <w:sdtPr>
                <w:rPr>
                  <w:rFonts w:asciiTheme="minorHAnsi" w:hAnsiTheme="minorHAnsi" w:cstheme="minorHAnsi"/>
                  <w:color w:val="57595A"/>
                  <w:sz w:val="21"/>
                  <w:szCs w:val="21"/>
                </w:rPr>
                <w:id w:val="-1147196801"/>
                <w:placeholder>
                  <w:docPart w:val="E9FE44CEE8B84FD09B9E506971DDF33F"/>
                </w:placeholder>
                <w:showingPlcHdr/>
              </w:sdtPr>
              <w:sdtEndPr/>
              <w:sdtContent>
                <w:r w:rsidR="00295670" w:rsidRPr="00D811D5">
                  <w:rPr>
                    <w:rStyle w:val="PlaceholderText"/>
                    <w:rFonts w:asciiTheme="minorHAnsi" w:hAnsiTheme="minorHAnsi" w:cstheme="minorHAnsi"/>
                    <w:color w:val="57595A"/>
                    <w:sz w:val="21"/>
                    <w:szCs w:val="21"/>
                  </w:rPr>
                  <w:t>Click or tap here to enter text.</w:t>
                </w:r>
              </w:sdtContent>
            </w:sdt>
            <w:r w:rsidR="00295670">
              <w:rPr>
                <w:rFonts w:ascii="Arial" w:hAnsi="Arial" w:cs="Arial"/>
                <w:color w:val="57595A"/>
                <w:sz w:val="21"/>
                <w:szCs w:val="21"/>
              </w:rPr>
              <w:t xml:space="preserve"> </w:t>
            </w:r>
          </w:p>
        </w:tc>
        <w:tc>
          <w:tcPr>
            <w:tcW w:w="1710" w:type="dxa"/>
          </w:tcPr>
          <w:p w14:paraId="14BC888D" w14:textId="6D648B52" w:rsidR="00AE35EB" w:rsidRPr="0020048A" w:rsidRDefault="00AE35EB" w:rsidP="00AE35EB">
            <w:pPr>
              <w:pStyle w:val="TableParagraph"/>
              <w:rPr>
                <w:rFonts w:ascii="Arial" w:hAnsi="Arial" w:cs="Arial"/>
                <w:color w:val="57595A"/>
                <w:sz w:val="21"/>
                <w:szCs w:val="21"/>
              </w:rPr>
            </w:pPr>
          </w:p>
        </w:tc>
        <w:tc>
          <w:tcPr>
            <w:tcW w:w="1626" w:type="dxa"/>
          </w:tcPr>
          <w:p w14:paraId="1FCF4CE3" w14:textId="3199CBED" w:rsidR="00AE35EB" w:rsidRPr="0020048A" w:rsidRDefault="00AE35EB" w:rsidP="00AE35EB">
            <w:pPr>
              <w:pStyle w:val="TableParagraph"/>
              <w:rPr>
                <w:rFonts w:ascii="Arial" w:hAnsi="Arial" w:cs="Arial"/>
                <w:color w:val="57595A"/>
                <w:sz w:val="21"/>
                <w:szCs w:val="21"/>
              </w:rPr>
            </w:pPr>
          </w:p>
        </w:tc>
      </w:tr>
      <w:tr w:rsidR="00AE35EB" w:rsidRPr="009C3710" w14:paraId="322ED74B" w14:textId="77777777" w:rsidTr="005350FD">
        <w:trPr>
          <w:trHeight w:val="1234"/>
        </w:trPr>
        <w:tc>
          <w:tcPr>
            <w:tcW w:w="8102" w:type="dxa"/>
          </w:tcPr>
          <w:p w14:paraId="2351B4CD" w14:textId="20AD12B6" w:rsidR="00AE35EB" w:rsidRPr="0020048A" w:rsidRDefault="002C380B" w:rsidP="00D52CBD">
            <w:pPr>
              <w:pStyle w:val="TableParagraph"/>
              <w:spacing w:before="116" w:line="247" w:lineRule="auto"/>
              <w:ind w:left="110" w:right="117"/>
              <w:rPr>
                <w:rFonts w:ascii="Arial" w:hAnsi="Arial" w:cs="Arial"/>
                <w:color w:val="57595A"/>
                <w:sz w:val="21"/>
                <w:szCs w:val="21"/>
              </w:rPr>
            </w:pPr>
            <w:r w:rsidRPr="0077661D">
              <w:rPr>
                <w:rFonts w:ascii="Arial" w:hAnsi="Arial" w:cs="Arial"/>
                <w:color w:val="57595A"/>
                <w:sz w:val="21"/>
                <w:szCs w:val="21"/>
              </w:rPr>
              <w:t xml:space="preserve">H3. </w:t>
            </w:r>
            <w:r w:rsidR="00AE35EB" w:rsidRPr="0077661D">
              <w:rPr>
                <w:rFonts w:ascii="Arial" w:hAnsi="Arial" w:cs="Arial"/>
                <w:color w:val="57595A"/>
                <w:sz w:val="21"/>
                <w:szCs w:val="21"/>
              </w:rPr>
              <w:t xml:space="preserve">How does the school ensure that multilingual families are made to feel welcomed, included and </w:t>
            </w:r>
            <w:r w:rsidR="006F5211" w:rsidRPr="0077661D">
              <w:rPr>
                <w:rFonts w:ascii="Arial" w:hAnsi="Arial" w:cs="Arial"/>
                <w:color w:val="57595A"/>
                <w:sz w:val="21"/>
                <w:szCs w:val="21"/>
              </w:rPr>
              <w:t>supported? (</w:t>
            </w:r>
            <w:r w:rsidR="001B0753">
              <w:rPr>
                <w:rFonts w:ascii="Arial" w:hAnsi="Arial" w:cs="Arial"/>
                <w:color w:val="57595A"/>
                <w:sz w:val="21"/>
                <w:szCs w:val="21"/>
              </w:rPr>
              <w:t xml:space="preserve">e.g., providing translated </w:t>
            </w:r>
            <w:r w:rsidR="00CF0220">
              <w:rPr>
                <w:rFonts w:ascii="Arial" w:hAnsi="Arial" w:cs="Arial"/>
                <w:color w:val="57595A"/>
                <w:sz w:val="21"/>
                <w:szCs w:val="21"/>
              </w:rPr>
              <w:t>school guidance/welcome packs,</w:t>
            </w:r>
            <w:r w:rsidR="00C2393D">
              <w:rPr>
                <w:rFonts w:ascii="Arial" w:hAnsi="Arial" w:cs="Arial"/>
                <w:color w:val="57595A"/>
                <w:sz w:val="21"/>
                <w:szCs w:val="21"/>
              </w:rPr>
              <w:t xml:space="preserve"> </w:t>
            </w:r>
            <w:proofErr w:type="gramStart"/>
            <w:r w:rsidR="00C2393D">
              <w:rPr>
                <w:rFonts w:ascii="Arial" w:hAnsi="Arial" w:cs="Arial"/>
                <w:color w:val="57595A"/>
                <w:sz w:val="21"/>
                <w:szCs w:val="21"/>
              </w:rPr>
              <w:t>have</w:t>
            </w:r>
            <w:proofErr w:type="gramEnd"/>
            <w:r w:rsidR="00C2393D">
              <w:rPr>
                <w:rFonts w:ascii="Arial" w:hAnsi="Arial" w:cs="Arial"/>
                <w:color w:val="57595A"/>
                <w:sz w:val="21"/>
                <w:szCs w:val="21"/>
              </w:rPr>
              <w:t xml:space="preserve"> </w:t>
            </w:r>
            <w:r w:rsidR="009D6411">
              <w:rPr>
                <w:rFonts w:ascii="Arial" w:hAnsi="Arial" w:cs="Arial"/>
                <w:color w:val="57595A"/>
                <w:sz w:val="21"/>
                <w:szCs w:val="21"/>
              </w:rPr>
              <w:t>access to interpreting services,</w:t>
            </w:r>
            <w:r w:rsidR="00CF0220">
              <w:rPr>
                <w:rFonts w:ascii="Arial" w:hAnsi="Arial" w:cs="Arial"/>
                <w:color w:val="57595A"/>
                <w:sz w:val="21"/>
                <w:szCs w:val="21"/>
              </w:rPr>
              <w:t xml:space="preserve"> </w:t>
            </w:r>
            <w:r w:rsidR="00C2393D">
              <w:rPr>
                <w:rFonts w:ascii="Arial" w:hAnsi="Arial" w:cs="Arial"/>
                <w:color w:val="57595A"/>
                <w:sz w:val="21"/>
                <w:szCs w:val="21"/>
              </w:rPr>
              <w:t xml:space="preserve">are well informed </w:t>
            </w:r>
            <w:r w:rsidR="00240FE7">
              <w:rPr>
                <w:rFonts w:ascii="Arial" w:hAnsi="Arial" w:cs="Arial"/>
                <w:color w:val="57595A"/>
                <w:sz w:val="21"/>
                <w:szCs w:val="21"/>
              </w:rPr>
              <w:t>about their children’s learning</w:t>
            </w:r>
            <w:r w:rsidR="00DE2733">
              <w:rPr>
                <w:rFonts w:ascii="Arial" w:hAnsi="Arial" w:cs="Arial"/>
                <w:color w:val="57595A"/>
                <w:sz w:val="21"/>
                <w:szCs w:val="21"/>
              </w:rPr>
              <w:t xml:space="preserve"> and targets).</w:t>
            </w:r>
          </w:p>
        </w:tc>
        <w:tc>
          <w:tcPr>
            <w:tcW w:w="3690" w:type="dxa"/>
          </w:tcPr>
          <w:p w14:paraId="1091EEF9" w14:textId="7EC63A64" w:rsidR="00AE35EB" w:rsidRPr="0020048A" w:rsidRDefault="00C04AC4" w:rsidP="00AE35EB">
            <w:pPr>
              <w:pStyle w:val="TableParagraph"/>
              <w:rPr>
                <w:rFonts w:ascii="Arial" w:hAnsi="Arial" w:cs="Arial"/>
                <w:color w:val="57595A"/>
                <w:sz w:val="21"/>
                <w:szCs w:val="21"/>
              </w:rPr>
            </w:pPr>
            <w:sdt>
              <w:sdtPr>
                <w:rPr>
                  <w:rFonts w:asciiTheme="minorHAnsi" w:hAnsiTheme="minorHAnsi" w:cstheme="minorHAnsi"/>
                  <w:color w:val="57595A"/>
                  <w:sz w:val="21"/>
                  <w:szCs w:val="21"/>
                </w:rPr>
                <w:id w:val="-287978600"/>
                <w:placeholder>
                  <w:docPart w:val="4879733ECF914F02ABF6429FF818A4CA"/>
                </w:placeholder>
                <w:showingPlcHdr/>
              </w:sdtPr>
              <w:sdtEndPr/>
              <w:sdtContent>
                <w:r w:rsidR="00295670" w:rsidRPr="00D811D5">
                  <w:rPr>
                    <w:rStyle w:val="PlaceholderText"/>
                    <w:rFonts w:asciiTheme="minorHAnsi" w:hAnsiTheme="minorHAnsi" w:cstheme="minorHAnsi"/>
                    <w:color w:val="57595A"/>
                    <w:sz w:val="21"/>
                    <w:szCs w:val="21"/>
                  </w:rPr>
                  <w:t>Click or tap here to enter text.</w:t>
                </w:r>
              </w:sdtContent>
            </w:sdt>
            <w:r w:rsidR="00295670">
              <w:rPr>
                <w:rFonts w:ascii="Arial" w:hAnsi="Arial" w:cs="Arial"/>
                <w:color w:val="57595A"/>
                <w:sz w:val="21"/>
                <w:szCs w:val="21"/>
              </w:rPr>
              <w:t xml:space="preserve"> </w:t>
            </w:r>
          </w:p>
        </w:tc>
        <w:tc>
          <w:tcPr>
            <w:tcW w:w="1710" w:type="dxa"/>
          </w:tcPr>
          <w:p w14:paraId="49897968" w14:textId="78BB0BA6" w:rsidR="00AE35EB" w:rsidRPr="0020048A" w:rsidRDefault="005350FD" w:rsidP="00AE35EB">
            <w:pPr>
              <w:pStyle w:val="TableParagraph"/>
              <w:rPr>
                <w:rFonts w:ascii="Arial" w:hAnsi="Arial" w:cs="Arial"/>
                <w:color w:val="57595A"/>
                <w:sz w:val="21"/>
                <w:szCs w:val="21"/>
              </w:rPr>
            </w:pPr>
            <w:r w:rsidRPr="00E54FAE">
              <w:rPr>
                <w:rStyle w:val="PlaceholderText"/>
              </w:rPr>
              <w:t>Choose an item.</w:t>
            </w:r>
          </w:p>
        </w:tc>
        <w:tc>
          <w:tcPr>
            <w:tcW w:w="1626" w:type="dxa"/>
          </w:tcPr>
          <w:p w14:paraId="3A037867" w14:textId="31EC56F6" w:rsidR="00AE35EB" w:rsidRPr="0020048A" w:rsidRDefault="00AE35EB" w:rsidP="00AE35EB">
            <w:pPr>
              <w:pStyle w:val="TableParagraph"/>
              <w:rPr>
                <w:rFonts w:ascii="Arial" w:hAnsi="Arial" w:cs="Arial"/>
                <w:color w:val="57595A"/>
                <w:sz w:val="21"/>
                <w:szCs w:val="21"/>
              </w:rPr>
            </w:pPr>
          </w:p>
        </w:tc>
      </w:tr>
      <w:tr w:rsidR="00296239" w:rsidRPr="009C3710" w14:paraId="049A08BA" w14:textId="77777777" w:rsidTr="0020048A">
        <w:trPr>
          <w:trHeight w:val="988"/>
        </w:trPr>
        <w:tc>
          <w:tcPr>
            <w:tcW w:w="8102" w:type="dxa"/>
          </w:tcPr>
          <w:p w14:paraId="08D2F1A4" w14:textId="17F6F532" w:rsidR="00296239" w:rsidRDefault="00D52CBD" w:rsidP="00AE35EB">
            <w:pPr>
              <w:pStyle w:val="TableParagraph"/>
              <w:spacing w:before="116" w:line="247" w:lineRule="auto"/>
              <w:ind w:left="110" w:right="117"/>
              <w:rPr>
                <w:rFonts w:ascii="Arial" w:hAnsi="Arial" w:cs="Arial"/>
                <w:color w:val="57595A"/>
                <w:sz w:val="21"/>
                <w:szCs w:val="21"/>
              </w:rPr>
            </w:pPr>
            <w:r>
              <w:rPr>
                <w:rFonts w:ascii="Arial" w:hAnsi="Arial" w:cs="Arial"/>
                <w:color w:val="57595A"/>
                <w:sz w:val="21"/>
                <w:szCs w:val="21"/>
              </w:rPr>
              <w:t xml:space="preserve">H4. </w:t>
            </w:r>
            <w:r w:rsidR="00296239">
              <w:rPr>
                <w:rFonts w:ascii="Arial" w:hAnsi="Arial" w:cs="Arial"/>
                <w:color w:val="57595A"/>
                <w:sz w:val="21"/>
                <w:szCs w:val="21"/>
              </w:rPr>
              <w:t>Is pupil and /or family voice used to</w:t>
            </w:r>
            <w:r w:rsidR="0086130A">
              <w:rPr>
                <w:rFonts w:ascii="Arial" w:hAnsi="Arial" w:cs="Arial"/>
                <w:color w:val="57595A"/>
                <w:sz w:val="21"/>
                <w:szCs w:val="21"/>
              </w:rPr>
              <w:t xml:space="preserve"> gather information about multilingual families</w:t>
            </w:r>
            <w:r w:rsidR="00782F88">
              <w:rPr>
                <w:rFonts w:ascii="Arial" w:hAnsi="Arial" w:cs="Arial"/>
                <w:color w:val="57595A"/>
                <w:sz w:val="21"/>
                <w:szCs w:val="21"/>
              </w:rPr>
              <w:t>’</w:t>
            </w:r>
            <w:r w:rsidR="0086130A">
              <w:rPr>
                <w:rFonts w:ascii="Arial" w:hAnsi="Arial" w:cs="Arial"/>
                <w:color w:val="57595A"/>
                <w:sz w:val="21"/>
                <w:szCs w:val="21"/>
              </w:rPr>
              <w:t xml:space="preserve"> experiences</w:t>
            </w:r>
            <w:r w:rsidR="008E2D87">
              <w:rPr>
                <w:rFonts w:ascii="Arial" w:hAnsi="Arial" w:cs="Arial"/>
                <w:color w:val="57595A"/>
                <w:sz w:val="21"/>
                <w:szCs w:val="21"/>
              </w:rPr>
              <w:t>?</w:t>
            </w:r>
            <w:r w:rsidR="007973CA">
              <w:rPr>
                <w:rFonts w:ascii="Arial" w:hAnsi="Arial" w:cs="Arial"/>
                <w:color w:val="57595A"/>
                <w:sz w:val="21"/>
                <w:szCs w:val="21"/>
              </w:rPr>
              <w:t xml:space="preserve"> If so, how is this information used and acted </w:t>
            </w:r>
            <w:r w:rsidR="008E2D87">
              <w:rPr>
                <w:rFonts w:ascii="Arial" w:hAnsi="Arial" w:cs="Arial"/>
                <w:color w:val="57595A"/>
                <w:sz w:val="21"/>
                <w:szCs w:val="21"/>
              </w:rPr>
              <w:t>on?</w:t>
            </w:r>
            <w:r w:rsidR="0086130A">
              <w:rPr>
                <w:rFonts w:ascii="Arial" w:hAnsi="Arial" w:cs="Arial"/>
                <w:color w:val="57595A"/>
                <w:sz w:val="21"/>
                <w:szCs w:val="21"/>
              </w:rPr>
              <w:t xml:space="preserve"> </w:t>
            </w:r>
          </w:p>
        </w:tc>
        <w:tc>
          <w:tcPr>
            <w:tcW w:w="3690" w:type="dxa"/>
          </w:tcPr>
          <w:p w14:paraId="1F8CE909" w14:textId="17953A2F" w:rsidR="00296239" w:rsidRDefault="00C04AC4" w:rsidP="00AE35EB">
            <w:pPr>
              <w:pStyle w:val="TableParagraph"/>
              <w:rPr>
                <w:rFonts w:asciiTheme="minorHAnsi" w:hAnsiTheme="minorHAnsi" w:cstheme="minorHAnsi"/>
                <w:color w:val="57595A"/>
                <w:sz w:val="21"/>
                <w:szCs w:val="21"/>
              </w:rPr>
            </w:pPr>
            <w:sdt>
              <w:sdtPr>
                <w:rPr>
                  <w:rFonts w:asciiTheme="minorHAnsi" w:hAnsiTheme="minorHAnsi" w:cstheme="minorHAnsi"/>
                  <w:color w:val="57595A"/>
                  <w:sz w:val="21"/>
                  <w:szCs w:val="21"/>
                </w:rPr>
                <w:id w:val="1220096036"/>
                <w:placeholder>
                  <w:docPart w:val="7EBD586EB96142DF80B361B6119E98D1"/>
                </w:placeholder>
                <w:showingPlcHdr/>
              </w:sdtPr>
              <w:sdtEndPr/>
              <w:sdtContent>
                <w:r w:rsidR="00296239" w:rsidRPr="00D811D5">
                  <w:rPr>
                    <w:rStyle w:val="PlaceholderText"/>
                    <w:rFonts w:asciiTheme="minorHAnsi" w:hAnsiTheme="minorHAnsi" w:cstheme="minorHAnsi"/>
                    <w:color w:val="57595A"/>
                    <w:sz w:val="21"/>
                    <w:szCs w:val="21"/>
                  </w:rPr>
                  <w:t>Click or tap here to enter text.</w:t>
                </w:r>
              </w:sdtContent>
            </w:sdt>
          </w:p>
        </w:tc>
        <w:tc>
          <w:tcPr>
            <w:tcW w:w="1710" w:type="dxa"/>
          </w:tcPr>
          <w:p w14:paraId="7BD4CA8B" w14:textId="77777777" w:rsidR="00296239" w:rsidRDefault="00296239" w:rsidP="00AE35EB">
            <w:pPr>
              <w:pStyle w:val="TableParagraph"/>
              <w:rPr>
                <w:rFonts w:ascii="Arial" w:hAnsi="Arial" w:cs="Arial"/>
                <w:color w:val="57595A"/>
                <w:sz w:val="21"/>
                <w:szCs w:val="21"/>
              </w:rPr>
            </w:pPr>
          </w:p>
        </w:tc>
        <w:tc>
          <w:tcPr>
            <w:tcW w:w="1626" w:type="dxa"/>
          </w:tcPr>
          <w:p w14:paraId="2D6B3341" w14:textId="77777777" w:rsidR="00296239" w:rsidRDefault="00296239" w:rsidP="00AE35EB">
            <w:pPr>
              <w:pStyle w:val="TableParagraph"/>
              <w:rPr>
                <w:rFonts w:ascii="Arial" w:hAnsi="Arial" w:cs="Arial"/>
                <w:color w:val="57595A"/>
                <w:sz w:val="21"/>
                <w:szCs w:val="21"/>
              </w:rPr>
            </w:pPr>
          </w:p>
        </w:tc>
      </w:tr>
    </w:tbl>
    <w:p w14:paraId="5E392EF9" w14:textId="77777777" w:rsidR="006D7C71" w:rsidRDefault="006D7C71" w:rsidP="000B7FD3">
      <w:pPr>
        <w:rPr>
          <w:color w:val="06845A"/>
          <w:sz w:val="28"/>
          <w:szCs w:val="28"/>
        </w:rPr>
      </w:pPr>
    </w:p>
    <w:p w14:paraId="17BE3A5B" w14:textId="77777777" w:rsidR="00744B89" w:rsidRDefault="00744B89" w:rsidP="000B7FD3">
      <w:pPr>
        <w:rPr>
          <w:color w:val="06845A"/>
          <w:sz w:val="28"/>
          <w:szCs w:val="28"/>
        </w:rPr>
      </w:pPr>
    </w:p>
    <w:p w14:paraId="2606D8DB" w14:textId="77777777" w:rsidR="0077661D" w:rsidRDefault="0077661D" w:rsidP="000B7FD3">
      <w:pPr>
        <w:rPr>
          <w:color w:val="06845A"/>
          <w:sz w:val="28"/>
          <w:szCs w:val="28"/>
        </w:rPr>
      </w:pPr>
    </w:p>
    <w:p w14:paraId="2E4EF1A3" w14:textId="00286316" w:rsidR="0027078C" w:rsidRDefault="00BB0BCC" w:rsidP="000B7FD3">
      <w:pPr>
        <w:rPr>
          <w:color w:val="06845A"/>
          <w:sz w:val="28"/>
          <w:szCs w:val="28"/>
        </w:rPr>
      </w:pPr>
      <w:r>
        <w:rPr>
          <w:color w:val="06845A"/>
          <w:sz w:val="28"/>
          <w:szCs w:val="28"/>
        </w:rPr>
        <w:t>Recommendation</w:t>
      </w:r>
      <w:r w:rsidDel="000F5C0B">
        <w:rPr>
          <w:color w:val="06845A"/>
          <w:sz w:val="28"/>
          <w:szCs w:val="28"/>
        </w:rPr>
        <w:t>s</w:t>
      </w:r>
    </w:p>
    <w:tbl>
      <w:tblPr>
        <w:tblStyle w:val="TableGrid"/>
        <w:tblW w:w="14940" w:type="dxa"/>
        <w:tblInd w:w="-185" w:type="dxa"/>
        <w:tblLook w:val="04A0" w:firstRow="1" w:lastRow="0" w:firstColumn="1" w:lastColumn="0" w:noHBand="0" w:noVBand="1"/>
      </w:tblPr>
      <w:tblGrid>
        <w:gridCol w:w="14940"/>
      </w:tblGrid>
      <w:tr w:rsidR="0027078C" w14:paraId="2D266231" w14:textId="77777777">
        <w:tc>
          <w:tcPr>
            <w:tcW w:w="14940" w:type="dxa"/>
          </w:tcPr>
          <w:sdt>
            <w:sdtPr>
              <w:rPr>
                <w:b/>
                <w:color w:val="84B627"/>
                <w:w w:val="110"/>
                <w:sz w:val="24"/>
              </w:rPr>
              <w:id w:val="50122699"/>
              <w:placeholder>
                <w:docPart w:val="258966C695AF4392AF64E6DBD65DB0A6"/>
              </w:placeholder>
            </w:sdtPr>
            <w:sdtEndPr/>
            <w:sdtContent>
              <w:p w14:paraId="4ED06E5A" w14:textId="6BFD770F" w:rsidR="0027078C" w:rsidRPr="00F11DAC" w:rsidRDefault="0027078C">
                <w:pPr>
                  <w:spacing w:before="99"/>
                  <w:rPr>
                    <w:b/>
                    <w:color w:val="84B627"/>
                    <w:w w:val="110"/>
                    <w:sz w:val="24"/>
                  </w:rPr>
                </w:pPr>
                <w:r w:rsidRPr="00E54FAE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</w:tbl>
    <w:p w14:paraId="4E4E86D4" w14:textId="77777777" w:rsidR="00BB0BCC" w:rsidRDefault="00BB0BCC" w:rsidP="000B7FD3">
      <w:pPr>
        <w:rPr>
          <w:color w:val="06845A"/>
          <w:sz w:val="28"/>
          <w:szCs w:val="28"/>
        </w:rPr>
      </w:pPr>
    </w:p>
    <w:p w14:paraId="091B9758" w14:textId="77777777" w:rsidR="00BB0BCC" w:rsidRPr="00BB0BCC" w:rsidRDefault="00BB0BCC" w:rsidP="000B7FD3">
      <w:pPr>
        <w:rPr>
          <w:color w:val="06845A"/>
          <w:sz w:val="28"/>
          <w:szCs w:val="28"/>
        </w:rPr>
      </w:pPr>
    </w:p>
    <w:sectPr w:rsidR="00BB0BCC" w:rsidRPr="00BB0BCC" w:rsidSect="00AF244C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20" w:h="11900" w:orient="landscape"/>
      <w:pgMar w:top="1440" w:right="794" w:bottom="1440" w:left="1440" w:header="14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BED73D" w14:textId="77777777" w:rsidR="00C04AC4" w:rsidRDefault="00C04AC4" w:rsidP="0021341B">
      <w:r>
        <w:separator/>
      </w:r>
    </w:p>
    <w:p w14:paraId="385410D5" w14:textId="77777777" w:rsidR="00C04AC4" w:rsidRDefault="00C04AC4"/>
    <w:p w14:paraId="0C1694C6" w14:textId="77777777" w:rsidR="00C04AC4" w:rsidRDefault="00C04AC4" w:rsidP="00AA71DC"/>
  </w:endnote>
  <w:endnote w:type="continuationSeparator" w:id="0">
    <w:p w14:paraId="56DB927F" w14:textId="77777777" w:rsidR="00C04AC4" w:rsidRDefault="00C04AC4" w:rsidP="0021341B">
      <w:r>
        <w:continuationSeparator/>
      </w:r>
    </w:p>
    <w:p w14:paraId="4090047A" w14:textId="77777777" w:rsidR="00C04AC4" w:rsidRDefault="00C04AC4"/>
    <w:p w14:paraId="70089D33" w14:textId="77777777" w:rsidR="00C04AC4" w:rsidRDefault="00C04AC4" w:rsidP="00AA71DC"/>
  </w:endnote>
  <w:endnote w:type="continuationNotice" w:id="1">
    <w:p w14:paraId="76E099C9" w14:textId="77777777" w:rsidR="00C04AC4" w:rsidRDefault="00C04AC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73122485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634B66D" w14:textId="6A229982" w:rsidR="003F74A1" w:rsidRDefault="003F74A1" w:rsidP="00FC25E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BF08BEC" w14:textId="77777777" w:rsidR="003F74A1" w:rsidRDefault="003F74A1" w:rsidP="00955AE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76CF2" w14:textId="659A713F" w:rsidR="003F74A1" w:rsidRDefault="003F74A1" w:rsidP="00955AEC">
    <w:pPr>
      <w:pStyle w:val="Footer"/>
      <w:ind w:right="360"/>
      <w:jc w:val="right"/>
    </w:pPr>
  </w:p>
  <w:p w14:paraId="69EB7254" w14:textId="70F76B5B" w:rsidR="003F74A1" w:rsidRDefault="003F74A1">
    <w:pPr>
      <w:pStyle w:val="Footer"/>
    </w:pPr>
    <w:r w:rsidRPr="0018173D">
      <w:rPr>
        <w:noProof/>
        <w:lang w:val="en-US" w:eastAsia="ja-JP"/>
      </w:rPr>
      <mc:AlternateContent>
        <mc:Choice Requires="wps">
          <w:drawing>
            <wp:anchor distT="0" distB="0" distL="114300" distR="114300" simplePos="0" relativeHeight="251658245" behindDoc="1" locked="0" layoutInCell="1" allowOverlap="1" wp14:anchorId="29D4864B" wp14:editId="1F5122D4">
              <wp:simplePos x="0" y="0"/>
              <wp:positionH relativeFrom="page">
                <wp:align>right</wp:align>
              </wp:positionH>
              <wp:positionV relativeFrom="paragraph">
                <wp:posOffset>250794</wp:posOffset>
              </wp:positionV>
              <wp:extent cx="10674350" cy="682551"/>
              <wp:effectExtent l="0" t="0" r="0" b="3810"/>
              <wp:wrapNone/>
              <wp:docPr id="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674350" cy="682551"/>
                      </a:xfrm>
                      <a:prstGeom prst="rect">
                        <a:avLst/>
                      </a:prstGeom>
                      <a:solidFill>
                        <a:srgbClr val="04755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D3C6C12" w14:textId="77777777" w:rsidR="003F74A1" w:rsidRPr="00062DAE" w:rsidRDefault="003F74A1" w:rsidP="0018173D">
                          <w:pPr>
                            <w:rPr>
                              <w:rFonts w:ascii="Times New Roman" w:hAnsi="Times New Roman"/>
                            </w:rPr>
                          </w:pPr>
                        </w:p>
                        <w:p w14:paraId="620AA10A" w14:textId="77777777" w:rsidR="003F74A1" w:rsidRDefault="003F74A1" w:rsidP="0018173D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9D4864B" id="Rectangle 7" o:spid="_x0000_s1030" style="position:absolute;margin-left:789.3pt;margin-top:19.75pt;width:840.5pt;height:53.75pt;z-index:-251658235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" fillcolor="#047550" stroked="f" strokeweight="1pt">
              <v:textbox>
                <w:txbxContent>
                  <w:p w14:paraId="0D3C6C12" w14:textId="77777777" w:rsidR="003F74A1" w:rsidRPr="00062DAE" w:rsidRDefault="003F74A1" w:rsidP="0018173D">
                    <w:pPr>
                      <w:rPr>
                        <w:rFonts w:ascii="Times New Roman" w:hAnsi="Times New Roman"/>
                      </w:rPr>
                    </w:pPr>
                  </w:p>
                  <w:p w14:paraId="620AA10A" w14:textId="77777777" w:rsidR="003F74A1" w:rsidRDefault="003F74A1" w:rsidP="0018173D">
                    <w:pPr>
                      <w:jc w:val="center"/>
                    </w:pPr>
                  </w:p>
                </w:txbxContent>
              </v:textbox>
              <w10:wrap anchorx="page"/>
            </v:rect>
          </w:pict>
        </mc:Fallback>
      </mc:AlternateContent>
    </w:r>
  </w:p>
  <w:p w14:paraId="088DE85F" w14:textId="4C4EDA12" w:rsidR="003F74A1" w:rsidRDefault="003F74A1"/>
  <w:sdt>
    <w:sdtPr>
      <w:rPr>
        <w:rStyle w:val="PageNumber"/>
      </w:rPr>
      <w:id w:val="2047413857"/>
      <w:docPartObj>
        <w:docPartGallery w:val="Page Numbers (Bottom of Page)"/>
        <w:docPartUnique/>
      </w:docPartObj>
    </w:sdtPr>
    <w:sdtEndPr>
      <w:rPr>
        <w:rStyle w:val="PageNumber"/>
        <w:color w:val="FFFFFF" w:themeColor="background1"/>
      </w:rPr>
    </w:sdtEndPr>
    <w:sdtContent>
      <w:p w14:paraId="628FA046" w14:textId="77777777" w:rsidR="003F74A1" w:rsidRPr="00955AEC" w:rsidRDefault="003F74A1" w:rsidP="00E83EC1">
        <w:pPr>
          <w:pStyle w:val="Footer"/>
          <w:framePr w:wrap="none" w:vAnchor="text" w:hAnchor="page" w:x="16249" w:y="229"/>
          <w:rPr>
            <w:rStyle w:val="PageNumber"/>
            <w:color w:val="FFFFFF" w:themeColor="background1"/>
          </w:rPr>
        </w:pPr>
        <w:r w:rsidRPr="00955AEC">
          <w:rPr>
            <w:rStyle w:val="PageNumber"/>
            <w:color w:val="FFFFFF" w:themeColor="background1"/>
          </w:rPr>
          <w:fldChar w:fldCharType="begin"/>
        </w:r>
        <w:r w:rsidRPr="00955AEC">
          <w:rPr>
            <w:rStyle w:val="PageNumber"/>
            <w:color w:val="FFFFFF" w:themeColor="background1"/>
          </w:rPr>
          <w:instrText xml:space="preserve"> PAGE </w:instrText>
        </w:r>
        <w:r w:rsidRPr="00955AEC">
          <w:rPr>
            <w:rStyle w:val="PageNumber"/>
            <w:color w:val="FFFFFF" w:themeColor="background1"/>
          </w:rPr>
          <w:fldChar w:fldCharType="separate"/>
        </w:r>
        <w:r w:rsidR="00571115">
          <w:rPr>
            <w:rStyle w:val="PageNumber"/>
            <w:noProof/>
            <w:color w:val="FFFFFF" w:themeColor="background1"/>
          </w:rPr>
          <w:t>1</w:t>
        </w:r>
        <w:r w:rsidRPr="00955AEC">
          <w:rPr>
            <w:rStyle w:val="PageNumber"/>
            <w:color w:val="FFFFFF" w:themeColor="background1"/>
          </w:rPr>
          <w:fldChar w:fldCharType="end"/>
        </w:r>
      </w:p>
    </w:sdtContent>
  </w:sdt>
  <w:p w14:paraId="47182E8C" w14:textId="3D8A1DAB" w:rsidR="003F74A1" w:rsidRDefault="003F74A1" w:rsidP="00AA71DC">
    <w:r>
      <w:rPr>
        <w:noProof/>
        <w:lang w:val="en-US" w:eastAsia="ja-JP"/>
      </w:rPr>
      <mc:AlternateContent>
        <mc:Choice Requires="wps">
          <w:drawing>
            <wp:anchor distT="0" distB="0" distL="114300" distR="114300" simplePos="0" relativeHeight="251658246" behindDoc="0" locked="0" layoutInCell="1" allowOverlap="1" wp14:anchorId="76A0F28C" wp14:editId="3623A0CB">
              <wp:simplePos x="0" y="0"/>
              <wp:positionH relativeFrom="margin">
                <wp:posOffset>-31898</wp:posOffset>
              </wp:positionH>
              <wp:positionV relativeFrom="paragraph">
                <wp:posOffset>110844</wp:posOffset>
              </wp:positionV>
              <wp:extent cx="6592773" cy="309245"/>
              <wp:effectExtent l="0" t="0" r="0" b="0"/>
              <wp:wrapNone/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92773" cy="3092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4F11033" w14:textId="7E07BB33" w:rsidR="003F74A1" w:rsidRPr="004463B0" w:rsidRDefault="003F74A1" w:rsidP="001E48FF">
                          <w:pPr>
                            <w:spacing w:before="26"/>
                            <w:ind w:left="20"/>
                            <w:rPr>
                              <w:rFonts w:ascii="Calibri" w:hAnsi="Calibri"/>
                              <w:color w:val="57595A"/>
                              <w:sz w:val="28"/>
                              <w:szCs w:val="28"/>
                            </w:rPr>
                          </w:pPr>
                          <w:r w:rsidRPr="001E48FF">
                            <w:rPr>
                              <w:rFonts w:asciiTheme="minorHAnsi" w:hAnsiTheme="minorHAnsi" w:cstheme="minorHAnsi"/>
                              <w:color w:val="FFFFFF" w:themeColor="background1"/>
                            </w:rPr>
                            <w:t>Copyright © The Bell Educational Trust Limited (operating as The Bell Foundation</w:t>
                          </w:r>
                          <w:r w:rsidRPr="001E48FF">
                            <w:rPr>
                              <w:rFonts w:asciiTheme="majorHAnsi" w:hAnsiTheme="majorHAnsi" w:cstheme="majorHAnsi"/>
                              <w:color w:val="FFFFFF" w:themeColor="background1"/>
                              <w:w w:val="105"/>
                              <w:sz w:val="24"/>
                              <w:szCs w:val="24"/>
                            </w:rPr>
                            <w:t xml:space="preserve">) </w:t>
                          </w:r>
                        </w:p>
                        <w:p w14:paraId="5E0C3F6C" w14:textId="0E80B17D" w:rsidR="003F74A1" w:rsidRPr="00D37478" w:rsidRDefault="003F74A1" w:rsidP="00955AEC">
                          <w:pPr>
                            <w:rPr>
                              <w:rFonts w:cs="Arial"/>
                              <w:color w:val="2D8DA9"/>
                            </w:rPr>
                          </w:pPr>
                        </w:p>
                        <w:p w14:paraId="05335571" w14:textId="77777777" w:rsidR="003F74A1" w:rsidRPr="00D37478" w:rsidRDefault="003F74A1" w:rsidP="0018173D">
                          <w:pPr>
                            <w:rPr>
                              <w:rFonts w:cs="Arial"/>
                              <w:color w:val="2D8DA9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A0F28C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31" type="#_x0000_t202" style="position:absolute;margin-left:-2.5pt;margin-top:8.75pt;width:519.1pt;height:24.35pt;z-index:25165824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" filled="f" stroked="f" strokeweight=".5pt">
              <v:textbox>
                <w:txbxContent>
                  <w:p w14:paraId="24F11033" w14:textId="7E07BB33" w:rsidR="003F74A1" w:rsidRPr="004463B0" w:rsidRDefault="003F74A1" w:rsidP="001E48FF">
                    <w:pPr>
                      <w:spacing w:before="26"/>
                      <w:ind w:left="20"/>
                      <w:rPr>
                        <w:rFonts w:ascii="Calibri" w:hAnsi="Calibri"/>
                        <w:color w:val="57595A"/>
                        <w:sz w:val="28"/>
                        <w:szCs w:val="28"/>
                      </w:rPr>
                    </w:pPr>
                    <w:r w:rsidRPr="001E48FF">
                      <w:rPr>
                        <w:rFonts w:asciiTheme="minorHAnsi" w:hAnsiTheme="minorHAnsi" w:cstheme="minorHAnsi"/>
                        <w:color w:val="FFFFFF" w:themeColor="background1"/>
                      </w:rPr>
                      <w:t>Copyright © The Bell Educational Trust Limited (operating as The Bell Foundation</w:t>
                    </w:r>
                    <w:r w:rsidRPr="001E48FF">
                      <w:rPr>
                        <w:rFonts w:asciiTheme="majorHAnsi" w:hAnsiTheme="majorHAnsi" w:cstheme="majorHAnsi"/>
                        <w:color w:val="FFFFFF" w:themeColor="background1"/>
                        <w:w w:val="105"/>
                        <w:sz w:val="24"/>
                        <w:szCs w:val="24"/>
                      </w:rPr>
                      <w:t xml:space="preserve">) </w:t>
                    </w:r>
                  </w:p>
                  <w:p w14:paraId="5E0C3F6C" w14:textId="0E80B17D" w:rsidR="003F74A1" w:rsidRPr="00D37478" w:rsidRDefault="003F74A1" w:rsidP="00955AEC">
                    <w:pPr>
                      <w:rPr>
                        <w:rFonts w:cs="Arial"/>
                        <w:color w:val="2D8DA9"/>
                      </w:rPr>
                    </w:pPr>
                  </w:p>
                  <w:p w14:paraId="05335571" w14:textId="77777777" w:rsidR="003F74A1" w:rsidRPr="00D37478" w:rsidRDefault="003F74A1" w:rsidP="0018173D">
                    <w:pPr>
                      <w:rPr>
                        <w:rFonts w:cs="Arial"/>
                        <w:color w:val="2D8DA9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C67C2" w14:textId="42B79CE8" w:rsidR="003F74A1" w:rsidRDefault="003F74A1" w:rsidP="000B7FD3">
    <w:pPr>
      <w:pStyle w:val="Footer"/>
    </w:pPr>
    <w:r w:rsidRPr="008330AC">
      <w:rPr>
        <w:noProof/>
        <w:lang w:val="en-US" w:eastAsia="ja-JP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2F079EE" wp14:editId="4BA8371F">
              <wp:simplePos x="0" y="0"/>
              <wp:positionH relativeFrom="column">
                <wp:posOffset>-914400</wp:posOffset>
              </wp:positionH>
              <wp:positionV relativeFrom="paragraph">
                <wp:posOffset>-170180</wp:posOffset>
              </wp:positionV>
              <wp:extent cx="7617460" cy="958215"/>
              <wp:effectExtent l="0" t="0" r="2540" b="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17460" cy="958215"/>
                      </a:xfrm>
                      <a:prstGeom prst="rect">
                        <a:avLst/>
                      </a:prstGeom>
                      <a:solidFill>
                        <a:srgbClr val="06845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6D9CAFD" w14:textId="77777777" w:rsidR="003F74A1" w:rsidRPr="00062DAE" w:rsidRDefault="003F74A1" w:rsidP="008330AC">
                          <w:pPr>
                            <w:rPr>
                              <w:rFonts w:ascii="Times New Roman" w:hAnsi="Times New Roman"/>
                            </w:rPr>
                          </w:pPr>
                        </w:p>
                        <w:p w14:paraId="7C4D261F" w14:textId="77777777" w:rsidR="003F74A1" w:rsidRDefault="003F74A1" w:rsidP="008330AC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2F079EE" id="Rectangle 2" o:spid="_x0000_s1032" style="position:absolute;margin-left:-1in;margin-top:-13.4pt;width:599.8pt;height:75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" fillcolor="#06845a" stroked="f" strokeweight="1pt">
              <v:textbox>
                <w:txbxContent>
                  <w:p w14:paraId="56D9CAFD" w14:textId="77777777" w:rsidR="003F74A1" w:rsidRPr="00062DAE" w:rsidRDefault="003F74A1" w:rsidP="008330AC">
                    <w:pPr>
                      <w:rPr>
                        <w:rFonts w:ascii="Times New Roman" w:hAnsi="Times New Roman"/>
                      </w:rPr>
                    </w:pPr>
                  </w:p>
                  <w:p w14:paraId="7C4D261F" w14:textId="77777777" w:rsidR="003F74A1" w:rsidRDefault="003F74A1" w:rsidP="008330AC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  <w:r w:rsidRPr="008330AC">
      <w:rPr>
        <w:noProof/>
        <w:lang w:val="en-US" w:eastAsia="ja-JP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A1EC290" wp14:editId="0F577D53">
              <wp:simplePos x="0" y="0"/>
              <wp:positionH relativeFrom="margin">
                <wp:posOffset>-39370</wp:posOffset>
              </wp:positionH>
              <wp:positionV relativeFrom="paragraph">
                <wp:posOffset>65405</wp:posOffset>
              </wp:positionV>
              <wp:extent cx="3952875" cy="316230"/>
              <wp:effectExtent l="0" t="0" r="0" b="0"/>
              <wp:wrapNone/>
              <wp:docPr id="36" name="Text Box 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52875" cy="3162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CAAE82A" w14:textId="77777777" w:rsidR="003F74A1" w:rsidRPr="00D37478" w:rsidRDefault="003F74A1" w:rsidP="00955AEC">
                          <w:pPr>
                            <w:rPr>
                              <w:rFonts w:cs="Arial"/>
                              <w:color w:val="2D8DA9"/>
                            </w:rPr>
                          </w:pPr>
                          <w:r>
                            <w:rPr>
                              <w:rFonts w:cs="Arial"/>
                              <w:color w:val="FFFFFF" w:themeColor="background1"/>
                            </w:rPr>
                            <w:t>The Bell Foundation – Teaching Resources and Guidance</w:t>
                          </w:r>
                        </w:p>
                        <w:p w14:paraId="74E60226" w14:textId="77777777" w:rsidR="003F74A1" w:rsidRPr="00D37478" w:rsidRDefault="003F74A1" w:rsidP="008330AC">
                          <w:pPr>
                            <w:rPr>
                              <w:rFonts w:cs="Arial"/>
                              <w:color w:val="2D8DA9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A1EC290" id="_x0000_t202" coordsize="21600,21600" o:spt="202" path="m,l,21600r21600,l21600,xe">
              <v:stroke joinstyle="miter"/>
              <v:path gradientshapeok="t" o:connecttype="rect"/>
            </v:shapetype>
            <v:shape id="Text Box 36" o:spid="_x0000_s1033" type="#_x0000_t202" style="position:absolute;margin-left:-3.1pt;margin-top:5.15pt;width:311.25pt;height:24.9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" filled="f" stroked="f" strokeweight=".5pt">
              <v:textbox>
                <w:txbxContent>
                  <w:p w14:paraId="5CAAE82A" w14:textId="77777777" w:rsidR="003F74A1" w:rsidRPr="00D37478" w:rsidRDefault="003F74A1" w:rsidP="00955AEC">
                    <w:pPr>
                      <w:rPr>
                        <w:rFonts w:cs="Arial"/>
                        <w:color w:val="2D8DA9"/>
                      </w:rPr>
                    </w:pPr>
                    <w:r>
                      <w:rPr>
                        <w:rFonts w:cs="Arial"/>
                        <w:color w:val="FFFFFF" w:themeColor="background1"/>
                      </w:rPr>
                      <w:t>The Bell Foundation – Teaching Resources and Guidance</w:t>
                    </w:r>
                  </w:p>
                  <w:p w14:paraId="74E60226" w14:textId="77777777" w:rsidR="003F74A1" w:rsidRPr="00D37478" w:rsidRDefault="003F74A1" w:rsidP="008330AC">
                    <w:pPr>
                      <w:rPr>
                        <w:rFonts w:cs="Arial"/>
                        <w:color w:val="2D8DA9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8330AC">
      <w:rPr>
        <w:noProof/>
        <w:lang w:val="en-US" w:eastAsia="ja-JP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4AE3D3D6" wp14:editId="2A6FA38F">
              <wp:simplePos x="0" y="0"/>
              <wp:positionH relativeFrom="column">
                <wp:posOffset>3825240</wp:posOffset>
              </wp:positionH>
              <wp:positionV relativeFrom="paragraph">
                <wp:posOffset>66614</wp:posOffset>
              </wp:positionV>
              <wp:extent cx="2102400" cy="316800"/>
              <wp:effectExtent l="0" t="0" r="0" b="0"/>
              <wp:wrapNone/>
              <wp:docPr id="17" name="Text 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02400" cy="316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CEAFF55" w14:textId="77777777" w:rsidR="003F74A1" w:rsidRPr="00062DAE" w:rsidRDefault="003F74A1" w:rsidP="008330AC">
                          <w:pPr>
                            <w:rPr>
                              <w:rFonts w:cs="Arial"/>
                              <w:color w:val="FFFFFF" w:themeColor="background1"/>
                            </w:rPr>
                          </w:pPr>
                          <w:r w:rsidRPr="00062DAE">
                            <w:rPr>
                              <w:rFonts w:cs="Arial"/>
                              <w:color w:val="FFFFFF" w:themeColor="background1"/>
                            </w:rPr>
                            <w:t>bell-foundation.org.uk</w:t>
                          </w:r>
                          <w:r>
                            <w:rPr>
                              <w:rFonts w:cs="Arial"/>
                              <w:color w:val="FFFFFF" w:themeColor="background1"/>
                            </w:rPr>
                            <w:t xml:space="preserve"> </w:t>
                          </w:r>
                          <w:r w:rsidRPr="00062DAE">
                            <w:rPr>
                              <w:rFonts w:ascii="Times New Roman" w:hAnsi="Times New Roman"/>
                            </w:rPr>
                            <w:fldChar w:fldCharType="begin"/>
                          </w:r>
                          <w:r w:rsidRPr="00062DAE">
                            <w:rPr>
                              <w:rFonts w:ascii="Times New Roman" w:hAnsi="Times New Roman"/>
                            </w:rPr>
                            <w:instrText xml:space="preserve"> INCLUDEPICTURE "https://www.kindpng.com/picc/b/73/736252.png" \* MERGEFORMATINET </w:instrText>
                          </w:r>
                          <w:r w:rsidRPr="00062DAE">
                            <w:rPr>
                              <w:rFonts w:ascii="Times New Roman" w:hAnsi="Times New Roman"/>
                            </w:rPr>
                            <w:fldChar w:fldCharType="separate"/>
                          </w:r>
                          <w:r w:rsidRPr="00062DAE">
                            <w:rPr>
                              <w:rFonts w:ascii="Times New Roman" w:hAnsi="Times New Roman"/>
                              <w:noProof/>
                              <w:lang w:val="en-US" w:eastAsia="ja-JP"/>
                            </w:rPr>
                            <w:drawing>
                              <wp:inline distT="0" distB="0" distL="0" distR="0" wp14:anchorId="4137CA29" wp14:editId="14534DEE">
                                <wp:extent cx="123941" cy="102145"/>
                                <wp:effectExtent l="0" t="0" r="3175" b="0"/>
                                <wp:docPr id="13" name="Picture 13" descr="A picture containing light&#10;&#10;Description automatically generated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" name="Picture 2" descr="A picture containing light&#10;&#10;Description automatically generated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23941" cy="10214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062DAE">
                            <w:rPr>
                              <w:rFonts w:ascii="Times New Roman" w:hAnsi="Times New Roman"/>
                            </w:rPr>
                            <w:fldChar w:fldCharType="end"/>
                          </w:r>
                        </w:p>
                        <w:p w14:paraId="6E52463A" w14:textId="77777777" w:rsidR="003F74A1" w:rsidRPr="00062DAE" w:rsidRDefault="003F74A1" w:rsidP="008330AC">
                          <w:pPr>
                            <w:rPr>
                              <w:color w:val="04755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AE3D3D6" id="Text Box 17" o:spid="_x0000_s1034" type="#_x0000_t202" style="position:absolute;margin-left:301.2pt;margin-top:5.25pt;width:165.55pt;height:24.9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" filled="f" stroked="f" strokeweight=".5pt">
              <v:textbox>
                <w:txbxContent>
                  <w:p w14:paraId="4CEAFF55" w14:textId="77777777" w:rsidR="003F74A1" w:rsidRPr="00062DAE" w:rsidRDefault="003F74A1" w:rsidP="008330AC">
                    <w:pPr>
                      <w:rPr>
                        <w:rFonts w:cs="Arial"/>
                        <w:color w:val="FFFFFF" w:themeColor="background1"/>
                      </w:rPr>
                    </w:pPr>
                    <w:r w:rsidRPr="00062DAE">
                      <w:rPr>
                        <w:rFonts w:cs="Arial"/>
                        <w:color w:val="FFFFFF" w:themeColor="background1"/>
                      </w:rPr>
                      <w:t>bell-foundation.org.uk</w:t>
                    </w:r>
                    <w:r>
                      <w:rPr>
                        <w:rFonts w:cs="Arial"/>
                        <w:color w:val="FFFFFF" w:themeColor="background1"/>
                      </w:rPr>
                      <w:t xml:space="preserve"> </w:t>
                    </w:r>
                    <w:r w:rsidRPr="00062DAE">
                      <w:rPr>
                        <w:rFonts w:ascii="Times New Roman" w:hAnsi="Times New Roman"/>
                      </w:rPr>
                      <w:fldChar w:fldCharType="begin"/>
                    </w:r>
                    <w:r w:rsidRPr="00062DAE">
                      <w:rPr>
                        <w:rFonts w:ascii="Times New Roman" w:hAnsi="Times New Roman"/>
                      </w:rPr>
                      <w:instrText xml:space="preserve"> INCLUDEPICTURE "https://www.kindpng.com/picc/b/73/736252.png" \* MERGEFORMATINET </w:instrText>
                    </w:r>
                    <w:r w:rsidRPr="00062DAE">
                      <w:rPr>
                        <w:rFonts w:ascii="Times New Roman" w:hAnsi="Times New Roman"/>
                      </w:rPr>
                      <w:fldChar w:fldCharType="separate"/>
                    </w:r>
                    <w:r w:rsidRPr="00062DAE">
                      <w:rPr>
                        <w:rFonts w:ascii="Times New Roman" w:hAnsi="Times New Roman"/>
                        <w:noProof/>
                        <w:lang w:val="en-US" w:eastAsia="ja-JP"/>
                      </w:rPr>
                      <w:drawing>
                        <wp:inline distT="0" distB="0" distL="0" distR="0" wp14:anchorId="4137CA29" wp14:editId="14534DEE">
                          <wp:extent cx="123941" cy="102145"/>
                          <wp:effectExtent l="0" t="0" r="3175" b="0"/>
                          <wp:docPr id="13" name="Picture 13" descr="A picture containing light&#10;&#10;Description automatically generated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" name="Picture 2" descr="A picture containing light&#10;&#10;Description automatically generated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23941" cy="10214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062DAE">
                      <w:rPr>
                        <w:rFonts w:ascii="Times New Roman" w:hAnsi="Times New Roman"/>
                      </w:rPr>
                      <w:fldChar w:fldCharType="end"/>
                    </w:r>
                  </w:p>
                  <w:p w14:paraId="6E52463A" w14:textId="77777777" w:rsidR="003F74A1" w:rsidRPr="00062DAE" w:rsidRDefault="003F74A1" w:rsidP="008330AC">
                    <w:pPr>
                      <w:rPr>
                        <w:color w:val="047550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6B723BC8" w14:textId="2C9879F2" w:rsidR="003F74A1" w:rsidRPr="000B7FD3" w:rsidRDefault="003F74A1" w:rsidP="000B7F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586500" w14:textId="77777777" w:rsidR="00C04AC4" w:rsidRDefault="00C04AC4" w:rsidP="0021341B">
      <w:r>
        <w:separator/>
      </w:r>
    </w:p>
    <w:p w14:paraId="1F2764A1" w14:textId="77777777" w:rsidR="00C04AC4" w:rsidRDefault="00C04AC4"/>
    <w:p w14:paraId="454C2DBC" w14:textId="77777777" w:rsidR="00C04AC4" w:rsidRDefault="00C04AC4" w:rsidP="00AA71DC"/>
  </w:footnote>
  <w:footnote w:type="continuationSeparator" w:id="0">
    <w:p w14:paraId="47982263" w14:textId="77777777" w:rsidR="00C04AC4" w:rsidRDefault="00C04AC4" w:rsidP="0021341B">
      <w:r>
        <w:continuationSeparator/>
      </w:r>
    </w:p>
    <w:p w14:paraId="326C1B0A" w14:textId="77777777" w:rsidR="00C04AC4" w:rsidRDefault="00C04AC4"/>
    <w:p w14:paraId="785617C2" w14:textId="77777777" w:rsidR="00C04AC4" w:rsidRDefault="00C04AC4" w:rsidP="00AA71DC"/>
  </w:footnote>
  <w:footnote w:type="continuationNotice" w:id="1">
    <w:p w14:paraId="6D4C6B55" w14:textId="77777777" w:rsidR="00C04AC4" w:rsidRDefault="00C04AC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85552" w14:textId="69C03AB3" w:rsidR="003F74A1" w:rsidRPr="001E48FF" w:rsidRDefault="003F74A1" w:rsidP="001E48FF">
    <w:pPr>
      <w:pStyle w:val="Heading1"/>
      <w:rPr>
        <w:b/>
        <w:color w:val="FFFFFF" w:themeColor="background1"/>
      </w:rPr>
    </w:pPr>
    <w:r w:rsidRPr="001E48FF">
      <w:rPr>
        <w:noProof/>
        <w:color w:val="FFFFFF" w:themeColor="background1"/>
        <w:szCs w:val="32"/>
        <w:lang w:val="en-US" w:eastAsia="ja-JP"/>
      </w:rPr>
      <mc:AlternateContent>
        <mc:Choice Requires="wps">
          <w:drawing>
            <wp:anchor distT="0" distB="0" distL="114300" distR="114300" simplePos="0" relativeHeight="251658247" behindDoc="1" locked="0" layoutInCell="1" allowOverlap="1" wp14:anchorId="6279A604" wp14:editId="1ED2078D">
              <wp:simplePos x="0" y="0"/>
              <wp:positionH relativeFrom="page">
                <wp:posOffset>8313</wp:posOffset>
              </wp:positionH>
              <wp:positionV relativeFrom="paragraph">
                <wp:posOffset>-141316</wp:posOffset>
              </wp:positionV>
              <wp:extent cx="10674350" cy="738216"/>
              <wp:effectExtent l="0" t="0" r="0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674350" cy="738216"/>
                      </a:xfrm>
                      <a:prstGeom prst="rect">
                        <a:avLst/>
                      </a:prstGeom>
                      <a:solidFill>
                        <a:srgbClr val="04755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031E23F" w14:textId="690F81FC" w:rsidR="003F74A1" w:rsidRPr="00062DAE" w:rsidRDefault="003F74A1" w:rsidP="00955AEC">
                          <w:pPr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br/>
                          </w:r>
                          <w:r>
                            <w:rPr>
                              <w:rFonts w:ascii="Times New Roman" w:hAnsi="Times New Roman"/>
                            </w:rPr>
                            <w:br/>
                          </w:r>
                        </w:p>
                        <w:p w14:paraId="04C15405" w14:textId="77777777" w:rsidR="003F74A1" w:rsidRDefault="003F74A1" w:rsidP="00955AEC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279A604" id="Rectangle 1" o:spid="_x0000_s1029" style="position:absolute;margin-left:.65pt;margin-top:-11.15pt;width:840.5pt;height:58.15pt;z-index:-25165823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" fillcolor="#047550" stroked="f" strokeweight="1pt">
              <v:textbox>
                <w:txbxContent>
                  <w:p w14:paraId="3031E23F" w14:textId="690F81FC" w:rsidR="003F74A1" w:rsidRPr="00062DAE" w:rsidRDefault="003F74A1" w:rsidP="00955AEC">
                    <w:pPr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br/>
                    </w:r>
                    <w:r>
                      <w:rPr>
                        <w:rFonts w:ascii="Times New Roman" w:hAnsi="Times New Roman"/>
                      </w:rPr>
                      <w:br/>
                    </w:r>
                  </w:p>
                  <w:p w14:paraId="04C15405" w14:textId="77777777" w:rsidR="003F74A1" w:rsidRDefault="003F74A1" w:rsidP="00955AEC">
                    <w:pPr>
                      <w:jc w:val="center"/>
                    </w:pPr>
                  </w:p>
                </w:txbxContent>
              </v:textbox>
              <w10:wrap anchorx="page"/>
            </v:rect>
          </w:pict>
        </mc:Fallback>
      </mc:AlternateContent>
    </w:r>
    <w:r w:rsidRPr="001E48FF">
      <w:rPr>
        <w:noProof/>
        <w:color w:val="FFFFFF" w:themeColor="background1"/>
        <w:szCs w:val="32"/>
        <w:lang w:val="en-US" w:eastAsia="ja-JP"/>
      </w:rPr>
      <w:drawing>
        <wp:anchor distT="0" distB="0" distL="114300" distR="114300" simplePos="0" relativeHeight="251658248" behindDoc="1" locked="0" layoutInCell="1" allowOverlap="1" wp14:anchorId="211B05FD" wp14:editId="2DA715AC">
          <wp:simplePos x="0" y="0"/>
          <wp:positionH relativeFrom="margin">
            <wp:posOffset>8474121</wp:posOffset>
          </wp:positionH>
          <wp:positionV relativeFrom="paragraph">
            <wp:posOffset>138560</wp:posOffset>
          </wp:positionV>
          <wp:extent cx="626184" cy="214795"/>
          <wp:effectExtent l="0" t="0" r="2540" b="0"/>
          <wp:wrapNone/>
          <wp:docPr id="6" name="Picture 6" descr="A picture containing drawing, plat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 descr="A picture containing drawing, plat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184" cy="2147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4AFE7247" w:rsidRPr="4AFE7247">
      <w:rPr>
        <w:color w:val="FFFFFF" w:themeColor="background1"/>
      </w:rPr>
      <w:t>EAL Provision</w:t>
    </w:r>
    <w:r w:rsidR="004C12F7">
      <w:rPr>
        <w:color w:val="FFFFFF" w:themeColor="background1"/>
      </w:rPr>
      <w:t>: Whole-</w:t>
    </w:r>
    <w:r w:rsidR="00ED0D56">
      <w:rPr>
        <w:color w:val="FFFFFF" w:themeColor="background1"/>
      </w:rPr>
      <w:t>School</w:t>
    </w:r>
    <w:r w:rsidR="005F4350">
      <w:rPr>
        <w:color w:val="FFFFFF" w:themeColor="background1"/>
      </w:rPr>
      <w:t xml:space="preserve"> Evaluation</w:t>
    </w:r>
    <w:r w:rsidR="005F4350" w:rsidRPr="4AFE7247">
      <w:rPr>
        <w:color w:val="FFFFFF" w:themeColor="background1"/>
      </w:rPr>
      <w:t xml:space="preserve"> (Primary)</w:t>
    </w:r>
  </w:p>
  <w:p w14:paraId="58785E3C" w14:textId="5B2870C3" w:rsidR="003F74A1" w:rsidRPr="00DE64BC" w:rsidRDefault="003F74A1" w:rsidP="0018173D">
    <w:pPr>
      <w:pStyle w:val="Heading1"/>
      <w:rPr>
        <w:color w:val="FFFFFF" w:themeColor="background1"/>
      </w:rPr>
    </w:pPr>
  </w:p>
  <w:p w14:paraId="26B7FE73" w14:textId="3824FE9D" w:rsidR="003F74A1" w:rsidRDefault="003F74A1" w:rsidP="00AA71D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B81FF" w14:textId="2FB92BCB" w:rsidR="003F74A1" w:rsidRPr="008330AC" w:rsidRDefault="003F74A1" w:rsidP="00C633AC">
    <w:pPr>
      <w:rPr>
        <w:b/>
        <w:bCs/>
        <w:color w:val="FFFFFF" w:themeColor="background1"/>
        <w:sz w:val="32"/>
        <w:szCs w:val="18"/>
      </w:rPr>
    </w:pPr>
    <w:r w:rsidRPr="008330AC">
      <w:rPr>
        <w:bCs/>
        <w:noProof/>
        <w:color w:val="FFFFFF" w:themeColor="background1"/>
        <w:sz w:val="32"/>
        <w:szCs w:val="18"/>
        <w:lang w:val="en-US" w:eastAsia="ja-JP"/>
      </w:rPr>
      <mc:AlternateContent>
        <mc:Choice Requires="wps">
          <w:drawing>
            <wp:anchor distT="0" distB="0" distL="114300" distR="114300" simplePos="0" relativeHeight="251658243" behindDoc="1" locked="0" layoutInCell="1" allowOverlap="1" wp14:anchorId="3D153789" wp14:editId="7262F539">
              <wp:simplePos x="0" y="0"/>
              <wp:positionH relativeFrom="column">
                <wp:posOffset>-914400</wp:posOffset>
              </wp:positionH>
              <wp:positionV relativeFrom="paragraph">
                <wp:posOffset>-442841</wp:posOffset>
              </wp:positionV>
              <wp:extent cx="7565923" cy="1098550"/>
              <wp:effectExtent l="0" t="0" r="3810" b="6350"/>
              <wp:wrapNone/>
              <wp:docPr id="15" name="Rectangle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5923" cy="1098550"/>
                      </a:xfrm>
                      <a:prstGeom prst="rect">
                        <a:avLst/>
                      </a:prstGeom>
                      <a:solidFill>
                        <a:srgbClr val="06845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400A3475" id="Rectangle 15" o:spid="_x0000_s1026" style="position:absolute;margin-left:-1in;margin-top:-34.85pt;width:595.75pt;height:86.5pt;z-index:-25165823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" fillcolor="#06845a" stroked="f" strokeweight="1pt"/>
          </w:pict>
        </mc:Fallback>
      </mc:AlternateContent>
    </w:r>
    <w:r w:rsidRPr="008330AC">
      <w:rPr>
        <w:bCs/>
        <w:noProof/>
        <w:color w:val="FFFFFF" w:themeColor="background1"/>
        <w:sz w:val="32"/>
        <w:szCs w:val="18"/>
        <w:lang w:val="en-US" w:eastAsia="ja-JP"/>
      </w:rPr>
      <w:drawing>
        <wp:anchor distT="0" distB="0" distL="114300" distR="114300" simplePos="0" relativeHeight="251658244" behindDoc="1" locked="0" layoutInCell="1" allowOverlap="1" wp14:anchorId="14FE868D" wp14:editId="59667BCC">
          <wp:simplePos x="0" y="0"/>
          <wp:positionH relativeFrom="column">
            <wp:posOffset>4659630</wp:posOffset>
          </wp:positionH>
          <wp:positionV relativeFrom="paragraph">
            <wp:posOffset>-65405</wp:posOffset>
          </wp:positionV>
          <wp:extent cx="1036320" cy="355600"/>
          <wp:effectExtent l="0" t="0" r="5080" b="0"/>
          <wp:wrapNone/>
          <wp:docPr id="11" name="Picture 11" descr="A picture containing drawing, plat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 descr="A picture containing drawing, plat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320" cy="35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330AC">
      <w:rPr>
        <w:bCs/>
        <w:color w:val="FFFFFF" w:themeColor="background1"/>
        <w:sz w:val="32"/>
        <w:szCs w:val="18"/>
      </w:rPr>
      <w:t>Worksheet</w:t>
    </w:r>
    <w:r>
      <w:rPr>
        <w:bCs/>
        <w:color w:val="FFFFFF" w:themeColor="background1"/>
        <w:sz w:val="32"/>
        <w:szCs w:val="18"/>
      </w:rPr>
      <w:t xml:space="preserve"> </w:t>
    </w:r>
  </w:p>
  <w:p w14:paraId="23348076" w14:textId="1116B64B" w:rsidR="003F74A1" w:rsidRDefault="003F74A1" w:rsidP="00C633AC">
    <w:pPr>
      <w:rPr>
        <w:b/>
        <w:bCs/>
        <w:color w:val="06845A"/>
        <w:sz w:val="32"/>
        <w:szCs w:val="18"/>
      </w:rPr>
    </w:pPr>
  </w:p>
  <w:p w14:paraId="527F3BFC" w14:textId="3CFCB00A" w:rsidR="003F74A1" w:rsidRPr="00C633AC" w:rsidRDefault="003F74A1" w:rsidP="00C633AC">
    <w:pPr>
      <w:rPr>
        <w:b/>
        <w:bCs/>
        <w:color w:val="06845A"/>
        <w:sz w:val="32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22E1F"/>
    <w:multiLevelType w:val="hybridMultilevel"/>
    <w:tmpl w:val="2962FE7E"/>
    <w:lvl w:ilvl="0" w:tplc="E64201F6">
      <w:start w:val="1"/>
      <w:numFmt w:val="lowerLetter"/>
      <w:lvlText w:val="%1)"/>
      <w:lvlJc w:val="left"/>
      <w:pPr>
        <w:ind w:left="1335" w:hanging="360"/>
      </w:pPr>
      <w:rPr>
        <w:rFonts w:hint="default"/>
        <w:b w:val="0"/>
        <w:color w:val="495868"/>
        <w:w w:val="102"/>
        <w:sz w:val="21"/>
        <w:szCs w:val="2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32E6D"/>
    <w:multiLevelType w:val="hybridMultilevel"/>
    <w:tmpl w:val="2ED4E26C"/>
    <w:lvl w:ilvl="0" w:tplc="FFFFFFFF">
      <w:start w:val="1"/>
      <w:numFmt w:val="decimal"/>
      <w:lvlText w:val="%1."/>
      <w:lvlJc w:val="left"/>
      <w:pPr>
        <w:ind w:left="806" w:hanging="360"/>
      </w:pPr>
    </w:lvl>
    <w:lvl w:ilvl="1" w:tplc="FFFFFFFF" w:tentative="1">
      <w:start w:val="1"/>
      <w:numFmt w:val="lowerLetter"/>
      <w:lvlText w:val="%2."/>
      <w:lvlJc w:val="left"/>
      <w:pPr>
        <w:ind w:left="1526" w:hanging="360"/>
      </w:pPr>
    </w:lvl>
    <w:lvl w:ilvl="2" w:tplc="FFFFFFFF" w:tentative="1">
      <w:start w:val="1"/>
      <w:numFmt w:val="lowerRoman"/>
      <w:lvlText w:val="%3."/>
      <w:lvlJc w:val="right"/>
      <w:pPr>
        <w:ind w:left="2246" w:hanging="180"/>
      </w:pPr>
    </w:lvl>
    <w:lvl w:ilvl="3" w:tplc="FFFFFFFF" w:tentative="1">
      <w:start w:val="1"/>
      <w:numFmt w:val="decimal"/>
      <w:lvlText w:val="%4."/>
      <w:lvlJc w:val="left"/>
      <w:pPr>
        <w:ind w:left="2966" w:hanging="360"/>
      </w:pPr>
    </w:lvl>
    <w:lvl w:ilvl="4" w:tplc="FFFFFFFF" w:tentative="1">
      <w:start w:val="1"/>
      <w:numFmt w:val="lowerLetter"/>
      <w:lvlText w:val="%5."/>
      <w:lvlJc w:val="left"/>
      <w:pPr>
        <w:ind w:left="3686" w:hanging="360"/>
      </w:pPr>
    </w:lvl>
    <w:lvl w:ilvl="5" w:tplc="FFFFFFFF" w:tentative="1">
      <w:start w:val="1"/>
      <w:numFmt w:val="lowerRoman"/>
      <w:lvlText w:val="%6."/>
      <w:lvlJc w:val="right"/>
      <w:pPr>
        <w:ind w:left="4406" w:hanging="180"/>
      </w:pPr>
    </w:lvl>
    <w:lvl w:ilvl="6" w:tplc="FFFFFFFF" w:tentative="1">
      <w:start w:val="1"/>
      <w:numFmt w:val="decimal"/>
      <w:lvlText w:val="%7."/>
      <w:lvlJc w:val="left"/>
      <w:pPr>
        <w:ind w:left="5126" w:hanging="360"/>
      </w:pPr>
    </w:lvl>
    <w:lvl w:ilvl="7" w:tplc="FFFFFFFF" w:tentative="1">
      <w:start w:val="1"/>
      <w:numFmt w:val="lowerLetter"/>
      <w:lvlText w:val="%8."/>
      <w:lvlJc w:val="left"/>
      <w:pPr>
        <w:ind w:left="5846" w:hanging="360"/>
      </w:pPr>
    </w:lvl>
    <w:lvl w:ilvl="8" w:tplc="FFFFFFFF" w:tentative="1">
      <w:start w:val="1"/>
      <w:numFmt w:val="lowerRoman"/>
      <w:lvlText w:val="%9."/>
      <w:lvlJc w:val="right"/>
      <w:pPr>
        <w:ind w:left="6566" w:hanging="180"/>
      </w:pPr>
    </w:lvl>
  </w:abstractNum>
  <w:abstractNum w:abstractNumId="2" w15:restartNumberingAfterBreak="0">
    <w:nsid w:val="04FF5B3F"/>
    <w:multiLevelType w:val="hybridMultilevel"/>
    <w:tmpl w:val="B9B8404E"/>
    <w:lvl w:ilvl="0" w:tplc="08090017">
      <w:start w:val="1"/>
      <w:numFmt w:val="lowerLetter"/>
      <w:lvlText w:val="%1)"/>
      <w:lvlJc w:val="left"/>
      <w:pPr>
        <w:ind w:left="1495" w:hanging="360"/>
      </w:pPr>
    </w:lvl>
    <w:lvl w:ilvl="1" w:tplc="08090019" w:tentative="1">
      <w:start w:val="1"/>
      <w:numFmt w:val="lowerLetter"/>
      <w:lvlText w:val="%2."/>
      <w:lvlJc w:val="left"/>
      <w:pPr>
        <w:ind w:left="2445" w:hanging="360"/>
      </w:pPr>
    </w:lvl>
    <w:lvl w:ilvl="2" w:tplc="0809001B" w:tentative="1">
      <w:start w:val="1"/>
      <w:numFmt w:val="lowerRoman"/>
      <w:lvlText w:val="%3."/>
      <w:lvlJc w:val="right"/>
      <w:pPr>
        <w:ind w:left="3165" w:hanging="180"/>
      </w:pPr>
    </w:lvl>
    <w:lvl w:ilvl="3" w:tplc="0809000F" w:tentative="1">
      <w:start w:val="1"/>
      <w:numFmt w:val="decimal"/>
      <w:lvlText w:val="%4."/>
      <w:lvlJc w:val="left"/>
      <w:pPr>
        <w:ind w:left="3885" w:hanging="360"/>
      </w:pPr>
    </w:lvl>
    <w:lvl w:ilvl="4" w:tplc="08090019" w:tentative="1">
      <w:start w:val="1"/>
      <w:numFmt w:val="lowerLetter"/>
      <w:lvlText w:val="%5."/>
      <w:lvlJc w:val="left"/>
      <w:pPr>
        <w:ind w:left="4605" w:hanging="360"/>
      </w:pPr>
    </w:lvl>
    <w:lvl w:ilvl="5" w:tplc="0809001B" w:tentative="1">
      <w:start w:val="1"/>
      <w:numFmt w:val="lowerRoman"/>
      <w:lvlText w:val="%6."/>
      <w:lvlJc w:val="right"/>
      <w:pPr>
        <w:ind w:left="5325" w:hanging="180"/>
      </w:pPr>
    </w:lvl>
    <w:lvl w:ilvl="6" w:tplc="0809000F" w:tentative="1">
      <w:start w:val="1"/>
      <w:numFmt w:val="decimal"/>
      <w:lvlText w:val="%7."/>
      <w:lvlJc w:val="left"/>
      <w:pPr>
        <w:ind w:left="6045" w:hanging="360"/>
      </w:pPr>
    </w:lvl>
    <w:lvl w:ilvl="7" w:tplc="08090019" w:tentative="1">
      <w:start w:val="1"/>
      <w:numFmt w:val="lowerLetter"/>
      <w:lvlText w:val="%8."/>
      <w:lvlJc w:val="left"/>
      <w:pPr>
        <w:ind w:left="6765" w:hanging="360"/>
      </w:pPr>
    </w:lvl>
    <w:lvl w:ilvl="8" w:tplc="0809001B" w:tentative="1">
      <w:start w:val="1"/>
      <w:numFmt w:val="lowerRoman"/>
      <w:lvlText w:val="%9."/>
      <w:lvlJc w:val="right"/>
      <w:pPr>
        <w:ind w:left="7485" w:hanging="180"/>
      </w:pPr>
    </w:lvl>
  </w:abstractNum>
  <w:abstractNum w:abstractNumId="3" w15:restartNumberingAfterBreak="0">
    <w:nsid w:val="06EC4A4B"/>
    <w:multiLevelType w:val="hybridMultilevel"/>
    <w:tmpl w:val="85B6129E"/>
    <w:lvl w:ilvl="0" w:tplc="08090017">
      <w:start w:val="1"/>
      <w:numFmt w:val="lowerLetter"/>
      <w:lvlText w:val="%1)"/>
      <w:lvlJc w:val="left"/>
      <w:pPr>
        <w:ind w:left="1785" w:hanging="360"/>
      </w:pPr>
    </w:lvl>
    <w:lvl w:ilvl="1" w:tplc="08090019" w:tentative="1">
      <w:start w:val="1"/>
      <w:numFmt w:val="lowerLetter"/>
      <w:lvlText w:val="%2."/>
      <w:lvlJc w:val="left"/>
      <w:pPr>
        <w:ind w:left="2505" w:hanging="360"/>
      </w:pPr>
    </w:lvl>
    <w:lvl w:ilvl="2" w:tplc="0809001B" w:tentative="1">
      <w:start w:val="1"/>
      <w:numFmt w:val="lowerRoman"/>
      <w:lvlText w:val="%3."/>
      <w:lvlJc w:val="right"/>
      <w:pPr>
        <w:ind w:left="3225" w:hanging="180"/>
      </w:pPr>
    </w:lvl>
    <w:lvl w:ilvl="3" w:tplc="0809000F" w:tentative="1">
      <w:start w:val="1"/>
      <w:numFmt w:val="decimal"/>
      <w:lvlText w:val="%4."/>
      <w:lvlJc w:val="left"/>
      <w:pPr>
        <w:ind w:left="3945" w:hanging="360"/>
      </w:pPr>
    </w:lvl>
    <w:lvl w:ilvl="4" w:tplc="08090019" w:tentative="1">
      <w:start w:val="1"/>
      <w:numFmt w:val="lowerLetter"/>
      <w:lvlText w:val="%5."/>
      <w:lvlJc w:val="left"/>
      <w:pPr>
        <w:ind w:left="4665" w:hanging="360"/>
      </w:pPr>
    </w:lvl>
    <w:lvl w:ilvl="5" w:tplc="0809001B" w:tentative="1">
      <w:start w:val="1"/>
      <w:numFmt w:val="lowerRoman"/>
      <w:lvlText w:val="%6."/>
      <w:lvlJc w:val="right"/>
      <w:pPr>
        <w:ind w:left="5385" w:hanging="180"/>
      </w:pPr>
    </w:lvl>
    <w:lvl w:ilvl="6" w:tplc="0809000F" w:tentative="1">
      <w:start w:val="1"/>
      <w:numFmt w:val="decimal"/>
      <w:lvlText w:val="%7."/>
      <w:lvlJc w:val="left"/>
      <w:pPr>
        <w:ind w:left="6105" w:hanging="360"/>
      </w:pPr>
    </w:lvl>
    <w:lvl w:ilvl="7" w:tplc="08090019" w:tentative="1">
      <w:start w:val="1"/>
      <w:numFmt w:val="lowerLetter"/>
      <w:lvlText w:val="%8."/>
      <w:lvlJc w:val="left"/>
      <w:pPr>
        <w:ind w:left="6825" w:hanging="360"/>
      </w:pPr>
    </w:lvl>
    <w:lvl w:ilvl="8" w:tplc="08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4" w15:restartNumberingAfterBreak="0">
    <w:nsid w:val="0B043FBD"/>
    <w:multiLevelType w:val="hybridMultilevel"/>
    <w:tmpl w:val="E03E4F7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EF7535"/>
    <w:multiLevelType w:val="hybridMultilevel"/>
    <w:tmpl w:val="56AC9CDE"/>
    <w:lvl w:ilvl="0" w:tplc="08090017">
      <w:start w:val="1"/>
      <w:numFmt w:val="lowerLetter"/>
      <w:lvlText w:val="%1)"/>
      <w:lvlJc w:val="left"/>
      <w:pPr>
        <w:ind w:left="1335" w:hanging="360"/>
      </w:pPr>
    </w:lvl>
    <w:lvl w:ilvl="1" w:tplc="08090019" w:tentative="1">
      <w:start w:val="1"/>
      <w:numFmt w:val="lowerLetter"/>
      <w:lvlText w:val="%2."/>
      <w:lvlJc w:val="left"/>
      <w:pPr>
        <w:ind w:left="2055" w:hanging="360"/>
      </w:pPr>
    </w:lvl>
    <w:lvl w:ilvl="2" w:tplc="0809001B" w:tentative="1">
      <w:start w:val="1"/>
      <w:numFmt w:val="lowerRoman"/>
      <w:lvlText w:val="%3."/>
      <w:lvlJc w:val="right"/>
      <w:pPr>
        <w:ind w:left="2775" w:hanging="180"/>
      </w:pPr>
    </w:lvl>
    <w:lvl w:ilvl="3" w:tplc="0809000F" w:tentative="1">
      <w:start w:val="1"/>
      <w:numFmt w:val="decimal"/>
      <w:lvlText w:val="%4."/>
      <w:lvlJc w:val="left"/>
      <w:pPr>
        <w:ind w:left="3495" w:hanging="360"/>
      </w:pPr>
    </w:lvl>
    <w:lvl w:ilvl="4" w:tplc="08090019" w:tentative="1">
      <w:start w:val="1"/>
      <w:numFmt w:val="lowerLetter"/>
      <w:lvlText w:val="%5."/>
      <w:lvlJc w:val="left"/>
      <w:pPr>
        <w:ind w:left="4215" w:hanging="360"/>
      </w:pPr>
    </w:lvl>
    <w:lvl w:ilvl="5" w:tplc="0809001B" w:tentative="1">
      <w:start w:val="1"/>
      <w:numFmt w:val="lowerRoman"/>
      <w:lvlText w:val="%6."/>
      <w:lvlJc w:val="right"/>
      <w:pPr>
        <w:ind w:left="4935" w:hanging="180"/>
      </w:pPr>
    </w:lvl>
    <w:lvl w:ilvl="6" w:tplc="0809000F" w:tentative="1">
      <w:start w:val="1"/>
      <w:numFmt w:val="decimal"/>
      <w:lvlText w:val="%7."/>
      <w:lvlJc w:val="left"/>
      <w:pPr>
        <w:ind w:left="5655" w:hanging="360"/>
      </w:pPr>
    </w:lvl>
    <w:lvl w:ilvl="7" w:tplc="08090019" w:tentative="1">
      <w:start w:val="1"/>
      <w:numFmt w:val="lowerLetter"/>
      <w:lvlText w:val="%8."/>
      <w:lvlJc w:val="left"/>
      <w:pPr>
        <w:ind w:left="6375" w:hanging="360"/>
      </w:pPr>
    </w:lvl>
    <w:lvl w:ilvl="8" w:tplc="080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6" w15:restartNumberingAfterBreak="0">
    <w:nsid w:val="0CA000FF"/>
    <w:multiLevelType w:val="hybridMultilevel"/>
    <w:tmpl w:val="24F065EA"/>
    <w:lvl w:ilvl="0" w:tplc="2AA41FA2">
      <w:start w:val="1"/>
      <w:numFmt w:val="decimal"/>
      <w:lvlText w:val="%1."/>
      <w:lvlJc w:val="left"/>
      <w:pPr>
        <w:ind w:left="1637" w:hanging="360"/>
      </w:pPr>
      <w:rPr>
        <w:b w:val="0"/>
        <w:bCs/>
      </w:rPr>
    </w:lvl>
    <w:lvl w:ilvl="1" w:tplc="08090019">
      <w:start w:val="1"/>
      <w:numFmt w:val="lowerLetter"/>
      <w:lvlText w:val="%2."/>
      <w:lvlJc w:val="left"/>
      <w:pPr>
        <w:ind w:left="2128" w:hanging="360"/>
      </w:pPr>
    </w:lvl>
    <w:lvl w:ilvl="2" w:tplc="0809001B" w:tentative="1">
      <w:start w:val="1"/>
      <w:numFmt w:val="lowerRoman"/>
      <w:lvlText w:val="%3."/>
      <w:lvlJc w:val="right"/>
      <w:pPr>
        <w:ind w:left="3077" w:hanging="180"/>
      </w:pPr>
    </w:lvl>
    <w:lvl w:ilvl="3" w:tplc="0809000F" w:tentative="1">
      <w:start w:val="1"/>
      <w:numFmt w:val="decimal"/>
      <w:lvlText w:val="%4."/>
      <w:lvlJc w:val="left"/>
      <w:pPr>
        <w:ind w:left="3797" w:hanging="360"/>
      </w:pPr>
    </w:lvl>
    <w:lvl w:ilvl="4" w:tplc="08090019" w:tentative="1">
      <w:start w:val="1"/>
      <w:numFmt w:val="lowerLetter"/>
      <w:lvlText w:val="%5."/>
      <w:lvlJc w:val="left"/>
      <w:pPr>
        <w:ind w:left="4517" w:hanging="360"/>
      </w:pPr>
    </w:lvl>
    <w:lvl w:ilvl="5" w:tplc="0809001B" w:tentative="1">
      <w:start w:val="1"/>
      <w:numFmt w:val="lowerRoman"/>
      <w:lvlText w:val="%6."/>
      <w:lvlJc w:val="right"/>
      <w:pPr>
        <w:ind w:left="5237" w:hanging="180"/>
      </w:pPr>
    </w:lvl>
    <w:lvl w:ilvl="6" w:tplc="0809000F" w:tentative="1">
      <w:start w:val="1"/>
      <w:numFmt w:val="decimal"/>
      <w:lvlText w:val="%7."/>
      <w:lvlJc w:val="left"/>
      <w:pPr>
        <w:ind w:left="5957" w:hanging="360"/>
      </w:pPr>
    </w:lvl>
    <w:lvl w:ilvl="7" w:tplc="08090019" w:tentative="1">
      <w:start w:val="1"/>
      <w:numFmt w:val="lowerLetter"/>
      <w:lvlText w:val="%8."/>
      <w:lvlJc w:val="left"/>
      <w:pPr>
        <w:ind w:left="6677" w:hanging="360"/>
      </w:pPr>
    </w:lvl>
    <w:lvl w:ilvl="8" w:tplc="080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7" w15:restartNumberingAfterBreak="0">
    <w:nsid w:val="17391F34"/>
    <w:multiLevelType w:val="hybridMultilevel"/>
    <w:tmpl w:val="2ADE0672"/>
    <w:lvl w:ilvl="0" w:tplc="08090017">
      <w:start w:val="1"/>
      <w:numFmt w:val="lowerLetter"/>
      <w:lvlText w:val="%1)"/>
      <w:lvlJc w:val="left"/>
      <w:pPr>
        <w:ind w:left="1515" w:hanging="360"/>
      </w:pPr>
    </w:lvl>
    <w:lvl w:ilvl="1" w:tplc="08090019" w:tentative="1">
      <w:start w:val="1"/>
      <w:numFmt w:val="lowerLetter"/>
      <w:lvlText w:val="%2."/>
      <w:lvlJc w:val="left"/>
      <w:pPr>
        <w:ind w:left="2235" w:hanging="360"/>
      </w:pPr>
    </w:lvl>
    <w:lvl w:ilvl="2" w:tplc="0809001B" w:tentative="1">
      <w:start w:val="1"/>
      <w:numFmt w:val="lowerRoman"/>
      <w:lvlText w:val="%3."/>
      <w:lvlJc w:val="right"/>
      <w:pPr>
        <w:ind w:left="2955" w:hanging="180"/>
      </w:pPr>
    </w:lvl>
    <w:lvl w:ilvl="3" w:tplc="0809000F" w:tentative="1">
      <w:start w:val="1"/>
      <w:numFmt w:val="decimal"/>
      <w:lvlText w:val="%4."/>
      <w:lvlJc w:val="left"/>
      <w:pPr>
        <w:ind w:left="3675" w:hanging="360"/>
      </w:pPr>
    </w:lvl>
    <w:lvl w:ilvl="4" w:tplc="08090019" w:tentative="1">
      <w:start w:val="1"/>
      <w:numFmt w:val="lowerLetter"/>
      <w:lvlText w:val="%5."/>
      <w:lvlJc w:val="left"/>
      <w:pPr>
        <w:ind w:left="4395" w:hanging="360"/>
      </w:pPr>
    </w:lvl>
    <w:lvl w:ilvl="5" w:tplc="0809001B" w:tentative="1">
      <w:start w:val="1"/>
      <w:numFmt w:val="lowerRoman"/>
      <w:lvlText w:val="%6."/>
      <w:lvlJc w:val="right"/>
      <w:pPr>
        <w:ind w:left="5115" w:hanging="180"/>
      </w:pPr>
    </w:lvl>
    <w:lvl w:ilvl="6" w:tplc="0809000F" w:tentative="1">
      <w:start w:val="1"/>
      <w:numFmt w:val="decimal"/>
      <w:lvlText w:val="%7."/>
      <w:lvlJc w:val="left"/>
      <w:pPr>
        <w:ind w:left="5835" w:hanging="360"/>
      </w:pPr>
    </w:lvl>
    <w:lvl w:ilvl="7" w:tplc="08090019" w:tentative="1">
      <w:start w:val="1"/>
      <w:numFmt w:val="lowerLetter"/>
      <w:lvlText w:val="%8."/>
      <w:lvlJc w:val="left"/>
      <w:pPr>
        <w:ind w:left="6555" w:hanging="360"/>
      </w:pPr>
    </w:lvl>
    <w:lvl w:ilvl="8" w:tplc="080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8" w15:restartNumberingAfterBreak="0">
    <w:nsid w:val="20A05430"/>
    <w:multiLevelType w:val="hybridMultilevel"/>
    <w:tmpl w:val="E3689E4C"/>
    <w:lvl w:ilvl="0" w:tplc="08090015">
      <w:start w:val="1"/>
      <w:numFmt w:val="upperLetter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A2F06AC"/>
    <w:multiLevelType w:val="hybridMultilevel"/>
    <w:tmpl w:val="5ABC30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CB4022"/>
    <w:multiLevelType w:val="hybridMultilevel"/>
    <w:tmpl w:val="8FAAE5FE"/>
    <w:lvl w:ilvl="0" w:tplc="FFFFFFFF">
      <w:start w:val="1"/>
      <w:numFmt w:val="decimal"/>
      <w:lvlText w:val="%1."/>
      <w:lvlJc w:val="left"/>
      <w:pPr>
        <w:ind w:left="806" w:hanging="360"/>
      </w:pPr>
    </w:lvl>
    <w:lvl w:ilvl="1" w:tplc="FFFFFFFF" w:tentative="1">
      <w:start w:val="1"/>
      <w:numFmt w:val="lowerLetter"/>
      <w:lvlText w:val="%2."/>
      <w:lvlJc w:val="left"/>
      <w:pPr>
        <w:ind w:left="1526" w:hanging="360"/>
      </w:pPr>
    </w:lvl>
    <w:lvl w:ilvl="2" w:tplc="FFFFFFFF" w:tentative="1">
      <w:start w:val="1"/>
      <w:numFmt w:val="lowerRoman"/>
      <w:lvlText w:val="%3."/>
      <w:lvlJc w:val="right"/>
      <w:pPr>
        <w:ind w:left="2246" w:hanging="180"/>
      </w:pPr>
    </w:lvl>
    <w:lvl w:ilvl="3" w:tplc="FFFFFFFF" w:tentative="1">
      <w:start w:val="1"/>
      <w:numFmt w:val="decimal"/>
      <w:lvlText w:val="%4."/>
      <w:lvlJc w:val="left"/>
      <w:pPr>
        <w:ind w:left="2966" w:hanging="360"/>
      </w:pPr>
    </w:lvl>
    <w:lvl w:ilvl="4" w:tplc="FFFFFFFF" w:tentative="1">
      <w:start w:val="1"/>
      <w:numFmt w:val="lowerLetter"/>
      <w:lvlText w:val="%5."/>
      <w:lvlJc w:val="left"/>
      <w:pPr>
        <w:ind w:left="3686" w:hanging="360"/>
      </w:pPr>
    </w:lvl>
    <w:lvl w:ilvl="5" w:tplc="FFFFFFFF" w:tentative="1">
      <w:start w:val="1"/>
      <w:numFmt w:val="lowerRoman"/>
      <w:lvlText w:val="%6."/>
      <w:lvlJc w:val="right"/>
      <w:pPr>
        <w:ind w:left="4406" w:hanging="180"/>
      </w:pPr>
    </w:lvl>
    <w:lvl w:ilvl="6" w:tplc="FFFFFFFF" w:tentative="1">
      <w:start w:val="1"/>
      <w:numFmt w:val="decimal"/>
      <w:lvlText w:val="%7."/>
      <w:lvlJc w:val="left"/>
      <w:pPr>
        <w:ind w:left="5126" w:hanging="360"/>
      </w:pPr>
    </w:lvl>
    <w:lvl w:ilvl="7" w:tplc="FFFFFFFF" w:tentative="1">
      <w:start w:val="1"/>
      <w:numFmt w:val="lowerLetter"/>
      <w:lvlText w:val="%8."/>
      <w:lvlJc w:val="left"/>
      <w:pPr>
        <w:ind w:left="5846" w:hanging="360"/>
      </w:pPr>
    </w:lvl>
    <w:lvl w:ilvl="8" w:tplc="FFFFFFFF" w:tentative="1">
      <w:start w:val="1"/>
      <w:numFmt w:val="lowerRoman"/>
      <w:lvlText w:val="%9."/>
      <w:lvlJc w:val="right"/>
      <w:pPr>
        <w:ind w:left="6566" w:hanging="180"/>
      </w:pPr>
    </w:lvl>
  </w:abstractNum>
  <w:abstractNum w:abstractNumId="11" w15:restartNumberingAfterBreak="0">
    <w:nsid w:val="30271550"/>
    <w:multiLevelType w:val="hybridMultilevel"/>
    <w:tmpl w:val="A770F6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7314D0"/>
    <w:multiLevelType w:val="hybridMultilevel"/>
    <w:tmpl w:val="2E829E84"/>
    <w:lvl w:ilvl="0" w:tplc="FD28B128">
      <w:start w:val="1"/>
      <w:numFmt w:val="lowerLetter"/>
      <w:lvlText w:val="(%1)"/>
      <w:lvlJc w:val="left"/>
      <w:pPr>
        <w:ind w:left="453" w:hanging="360"/>
      </w:pPr>
      <w:rPr>
        <w:rFonts w:ascii="Arial" w:hAnsi="Arial" w:cs="Gill Sans MT" w:hint="default"/>
        <w:color w:val="475668"/>
        <w:spacing w:val="-4"/>
        <w:w w:val="100"/>
        <w:sz w:val="21"/>
        <w:szCs w:val="21"/>
      </w:rPr>
    </w:lvl>
    <w:lvl w:ilvl="1" w:tplc="04090019" w:tentative="1">
      <w:start w:val="1"/>
      <w:numFmt w:val="lowerLetter"/>
      <w:lvlText w:val="%2."/>
      <w:lvlJc w:val="left"/>
      <w:pPr>
        <w:ind w:left="1173" w:hanging="360"/>
      </w:pPr>
    </w:lvl>
    <w:lvl w:ilvl="2" w:tplc="0409001B" w:tentative="1">
      <w:start w:val="1"/>
      <w:numFmt w:val="lowerRoman"/>
      <w:lvlText w:val="%3."/>
      <w:lvlJc w:val="right"/>
      <w:pPr>
        <w:ind w:left="1893" w:hanging="180"/>
      </w:pPr>
    </w:lvl>
    <w:lvl w:ilvl="3" w:tplc="0409000F" w:tentative="1">
      <w:start w:val="1"/>
      <w:numFmt w:val="decimal"/>
      <w:lvlText w:val="%4."/>
      <w:lvlJc w:val="left"/>
      <w:pPr>
        <w:ind w:left="2613" w:hanging="360"/>
      </w:pPr>
    </w:lvl>
    <w:lvl w:ilvl="4" w:tplc="04090019" w:tentative="1">
      <w:start w:val="1"/>
      <w:numFmt w:val="lowerLetter"/>
      <w:lvlText w:val="%5."/>
      <w:lvlJc w:val="left"/>
      <w:pPr>
        <w:ind w:left="3333" w:hanging="360"/>
      </w:pPr>
    </w:lvl>
    <w:lvl w:ilvl="5" w:tplc="0409001B" w:tentative="1">
      <w:start w:val="1"/>
      <w:numFmt w:val="lowerRoman"/>
      <w:lvlText w:val="%6."/>
      <w:lvlJc w:val="right"/>
      <w:pPr>
        <w:ind w:left="4053" w:hanging="180"/>
      </w:pPr>
    </w:lvl>
    <w:lvl w:ilvl="6" w:tplc="0409000F" w:tentative="1">
      <w:start w:val="1"/>
      <w:numFmt w:val="decimal"/>
      <w:lvlText w:val="%7."/>
      <w:lvlJc w:val="left"/>
      <w:pPr>
        <w:ind w:left="4773" w:hanging="360"/>
      </w:pPr>
    </w:lvl>
    <w:lvl w:ilvl="7" w:tplc="04090019" w:tentative="1">
      <w:start w:val="1"/>
      <w:numFmt w:val="lowerLetter"/>
      <w:lvlText w:val="%8."/>
      <w:lvlJc w:val="left"/>
      <w:pPr>
        <w:ind w:left="5493" w:hanging="360"/>
      </w:pPr>
    </w:lvl>
    <w:lvl w:ilvl="8" w:tplc="0409001B" w:tentative="1">
      <w:start w:val="1"/>
      <w:numFmt w:val="lowerRoman"/>
      <w:lvlText w:val="%9."/>
      <w:lvlJc w:val="right"/>
      <w:pPr>
        <w:ind w:left="6213" w:hanging="180"/>
      </w:pPr>
    </w:lvl>
  </w:abstractNum>
  <w:abstractNum w:abstractNumId="13" w15:restartNumberingAfterBreak="0">
    <w:nsid w:val="3B1421EA"/>
    <w:multiLevelType w:val="hybridMultilevel"/>
    <w:tmpl w:val="9B64CC64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color w:val="495868"/>
        <w:w w:val="102"/>
        <w:sz w:val="21"/>
        <w:szCs w:val="21"/>
      </w:rPr>
    </w:lvl>
    <w:lvl w:ilvl="1" w:tplc="D77AF850">
      <w:start w:val="1"/>
      <w:numFmt w:val="decimal"/>
      <w:lvlText w:val="%2."/>
      <w:lvlJc w:val="left"/>
      <w:pPr>
        <w:ind w:left="826" w:hanging="258"/>
      </w:pPr>
      <w:rPr>
        <w:rFonts w:ascii="Arial" w:hAnsi="Arial" w:cs="Gill Sans MT" w:hint="default"/>
        <w:b w:val="0"/>
        <w:bCs/>
        <w:i w:val="0"/>
        <w:color w:val="495868"/>
        <w:spacing w:val="0"/>
        <w:w w:val="109"/>
        <w:sz w:val="24"/>
        <w:szCs w:val="21"/>
      </w:rPr>
    </w:lvl>
    <w:lvl w:ilvl="2" w:tplc="C25A7240">
      <w:numFmt w:val="bullet"/>
      <w:lvlText w:val="•"/>
      <w:lvlJc w:val="left"/>
      <w:pPr>
        <w:ind w:left="7261" w:hanging="258"/>
      </w:pPr>
      <w:rPr>
        <w:rFonts w:hint="default"/>
      </w:rPr>
    </w:lvl>
    <w:lvl w:ilvl="3" w:tplc="6E8212A0">
      <w:numFmt w:val="bullet"/>
      <w:lvlText w:val="•"/>
      <w:lvlJc w:val="left"/>
      <w:pPr>
        <w:ind w:left="8503" w:hanging="258"/>
      </w:pPr>
      <w:rPr>
        <w:rFonts w:hint="default"/>
      </w:rPr>
    </w:lvl>
    <w:lvl w:ilvl="4" w:tplc="00FAB2CC">
      <w:numFmt w:val="bullet"/>
      <w:lvlText w:val="•"/>
      <w:lvlJc w:val="left"/>
      <w:pPr>
        <w:ind w:left="9745" w:hanging="258"/>
      </w:pPr>
      <w:rPr>
        <w:rFonts w:hint="default"/>
      </w:rPr>
    </w:lvl>
    <w:lvl w:ilvl="5" w:tplc="B4BAB682">
      <w:numFmt w:val="bullet"/>
      <w:lvlText w:val="•"/>
      <w:lvlJc w:val="left"/>
      <w:pPr>
        <w:ind w:left="10987" w:hanging="258"/>
      </w:pPr>
      <w:rPr>
        <w:rFonts w:hint="default"/>
      </w:rPr>
    </w:lvl>
    <w:lvl w:ilvl="6" w:tplc="1584E892">
      <w:numFmt w:val="bullet"/>
      <w:lvlText w:val="•"/>
      <w:lvlJc w:val="left"/>
      <w:pPr>
        <w:ind w:left="12229" w:hanging="258"/>
      </w:pPr>
      <w:rPr>
        <w:rFonts w:hint="default"/>
      </w:rPr>
    </w:lvl>
    <w:lvl w:ilvl="7" w:tplc="D19AA422">
      <w:numFmt w:val="bullet"/>
      <w:lvlText w:val="•"/>
      <w:lvlJc w:val="left"/>
      <w:pPr>
        <w:ind w:left="13471" w:hanging="258"/>
      </w:pPr>
      <w:rPr>
        <w:rFonts w:hint="default"/>
      </w:rPr>
    </w:lvl>
    <w:lvl w:ilvl="8" w:tplc="40963760">
      <w:numFmt w:val="bullet"/>
      <w:lvlText w:val="•"/>
      <w:lvlJc w:val="left"/>
      <w:pPr>
        <w:ind w:left="14713" w:hanging="258"/>
      </w:pPr>
      <w:rPr>
        <w:rFonts w:hint="default"/>
      </w:rPr>
    </w:lvl>
  </w:abstractNum>
  <w:abstractNum w:abstractNumId="14" w15:restartNumberingAfterBreak="0">
    <w:nsid w:val="40D866B9"/>
    <w:multiLevelType w:val="hybridMultilevel"/>
    <w:tmpl w:val="4B66E36A"/>
    <w:lvl w:ilvl="0" w:tplc="FD28B128">
      <w:start w:val="1"/>
      <w:numFmt w:val="lowerLetter"/>
      <w:lvlText w:val="(%1)"/>
      <w:lvlJc w:val="left"/>
      <w:pPr>
        <w:ind w:left="1070" w:hanging="360"/>
      </w:pPr>
      <w:rPr>
        <w:rFonts w:ascii="Arial" w:hAnsi="Arial" w:cs="Gill Sans MT" w:hint="default"/>
        <w:color w:val="475668"/>
        <w:spacing w:val="-4"/>
        <w:w w:val="100"/>
        <w:sz w:val="21"/>
        <w:szCs w:val="21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5" w15:restartNumberingAfterBreak="0">
    <w:nsid w:val="545B78A7"/>
    <w:multiLevelType w:val="hybridMultilevel"/>
    <w:tmpl w:val="0B2613D2"/>
    <w:lvl w:ilvl="0" w:tplc="08090015">
      <w:start w:val="1"/>
      <w:numFmt w:val="upperLetter"/>
      <w:lvlText w:val="%1."/>
      <w:lvlJc w:val="left"/>
      <w:pPr>
        <w:ind w:left="1637" w:hanging="360"/>
      </w:pPr>
    </w:lvl>
    <w:lvl w:ilvl="1" w:tplc="08090019" w:tentative="1">
      <w:start w:val="1"/>
      <w:numFmt w:val="lowerLetter"/>
      <w:lvlText w:val="%2."/>
      <w:lvlJc w:val="left"/>
      <w:pPr>
        <w:ind w:left="2357" w:hanging="360"/>
      </w:pPr>
    </w:lvl>
    <w:lvl w:ilvl="2" w:tplc="0809001B" w:tentative="1">
      <w:start w:val="1"/>
      <w:numFmt w:val="lowerRoman"/>
      <w:lvlText w:val="%3."/>
      <w:lvlJc w:val="right"/>
      <w:pPr>
        <w:ind w:left="3077" w:hanging="180"/>
      </w:pPr>
    </w:lvl>
    <w:lvl w:ilvl="3" w:tplc="0809000F" w:tentative="1">
      <w:start w:val="1"/>
      <w:numFmt w:val="decimal"/>
      <w:lvlText w:val="%4."/>
      <w:lvlJc w:val="left"/>
      <w:pPr>
        <w:ind w:left="3797" w:hanging="360"/>
      </w:pPr>
    </w:lvl>
    <w:lvl w:ilvl="4" w:tplc="08090019" w:tentative="1">
      <w:start w:val="1"/>
      <w:numFmt w:val="lowerLetter"/>
      <w:lvlText w:val="%5."/>
      <w:lvlJc w:val="left"/>
      <w:pPr>
        <w:ind w:left="4517" w:hanging="360"/>
      </w:pPr>
    </w:lvl>
    <w:lvl w:ilvl="5" w:tplc="0809001B" w:tentative="1">
      <w:start w:val="1"/>
      <w:numFmt w:val="lowerRoman"/>
      <w:lvlText w:val="%6."/>
      <w:lvlJc w:val="right"/>
      <w:pPr>
        <w:ind w:left="5237" w:hanging="180"/>
      </w:pPr>
    </w:lvl>
    <w:lvl w:ilvl="6" w:tplc="0809000F" w:tentative="1">
      <w:start w:val="1"/>
      <w:numFmt w:val="decimal"/>
      <w:lvlText w:val="%7."/>
      <w:lvlJc w:val="left"/>
      <w:pPr>
        <w:ind w:left="5957" w:hanging="360"/>
      </w:pPr>
    </w:lvl>
    <w:lvl w:ilvl="7" w:tplc="08090019" w:tentative="1">
      <w:start w:val="1"/>
      <w:numFmt w:val="lowerLetter"/>
      <w:lvlText w:val="%8."/>
      <w:lvlJc w:val="left"/>
      <w:pPr>
        <w:ind w:left="6677" w:hanging="360"/>
      </w:pPr>
    </w:lvl>
    <w:lvl w:ilvl="8" w:tplc="080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6" w15:restartNumberingAfterBreak="0">
    <w:nsid w:val="5F3008B7"/>
    <w:multiLevelType w:val="hybridMultilevel"/>
    <w:tmpl w:val="93C6939A"/>
    <w:lvl w:ilvl="0" w:tplc="FFFFFFFF">
      <w:start w:val="1"/>
      <w:numFmt w:val="decimal"/>
      <w:lvlText w:val="%1."/>
      <w:lvlJc w:val="left"/>
      <w:pPr>
        <w:ind w:left="806" w:hanging="360"/>
      </w:pPr>
    </w:lvl>
    <w:lvl w:ilvl="1" w:tplc="FFFFFFFF" w:tentative="1">
      <w:start w:val="1"/>
      <w:numFmt w:val="lowerLetter"/>
      <w:lvlText w:val="%2."/>
      <w:lvlJc w:val="left"/>
      <w:pPr>
        <w:ind w:left="1526" w:hanging="360"/>
      </w:pPr>
    </w:lvl>
    <w:lvl w:ilvl="2" w:tplc="FFFFFFFF" w:tentative="1">
      <w:start w:val="1"/>
      <w:numFmt w:val="lowerRoman"/>
      <w:lvlText w:val="%3."/>
      <w:lvlJc w:val="right"/>
      <w:pPr>
        <w:ind w:left="2246" w:hanging="180"/>
      </w:pPr>
    </w:lvl>
    <w:lvl w:ilvl="3" w:tplc="FFFFFFFF" w:tentative="1">
      <w:start w:val="1"/>
      <w:numFmt w:val="decimal"/>
      <w:lvlText w:val="%4."/>
      <w:lvlJc w:val="left"/>
      <w:pPr>
        <w:ind w:left="2966" w:hanging="360"/>
      </w:pPr>
    </w:lvl>
    <w:lvl w:ilvl="4" w:tplc="FFFFFFFF" w:tentative="1">
      <w:start w:val="1"/>
      <w:numFmt w:val="lowerLetter"/>
      <w:lvlText w:val="%5."/>
      <w:lvlJc w:val="left"/>
      <w:pPr>
        <w:ind w:left="3686" w:hanging="360"/>
      </w:pPr>
    </w:lvl>
    <w:lvl w:ilvl="5" w:tplc="FFFFFFFF" w:tentative="1">
      <w:start w:val="1"/>
      <w:numFmt w:val="lowerRoman"/>
      <w:lvlText w:val="%6."/>
      <w:lvlJc w:val="right"/>
      <w:pPr>
        <w:ind w:left="4406" w:hanging="180"/>
      </w:pPr>
    </w:lvl>
    <w:lvl w:ilvl="6" w:tplc="FFFFFFFF" w:tentative="1">
      <w:start w:val="1"/>
      <w:numFmt w:val="decimal"/>
      <w:lvlText w:val="%7."/>
      <w:lvlJc w:val="left"/>
      <w:pPr>
        <w:ind w:left="5126" w:hanging="360"/>
      </w:pPr>
    </w:lvl>
    <w:lvl w:ilvl="7" w:tplc="FFFFFFFF" w:tentative="1">
      <w:start w:val="1"/>
      <w:numFmt w:val="lowerLetter"/>
      <w:lvlText w:val="%8."/>
      <w:lvlJc w:val="left"/>
      <w:pPr>
        <w:ind w:left="5846" w:hanging="360"/>
      </w:pPr>
    </w:lvl>
    <w:lvl w:ilvl="8" w:tplc="FFFFFFFF" w:tentative="1">
      <w:start w:val="1"/>
      <w:numFmt w:val="lowerRoman"/>
      <w:lvlText w:val="%9."/>
      <w:lvlJc w:val="right"/>
      <w:pPr>
        <w:ind w:left="6566" w:hanging="180"/>
      </w:pPr>
    </w:lvl>
  </w:abstractNum>
  <w:abstractNum w:abstractNumId="17" w15:restartNumberingAfterBreak="0">
    <w:nsid w:val="65293144"/>
    <w:multiLevelType w:val="hybridMultilevel"/>
    <w:tmpl w:val="8AA42E56"/>
    <w:lvl w:ilvl="0" w:tplc="08090017">
      <w:start w:val="1"/>
      <w:numFmt w:val="lowerLetter"/>
      <w:lvlText w:val="%1)"/>
      <w:lvlJc w:val="left"/>
      <w:pPr>
        <w:ind w:left="1716" w:hanging="360"/>
      </w:pPr>
    </w:lvl>
    <w:lvl w:ilvl="1" w:tplc="08090019" w:tentative="1">
      <w:start w:val="1"/>
      <w:numFmt w:val="lowerLetter"/>
      <w:lvlText w:val="%2."/>
      <w:lvlJc w:val="left"/>
      <w:pPr>
        <w:ind w:left="2436" w:hanging="360"/>
      </w:pPr>
    </w:lvl>
    <w:lvl w:ilvl="2" w:tplc="0809001B" w:tentative="1">
      <w:start w:val="1"/>
      <w:numFmt w:val="lowerRoman"/>
      <w:lvlText w:val="%3."/>
      <w:lvlJc w:val="right"/>
      <w:pPr>
        <w:ind w:left="3156" w:hanging="180"/>
      </w:pPr>
    </w:lvl>
    <w:lvl w:ilvl="3" w:tplc="0809000F" w:tentative="1">
      <w:start w:val="1"/>
      <w:numFmt w:val="decimal"/>
      <w:lvlText w:val="%4."/>
      <w:lvlJc w:val="left"/>
      <w:pPr>
        <w:ind w:left="3876" w:hanging="360"/>
      </w:pPr>
    </w:lvl>
    <w:lvl w:ilvl="4" w:tplc="08090019" w:tentative="1">
      <w:start w:val="1"/>
      <w:numFmt w:val="lowerLetter"/>
      <w:lvlText w:val="%5."/>
      <w:lvlJc w:val="left"/>
      <w:pPr>
        <w:ind w:left="4596" w:hanging="360"/>
      </w:pPr>
    </w:lvl>
    <w:lvl w:ilvl="5" w:tplc="0809001B" w:tentative="1">
      <w:start w:val="1"/>
      <w:numFmt w:val="lowerRoman"/>
      <w:lvlText w:val="%6."/>
      <w:lvlJc w:val="right"/>
      <w:pPr>
        <w:ind w:left="5316" w:hanging="180"/>
      </w:pPr>
    </w:lvl>
    <w:lvl w:ilvl="6" w:tplc="0809000F" w:tentative="1">
      <w:start w:val="1"/>
      <w:numFmt w:val="decimal"/>
      <w:lvlText w:val="%7."/>
      <w:lvlJc w:val="left"/>
      <w:pPr>
        <w:ind w:left="6036" w:hanging="360"/>
      </w:pPr>
    </w:lvl>
    <w:lvl w:ilvl="7" w:tplc="08090019" w:tentative="1">
      <w:start w:val="1"/>
      <w:numFmt w:val="lowerLetter"/>
      <w:lvlText w:val="%8."/>
      <w:lvlJc w:val="left"/>
      <w:pPr>
        <w:ind w:left="6756" w:hanging="360"/>
      </w:pPr>
    </w:lvl>
    <w:lvl w:ilvl="8" w:tplc="0809001B" w:tentative="1">
      <w:start w:val="1"/>
      <w:numFmt w:val="lowerRoman"/>
      <w:lvlText w:val="%9."/>
      <w:lvlJc w:val="right"/>
      <w:pPr>
        <w:ind w:left="7476" w:hanging="180"/>
      </w:pPr>
    </w:lvl>
  </w:abstractNum>
  <w:abstractNum w:abstractNumId="18" w15:restartNumberingAfterBreak="0">
    <w:nsid w:val="658A27C8"/>
    <w:multiLevelType w:val="hybridMultilevel"/>
    <w:tmpl w:val="DA92CD62"/>
    <w:lvl w:ilvl="0" w:tplc="0809000B">
      <w:start w:val="1"/>
      <w:numFmt w:val="bullet"/>
      <w:lvlText w:val=""/>
      <w:lvlJc w:val="left"/>
      <w:pPr>
        <w:ind w:left="2346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30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7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5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2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9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6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3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106" w:hanging="360"/>
      </w:pPr>
      <w:rPr>
        <w:rFonts w:ascii="Wingdings" w:hAnsi="Wingdings" w:hint="default"/>
      </w:rPr>
    </w:lvl>
  </w:abstractNum>
  <w:abstractNum w:abstractNumId="19" w15:restartNumberingAfterBreak="0">
    <w:nsid w:val="71B75A85"/>
    <w:multiLevelType w:val="hybridMultilevel"/>
    <w:tmpl w:val="194268CA"/>
    <w:lvl w:ilvl="0" w:tplc="258E18F6">
      <w:start w:val="1"/>
      <w:numFmt w:val="lowerLetter"/>
      <w:pStyle w:val="List1"/>
      <w:lvlText w:val="%1)"/>
      <w:lvlJc w:val="left"/>
      <w:pPr>
        <w:ind w:left="720" w:hanging="360"/>
      </w:pPr>
      <w:rPr>
        <w:rFonts w:hint="default"/>
        <w:b/>
        <w:color w:val="06845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F73788"/>
    <w:multiLevelType w:val="hybridMultilevel"/>
    <w:tmpl w:val="4F8864F6"/>
    <w:lvl w:ilvl="0" w:tplc="08090017">
      <w:start w:val="1"/>
      <w:numFmt w:val="lowerLetter"/>
      <w:lvlText w:val="%1)"/>
      <w:lvlJc w:val="left"/>
      <w:pPr>
        <w:ind w:left="1170" w:hanging="360"/>
      </w:pPr>
    </w:lvl>
    <w:lvl w:ilvl="1" w:tplc="08090019" w:tentative="1">
      <w:start w:val="1"/>
      <w:numFmt w:val="lowerLetter"/>
      <w:lvlText w:val="%2."/>
      <w:lvlJc w:val="left"/>
      <w:pPr>
        <w:ind w:left="1890" w:hanging="360"/>
      </w:pPr>
    </w:lvl>
    <w:lvl w:ilvl="2" w:tplc="0809001B" w:tentative="1">
      <w:start w:val="1"/>
      <w:numFmt w:val="lowerRoman"/>
      <w:lvlText w:val="%3."/>
      <w:lvlJc w:val="right"/>
      <w:pPr>
        <w:ind w:left="2610" w:hanging="180"/>
      </w:pPr>
    </w:lvl>
    <w:lvl w:ilvl="3" w:tplc="0809000F" w:tentative="1">
      <w:start w:val="1"/>
      <w:numFmt w:val="decimal"/>
      <w:lvlText w:val="%4."/>
      <w:lvlJc w:val="left"/>
      <w:pPr>
        <w:ind w:left="3330" w:hanging="360"/>
      </w:pPr>
    </w:lvl>
    <w:lvl w:ilvl="4" w:tplc="08090019" w:tentative="1">
      <w:start w:val="1"/>
      <w:numFmt w:val="lowerLetter"/>
      <w:lvlText w:val="%5."/>
      <w:lvlJc w:val="left"/>
      <w:pPr>
        <w:ind w:left="4050" w:hanging="360"/>
      </w:pPr>
    </w:lvl>
    <w:lvl w:ilvl="5" w:tplc="0809001B" w:tentative="1">
      <w:start w:val="1"/>
      <w:numFmt w:val="lowerRoman"/>
      <w:lvlText w:val="%6."/>
      <w:lvlJc w:val="right"/>
      <w:pPr>
        <w:ind w:left="4770" w:hanging="180"/>
      </w:pPr>
    </w:lvl>
    <w:lvl w:ilvl="6" w:tplc="0809000F" w:tentative="1">
      <w:start w:val="1"/>
      <w:numFmt w:val="decimal"/>
      <w:lvlText w:val="%7."/>
      <w:lvlJc w:val="left"/>
      <w:pPr>
        <w:ind w:left="5490" w:hanging="360"/>
      </w:pPr>
    </w:lvl>
    <w:lvl w:ilvl="7" w:tplc="08090019" w:tentative="1">
      <w:start w:val="1"/>
      <w:numFmt w:val="lowerLetter"/>
      <w:lvlText w:val="%8."/>
      <w:lvlJc w:val="left"/>
      <w:pPr>
        <w:ind w:left="6210" w:hanging="360"/>
      </w:pPr>
    </w:lvl>
    <w:lvl w:ilvl="8" w:tplc="08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1" w15:restartNumberingAfterBreak="0">
    <w:nsid w:val="799F1451"/>
    <w:multiLevelType w:val="hybridMultilevel"/>
    <w:tmpl w:val="321482C2"/>
    <w:lvl w:ilvl="0" w:tplc="0809000F">
      <w:start w:val="1"/>
      <w:numFmt w:val="decimal"/>
      <w:lvlText w:val="%1."/>
      <w:lvlJc w:val="left"/>
      <w:pPr>
        <w:ind w:left="806" w:hanging="360"/>
      </w:pPr>
    </w:lvl>
    <w:lvl w:ilvl="1" w:tplc="08090019" w:tentative="1">
      <w:start w:val="1"/>
      <w:numFmt w:val="lowerLetter"/>
      <w:lvlText w:val="%2."/>
      <w:lvlJc w:val="left"/>
      <w:pPr>
        <w:ind w:left="1526" w:hanging="360"/>
      </w:pPr>
    </w:lvl>
    <w:lvl w:ilvl="2" w:tplc="0809001B" w:tentative="1">
      <w:start w:val="1"/>
      <w:numFmt w:val="lowerRoman"/>
      <w:lvlText w:val="%3."/>
      <w:lvlJc w:val="right"/>
      <w:pPr>
        <w:ind w:left="2246" w:hanging="180"/>
      </w:pPr>
    </w:lvl>
    <w:lvl w:ilvl="3" w:tplc="0809000F" w:tentative="1">
      <w:start w:val="1"/>
      <w:numFmt w:val="decimal"/>
      <w:lvlText w:val="%4."/>
      <w:lvlJc w:val="left"/>
      <w:pPr>
        <w:ind w:left="2966" w:hanging="360"/>
      </w:pPr>
    </w:lvl>
    <w:lvl w:ilvl="4" w:tplc="08090019" w:tentative="1">
      <w:start w:val="1"/>
      <w:numFmt w:val="lowerLetter"/>
      <w:lvlText w:val="%5."/>
      <w:lvlJc w:val="left"/>
      <w:pPr>
        <w:ind w:left="3686" w:hanging="360"/>
      </w:pPr>
    </w:lvl>
    <w:lvl w:ilvl="5" w:tplc="0809001B" w:tentative="1">
      <w:start w:val="1"/>
      <w:numFmt w:val="lowerRoman"/>
      <w:lvlText w:val="%6."/>
      <w:lvlJc w:val="right"/>
      <w:pPr>
        <w:ind w:left="4406" w:hanging="180"/>
      </w:pPr>
    </w:lvl>
    <w:lvl w:ilvl="6" w:tplc="0809000F" w:tentative="1">
      <w:start w:val="1"/>
      <w:numFmt w:val="decimal"/>
      <w:lvlText w:val="%7."/>
      <w:lvlJc w:val="left"/>
      <w:pPr>
        <w:ind w:left="5126" w:hanging="360"/>
      </w:pPr>
    </w:lvl>
    <w:lvl w:ilvl="7" w:tplc="08090019" w:tentative="1">
      <w:start w:val="1"/>
      <w:numFmt w:val="lowerLetter"/>
      <w:lvlText w:val="%8."/>
      <w:lvlJc w:val="left"/>
      <w:pPr>
        <w:ind w:left="5846" w:hanging="360"/>
      </w:pPr>
    </w:lvl>
    <w:lvl w:ilvl="8" w:tplc="0809001B" w:tentative="1">
      <w:start w:val="1"/>
      <w:numFmt w:val="lowerRoman"/>
      <w:lvlText w:val="%9."/>
      <w:lvlJc w:val="right"/>
      <w:pPr>
        <w:ind w:left="6566" w:hanging="180"/>
      </w:pPr>
    </w:lvl>
  </w:abstractNum>
  <w:num w:numId="1" w16cid:durableId="857230678">
    <w:abstractNumId w:val="19"/>
  </w:num>
  <w:num w:numId="2" w16cid:durableId="1918830134">
    <w:abstractNumId w:val="13"/>
  </w:num>
  <w:num w:numId="3" w16cid:durableId="249124189">
    <w:abstractNumId w:val="12"/>
  </w:num>
  <w:num w:numId="4" w16cid:durableId="2084989017">
    <w:abstractNumId w:val="14"/>
  </w:num>
  <w:num w:numId="5" w16cid:durableId="1828282304">
    <w:abstractNumId w:val="7"/>
  </w:num>
  <w:num w:numId="6" w16cid:durableId="620499792">
    <w:abstractNumId w:val="3"/>
  </w:num>
  <w:num w:numId="7" w16cid:durableId="925310226">
    <w:abstractNumId w:val="2"/>
  </w:num>
  <w:num w:numId="8" w16cid:durableId="1093673175">
    <w:abstractNumId w:val="5"/>
  </w:num>
  <w:num w:numId="9" w16cid:durableId="1061094863">
    <w:abstractNumId w:val="0"/>
  </w:num>
  <w:num w:numId="10" w16cid:durableId="647512164">
    <w:abstractNumId w:val="21"/>
  </w:num>
  <w:num w:numId="11" w16cid:durableId="488249988">
    <w:abstractNumId w:val="10"/>
  </w:num>
  <w:num w:numId="12" w16cid:durableId="2037541853">
    <w:abstractNumId w:val="16"/>
  </w:num>
  <w:num w:numId="13" w16cid:durableId="1004552042">
    <w:abstractNumId w:val="1"/>
  </w:num>
  <w:num w:numId="14" w16cid:durableId="9381556">
    <w:abstractNumId w:val="4"/>
  </w:num>
  <w:num w:numId="15" w16cid:durableId="1086461192">
    <w:abstractNumId w:val="6"/>
  </w:num>
  <w:num w:numId="16" w16cid:durableId="228658500">
    <w:abstractNumId w:val="8"/>
  </w:num>
  <w:num w:numId="17" w16cid:durableId="194467147">
    <w:abstractNumId w:val="15"/>
  </w:num>
  <w:num w:numId="18" w16cid:durableId="832797336">
    <w:abstractNumId w:val="17"/>
  </w:num>
  <w:num w:numId="19" w16cid:durableId="293101915">
    <w:abstractNumId w:val="11"/>
  </w:num>
  <w:num w:numId="20" w16cid:durableId="1449929396">
    <w:abstractNumId w:val="18"/>
  </w:num>
  <w:num w:numId="21" w16cid:durableId="2043939687">
    <w:abstractNumId w:val="9"/>
  </w:num>
  <w:num w:numId="22" w16cid:durableId="666904377">
    <w:abstractNumId w:val="2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PubVPasteboard_" w:val="10"/>
  </w:docVars>
  <w:rsids>
    <w:rsidRoot w:val="004F6234"/>
    <w:rsid w:val="000014FA"/>
    <w:rsid w:val="00002303"/>
    <w:rsid w:val="000034BE"/>
    <w:rsid w:val="00006670"/>
    <w:rsid w:val="0000738E"/>
    <w:rsid w:val="0001175E"/>
    <w:rsid w:val="000119A7"/>
    <w:rsid w:val="00014BAF"/>
    <w:rsid w:val="0001544F"/>
    <w:rsid w:val="000154E6"/>
    <w:rsid w:val="00020104"/>
    <w:rsid w:val="00020787"/>
    <w:rsid w:val="0002193C"/>
    <w:rsid w:val="000264CC"/>
    <w:rsid w:val="0003291F"/>
    <w:rsid w:val="00035EFC"/>
    <w:rsid w:val="00037CCD"/>
    <w:rsid w:val="000416A2"/>
    <w:rsid w:val="00045B58"/>
    <w:rsid w:val="00046CEA"/>
    <w:rsid w:val="00046F46"/>
    <w:rsid w:val="00047000"/>
    <w:rsid w:val="00047163"/>
    <w:rsid w:val="000479EA"/>
    <w:rsid w:val="00050A43"/>
    <w:rsid w:val="00052393"/>
    <w:rsid w:val="00052A1D"/>
    <w:rsid w:val="00052A23"/>
    <w:rsid w:val="000534E4"/>
    <w:rsid w:val="000543CA"/>
    <w:rsid w:val="00054BF7"/>
    <w:rsid w:val="00063E90"/>
    <w:rsid w:val="000678B3"/>
    <w:rsid w:val="00070725"/>
    <w:rsid w:val="0007131E"/>
    <w:rsid w:val="00072618"/>
    <w:rsid w:val="000730F9"/>
    <w:rsid w:val="00080CE5"/>
    <w:rsid w:val="0008761D"/>
    <w:rsid w:val="000910A4"/>
    <w:rsid w:val="00094ACC"/>
    <w:rsid w:val="00095B39"/>
    <w:rsid w:val="000962EF"/>
    <w:rsid w:val="00096BB2"/>
    <w:rsid w:val="000A1A3B"/>
    <w:rsid w:val="000A2028"/>
    <w:rsid w:val="000A2F51"/>
    <w:rsid w:val="000A5360"/>
    <w:rsid w:val="000A6E99"/>
    <w:rsid w:val="000B021B"/>
    <w:rsid w:val="000B045C"/>
    <w:rsid w:val="000B2075"/>
    <w:rsid w:val="000B2933"/>
    <w:rsid w:val="000B3286"/>
    <w:rsid w:val="000B7373"/>
    <w:rsid w:val="000B7A57"/>
    <w:rsid w:val="000B7FD3"/>
    <w:rsid w:val="000C1CCE"/>
    <w:rsid w:val="000C32F6"/>
    <w:rsid w:val="000C4416"/>
    <w:rsid w:val="000C7245"/>
    <w:rsid w:val="000D0FEF"/>
    <w:rsid w:val="000D1DF1"/>
    <w:rsid w:val="000D3373"/>
    <w:rsid w:val="000D542E"/>
    <w:rsid w:val="000E563D"/>
    <w:rsid w:val="000E6BA6"/>
    <w:rsid w:val="000E6D3A"/>
    <w:rsid w:val="000F08FA"/>
    <w:rsid w:val="000F57B9"/>
    <w:rsid w:val="000F5C0B"/>
    <w:rsid w:val="000F6C32"/>
    <w:rsid w:val="00102D23"/>
    <w:rsid w:val="00103494"/>
    <w:rsid w:val="00104646"/>
    <w:rsid w:val="00104E6D"/>
    <w:rsid w:val="00106E79"/>
    <w:rsid w:val="00107AB8"/>
    <w:rsid w:val="00107C38"/>
    <w:rsid w:val="00114CE5"/>
    <w:rsid w:val="00114DED"/>
    <w:rsid w:val="00116619"/>
    <w:rsid w:val="00116B9E"/>
    <w:rsid w:val="00117668"/>
    <w:rsid w:val="001204C9"/>
    <w:rsid w:val="00120B0B"/>
    <w:rsid w:val="00125779"/>
    <w:rsid w:val="00126664"/>
    <w:rsid w:val="001272D3"/>
    <w:rsid w:val="00127B11"/>
    <w:rsid w:val="0013069D"/>
    <w:rsid w:val="00130E53"/>
    <w:rsid w:val="00133570"/>
    <w:rsid w:val="001376FD"/>
    <w:rsid w:val="0013797C"/>
    <w:rsid w:val="001401D6"/>
    <w:rsid w:val="001407F5"/>
    <w:rsid w:val="00140A3D"/>
    <w:rsid w:val="00140DEC"/>
    <w:rsid w:val="001410F5"/>
    <w:rsid w:val="00141169"/>
    <w:rsid w:val="00145C90"/>
    <w:rsid w:val="00146250"/>
    <w:rsid w:val="001515D2"/>
    <w:rsid w:val="00155B1F"/>
    <w:rsid w:val="001564A1"/>
    <w:rsid w:val="00157F3C"/>
    <w:rsid w:val="00161E9F"/>
    <w:rsid w:val="0016270A"/>
    <w:rsid w:val="0016322A"/>
    <w:rsid w:val="001649AA"/>
    <w:rsid w:val="00166300"/>
    <w:rsid w:val="00167A4A"/>
    <w:rsid w:val="00173DC0"/>
    <w:rsid w:val="001746B2"/>
    <w:rsid w:val="00174CAA"/>
    <w:rsid w:val="00180812"/>
    <w:rsid w:val="001816E9"/>
    <w:rsid w:val="0018173D"/>
    <w:rsid w:val="0018463D"/>
    <w:rsid w:val="00190C60"/>
    <w:rsid w:val="001928EF"/>
    <w:rsid w:val="00194AE7"/>
    <w:rsid w:val="00194B8A"/>
    <w:rsid w:val="001A0A80"/>
    <w:rsid w:val="001A2959"/>
    <w:rsid w:val="001A328D"/>
    <w:rsid w:val="001A38FC"/>
    <w:rsid w:val="001A64E1"/>
    <w:rsid w:val="001A740E"/>
    <w:rsid w:val="001A7FC6"/>
    <w:rsid w:val="001B0753"/>
    <w:rsid w:val="001B0BD3"/>
    <w:rsid w:val="001B30E4"/>
    <w:rsid w:val="001B48EB"/>
    <w:rsid w:val="001B68A6"/>
    <w:rsid w:val="001B6F1B"/>
    <w:rsid w:val="001B7D6F"/>
    <w:rsid w:val="001C554F"/>
    <w:rsid w:val="001C66C4"/>
    <w:rsid w:val="001D26B2"/>
    <w:rsid w:val="001D60BF"/>
    <w:rsid w:val="001E2696"/>
    <w:rsid w:val="001E26BF"/>
    <w:rsid w:val="001E2AD7"/>
    <w:rsid w:val="001E2E2A"/>
    <w:rsid w:val="001E48FF"/>
    <w:rsid w:val="001F267F"/>
    <w:rsid w:val="001F653E"/>
    <w:rsid w:val="0020048A"/>
    <w:rsid w:val="002008A0"/>
    <w:rsid w:val="00205507"/>
    <w:rsid w:val="00205F5A"/>
    <w:rsid w:val="002063BF"/>
    <w:rsid w:val="00206854"/>
    <w:rsid w:val="00213412"/>
    <w:rsid w:val="0021341B"/>
    <w:rsid w:val="002138D7"/>
    <w:rsid w:val="00216578"/>
    <w:rsid w:val="00217C4D"/>
    <w:rsid w:val="00227F5D"/>
    <w:rsid w:val="0023008A"/>
    <w:rsid w:val="00232832"/>
    <w:rsid w:val="0023346E"/>
    <w:rsid w:val="0023688C"/>
    <w:rsid w:val="00237C64"/>
    <w:rsid w:val="0024009C"/>
    <w:rsid w:val="00240FE7"/>
    <w:rsid w:val="00241BD7"/>
    <w:rsid w:val="00246CB2"/>
    <w:rsid w:val="002504D7"/>
    <w:rsid w:val="00255123"/>
    <w:rsid w:val="00255514"/>
    <w:rsid w:val="0025551D"/>
    <w:rsid w:val="002569FC"/>
    <w:rsid w:val="002626F4"/>
    <w:rsid w:val="00263A60"/>
    <w:rsid w:val="00266EBF"/>
    <w:rsid w:val="0027078C"/>
    <w:rsid w:val="002734BB"/>
    <w:rsid w:val="00273E8B"/>
    <w:rsid w:val="0027444F"/>
    <w:rsid w:val="00276812"/>
    <w:rsid w:val="00276843"/>
    <w:rsid w:val="00277B9F"/>
    <w:rsid w:val="00280C00"/>
    <w:rsid w:val="002854B9"/>
    <w:rsid w:val="00286C07"/>
    <w:rsid w:val="00291329"/>
    <w:rsid w:val="002936AF"/>
    <w:rsid w:val="00294719"/>
    <w:rsid w:val="00294A5F"/>
    <w:rsid w:val="00295593"/>
    <w:rsid w:val="00295670"/>
    <w:rsid w:val="00296239"/>
    <w:rsid w:val="002A365D"/>
    <w:rsid w:val="002A3DFF"/>
    <w:rsid w:val="002A57EC"/>
    <w:rsid w:val="002A711C"/>
    <w:rsid w:val="002B448A"/>
    <w:rsid w:val="002C205D"/>
    <w:rsid w:val="002C2261"/>
    <w:rsid w:val="002C380B"/>
    <w:rsid w:val="002D1922"/>
    <w:rsid w:val="002D2822"/>
    <w:rsid w:val="002D35E4"/>
    <w:rsid w:val="002D49D3"/>
    <w:rsid w:val="002D52D8"/>
    <w:rsid w:val="002D56A6"/>
    <w:rsid w:val="002D6DE7"/>
    <w:rsid w:val="002E1127"/>
    <w:rsid w:val="002E340F"/>
    <w:rsid w:val="002E7BA3"/>
    <w:rsid w:val="002F099B"/>
    <w:rsid w:val="002F24E5"/>
    <w:rsid w:val="002F4FFB"/>
    <w:rsid w:val="002F52E5"/>
    <w:rsid w:val="002F7C89"/>
    <w:rsid w:val="00303103"/>
    <w:rsid w:val="00307E47"/>
    <w:rsid w:val="003104BF"/>
    <w:rsid w:val="0031691A"/>
    <w:rsid w:val="00320610"/>
    <w:rsid w:val="0032445D"/>
    <w:rsid w:val="0032717D"/>
    <w:rsid w:val="00330650"/>
    <w:rsid w:val="003310D3"/>
    <w:rsid w:val="00331E82"/>
    <w:rsid w:val="003349A6"/>
    <w:rsid w:val="00335BBC"/>
    <w:rsid w:val="0033714B"/>
    <w:rsid w:val="00342EF5"/>
    <w:rsid w:val="00343016"/>
    <w:rsid w:val="003437D1"/>
    <w:rsid w:val="00343918"/>
    <w:rsid w:val="00343EBE"/>
    <w:rsid w:val="0034430E"/>
    <w:rsid w:val="00345EDE"/>
    <w:rsid w:val="003477ED"/>
    <w:rsid w:val="00351F4A"/>
    <w:rsid w:val="00361D4F"/>
    <w:rsid w:val="00364A9B"/>
    <w:rsid w:val="003658EB"/>
    <w:rsid w:val="00366C5C"/>
    <w:rsid w:val="003710DD"/>
    <w:rsid w:val="00377BBC"/>
    <w:rsid w:val="00377ED4"/>
    <w:rsid w:val="00380256"/>
    <w:rsid w:val="00380D5A"/>
    <w:rsid w:val="003814F0"/>
    <w:rsid w:val="0038292B"/>
    <w:rsid w:val="003857BD"/>
    <w:rsid w:val="00386669"/>
    <w:rsid w:val="00386B08"/>
    <w:rsid w:val="00386E91"/>
    <w:rsid w:val="00387CD8"/>
    <w:rsid w:val="00392686"/>
    <w:rsid w:val="0039373F"/>
    <w:rsid w:val="00393E01"/>
    <w:rsid w:val="00394402"/>
    <w:rsid w:val="003951FA"/>
    <w:rsid w:val="00395A04"/>
    <w:rsid w:val="00396A7F"/>
    <w:rsid w:val="003A0C61"/>
    <w:rsid w:val="003A4821"/>
    <w:rsid w:val="003A490D"/>
    <w:rsid w:val="003B0AEC"/>
    <w:rsid w:val="003B11D1"/>
    <w:rsid w:val="003B460D"/>
    <w:rsid w:val="003C1FCD"/>
    <w:rsid w:val="003C26CD"/>
    <w:rsid w:val="003C43FE"/>
    <w:rsid w:val="003C4691"/>
    <w:rsid w:val="003D1774"/>
    <w:rsid w:val="003D529B"/>
    <w:rsid w:val="003D54E7"/>
    <w:rsid w:val="003D5813"/>
    <w:rsid w:val="003D608E"/>
    <w:rsid w:val="003D7203"/>
    <w:rsid w:val="003E18CF"/>
    <w:rsid w:val="003E334D"/>
    <w:rsid w:val="003E337A"/>
    <w:rsid w:val="003E57E5"/>
    <w:rsid w:val="003E6F95"/>
    <w:rsid w:val="003E7411"/>
    <w:rsid w:val="003F13AC"/>
    <w:rsid w:val="003F2379"/>
    <w:rsid w:val="003F327E"/>
    <w:rsid w:val="003F497B"/>
    <w:rsid w:val="003F50E1"/>
    <w:rsid w:val="003F5874"/>
    <w:rsid w:val="003F5BC5"/>
    <w:rsid w:val="003F6879"/>
    <w:rsid w:val="003F74A1"/>
    <w:rsid w:val="00401B2F"/>
    <w:rsid w:val="0040576C"/>
    <w:rsid w:val="00407EB7"/>
    <w:rsid w:val="00412C54"/>
    <w:rsid w:val="00414AD7"/>
    <w:rsid w:val="00415FAE"/>
    <w:rsid w:val="00415FF3"/>
    <w:rsid w:val="004174A9"/>
    <w:rsid w:val="00422654"/>
    <w:rsid w:val="00422C58"/>
    <w:rsid w:val="0042318C"/>
    <w:rsid w:val="00425268"/>
    <w:rsid w:val="00425A57"/>
    <w:rsid w:val="00425E71"/>
    <w:rsid w:val="00436428"/>
    <w:rsid w:val="0043662C"/>
    <w:rsid w:val="004374E0"/>
    <w:rsid w:val="00441A49"/>
    <w:rsid w:val="004421EF"/>
    <w:rsid w:val="0044298D"/>
    <w:rsid w:val="00447CCD"/>
    <w:rsid w:val="00450965"/>
    <w:rsid w:val="0045288F"/>
    <w:rsid w:val="0045404C"/>
    <w:rsid w:val="00454FFA"/>
    <w:rsid w:val="0045643B"/>
    <w:rsid w:val="004600B0"/>
    <w:rsid w:val="0046012B"/>
    <w:rsid w:val="0047360B"/>
    <w:rsid w:val="00481DC3"/>
    <w:rsid w:val="00484821"/>
    <w:rsid w:val="00485223"/>
    <w:rsid w:val="00490D12"/>
    <w:rsid w:val="00494EA5"/>
    <w:rsid w:val="00497C91"/>
    <w:rsid w:val="004A3BBC"/>
    <w:rsid w:val="004A3F55"/>
    <w:rsid w:val="004A43AC"/>
    <w:rsid w:val="004A6ACE"/>
    <w:rsid w:val="004B2440"/>
    <w:rsid w:val="004B345D"/>
    <w:rsid w:val="004B698E"/>
    <w:rsid w:val="004C124F"/>
    <w:rsid w:val="004C12F7"/>
    <w:rsid w:val="004C2F1D"/>
    <w:rsid w:val="004C421D"/>
    <w:rsid w:val="004C4AA5"/>
    <w:rsid w:val="004C4B42"/>
    <w:rsid w:val="004C5C1F"/>
    <w:rsid w:val="004C6ACB"/>
    <w:rsid w:val="004D403D"/>
    <w:rsid w:val="004D4186"/>
    <w:rsid w:val="004D59DF"/>
    <w:rsid w:val="004D774F"/>
    <w:rsid w:val="004E0558"/>
    <w:rsid w:val="004E5D7D"/>
    <w:rsid w:val="004E709E"/>
    <w:rsid w:val="004E7915"/>
    <w:rsid w:val="004F028F"/>
    <w:rsid w:val="004F2C43"/>
    <w:rsid w:val="004F4AA0"/>
    <w:rsid w:val="004F6234"/>
    <w:rsid w:val="004F683F"/>
    <w:rsid w:val="00504E50"/>
    <w:rsid w:val="00505999"/>
    <w:rsid w:val="005059CF"/>
    <w:rsid w:val="00510603"/>
    <w:rsid w:val="0051134C"/>
    <w:rsid w:val="0051471B"/>
    <w:rsid w:val="0052145F"/>
    <w:rsid w:val="00524077"/>
    <w:rsid w:val="00524BAD"/>
    <w:rsid w:val="005263E4"/>
    <w:rsid w:val="00531F07"/>
    <w:rsid w:val="005350FD"/>
    <w:rsid w:val="00535B65"/>
    <w:rsid w:val="00536D49"/>
    <w:rsid w:val="00536E41"/>
    <w:rsid w:val="00541AC0"/>
    <w:rsid w:val="00543A79"/>
    <w:rsid w:val="00545835"/>
    <w:rsid w:val="005469B2"/>
    <w:rsid w:val="00546F7D"/>
    <w:rsid w:val="00552970"/>
    <w:rsid w:val="0055324C"/>
    <w:rsid w:val="005545EF"/>
    <w:rsid w:val="00555A63"/>
    <w:rsid w:val="00562173"/>
    <w:rsid w:val="00562E33"/>
    <w:rsid w:val="0056669A"/>
    <w:rsid w:val="005707A3"/>
    <w:rsid w:val="00570860"/>
    <w:rsid w:val="00571115"/>
    <w:rsid w:val="00572291"/>
    <w:rsid w:val="00572492"/>
    <w:rsid w:val="00576807"/>
    <w:rsid w:val="00576F23"/>
    <w:rsid w:val="0058065B"/>
    <w:rsid w:val="00581E29"/>
    <w:rsid w:val="00581E6C"/>
    <w:rsid w:val="005822FA"/>
    <w:rsid w:val="0059046C"/>
    <w:rsid w:val="00594FFD"/>
    <w:rsid w:val="005A1E9C"/>
    <w:rsid w:val="005A308A"/>
    <w:rsid w:val="005A3C3E"/>
    <w:rsid w:val="005A53DE"/>
    <w:rsid w:val="005A7035"/>
    <w:rsid w:val="005A7068"/>
    <w:rsid w:val="005B7804"/>
    <w:rsid w:val="005C1F25"/>
    <w:rsid w:val="005C7415"/>
    <w:rsid w:val="005D1929"/>
    <w:rsid w:val="005D28A7"/>
    <w:rsid w:val="005D60B7"/>
    <w:rsid w:val="005D6815"/>
    <w:rsid w:val="005E38E2"/>
    <w:rsid w:val="005E62FA"/>
    <w:rsid w:val="005F2469"/>
    <w:rsid w:val="005F2654"/>
    <w:rsid w:val="005F26B0"/>
    <w:rsid w:val="005F4350"/>
    <w:rsid w:val="005F529C"/>
    <w:rsid w:val="005F548B"/>
    <w:rsid w:val="005F71E4"/>
    <w:rsid w:val="00602B70"/>
    <w:rsid w:val="00602E49"/>
    <w:rsid w:val="00603F25"/>
    <w:rsid w:val="006049A6"/>
    <w:rsid w:val="006157D9"/>
    <w:rsid w:val="00615922"/>
    <w:rsid w:val="006159CE"/>
    <w:rsid w:val="00615F06"/>
    <w:rsid w:val="00616FB2"/>
    <w:rsid w:val="0062095F"/>
    <w:rsid w:val="006229C6"/>
    <w:rsid w:val="00622CA3"/>
    <w:rsid w:val="006254A1"/>
    <w:rsid w:val="00625CD4"/>
    <w:rsid w:val="00626442"/>
    <w:rsid w:val="006400C0"/>
    <w:rsid w:val="00641291"/>
    <w:rsid w:val="00642870"/>
    <w:rsid w:val="006452A5"/>
    <w:rsid w:val="00645481"/>
    <w:rsid w:val="0064637E"/>
    <w:rsid w:val="00646C24"/>
    <w:rsid w:val="00655777"/>
    <w:rsid w:val="00657E50"/>
    <w:rsid w:val="00671782"/>
    <w:rsid w:val="00671E6E"/>
    <w:rsid w:val="00673BC5"/>
    <w:rsid w:val="0067546D"/>
    <w:rsid w:val="006831D8"/>
    <w:rsid w:val="0068448D"/>
    <w:rsid w:val="00684CB9"/>
    <w:rsid w:val="00684E87"/>
    <w:rsid w:val="00687876"/>
    <w:rsid w:val="00687AA2"/>
    <w:rsid w:val="00687E30"/>
    <w:rsid w:val="00687F43"/>
    <w:rsid w:val="00690E47"/>
    <w:rsid w:val="00692644"/>
    <w:rsid w:val="006929A9"/>
    <w:rsid w:val="0069428F"/>
    <w:rsid w:val="0069557F"/>
    <w:rsid w:val="006A003A"/>
    <w:rsid w:val="006A6EFA"/>
    <w:rsid w:val="006B0210"/>
    <w:rsid w:val="006B118B"/>
    <w:rsid w:val="006B3A4A"/>
    <w:rsid w:val="006B3E35"/>
    <w:rsid w:val="006B4D5C"/>
    <w:rsid w:val="006B522F"/>
    <w:rsid w:val="006C154C"/>
    <w:rsid w:val="006C1A6D"/>
    <w:rsid w:val="006C342F"/>
    <w:rsid w:val="006D0BC2"/>
    <w:rsid w:val="006D1158"/>
    <w:rsid w:val="006D1C18"/>
    <w:rsid w:val="006D2FD3"/>
    <w:rsid w:val="006D4164"/>
    <w:rsid w:val="006D7C71"/>
    <w:rsid w:val="006E210F"/>
    <w:rsid w:val="006E5A1D"/>
    <w:rsid w:val="006E7ABA"/>
    <w:rsid w:val="006F39A9"/>
    <w:rsid w:val="006F3BCF"/>
    <w:rsid w:val="006F3F2B"/>
    <w:rsid w:val="006F4035"/>
    <w:rsid w:val="006F4C14"/>
    <w:rsid w:val="006F5211"/>
    <w:rsid w:val="006F5400"/>
    <w:rsid w:val="006F5F3D"/>
    <w:rsid w:val="007005E9"/>
    <w:rsid w:val="007017E6"/>
    <w:rsid w:val="0070218C"/>
    <w:rsid w:val="007037C9"/>
    <w:rsid w:val="00704463"/>
    <w:rsid w:val="007065C9"/>
    <w:rsid w:val="00711E9B"/>
    <w:rsid w:val="007148F3"/>
    <w:rsid w:val="00714B85"/>
    <w:rsid w:val="00714C6A"/>
    <w:rsid w:val="007162F4"/>
    <w:rsid w:val="0072105F"/>
    <w:rsid w:val="007274D1"/>
    <w:rsid w:val="00730B54"/>
    <w:rsid w:val="0073146B"/>
    <w:rsid w:val="00731AD8"/>
    <w:rsid w:val="00735FEC"/>
    <w:rsid w:val="00744B89"/>
    <w:rsid w:val="00746BB7"/>
    <w:rsid w:val="007479EC"/>
    <w:rsid w:val="0076081B"/>
    <w:rsid w:val="00761331"/>
    <w:rsid w:val="00763FF9"/>
    <w:rsid w:val="00764E04"/>
    <w:rsid w:val="00765A3A"/>
    <w:rsid w:val="0076692C"/>
    <w:rsid w:val="007673FD"/>
    <w:rsid w:val="00770441"/>
    <w:rsid w:val="00771252"/>
    <w:rsid w:val="00771E1D"/>
    <w:rsid w:val="0077268D"/>
    <w:rsid w:val="00772E79"/>
    <w:rsid w:val="00774584"/>
    <w:rsid w:val="0077661D"/>
    <w:rsid w:val="00777C1B"/>
    <w:rsid w:val="007810E4"/>
    <w:rsid w:val="007812DA"/>
    <w:rsid w:val="00782F88"/>
    <w:rsid w:val="00784AA7"/>
    <w:rsid w:val="00784C8D"/>
    <w:rsid w:val="007858DC"/>
    <w:rsid w:val="00786A7A"/>
    <w:rsid w:val="007876BB"/>
    <w:rsid w:val="007973CA"/>
    <w:rsid w:val="007A0CD0"/>
    <w:rsid w:val="007A25C5"/>
    <w:rsid w:val="007A50AC"/>
    <w:rsid w:val="007B5978"/>
    <w:rsid w:val="007B6D11"/>
    <w:rsid w:val="007B7D12"/>
    <w:rsid w:val="007C0461"/>
    <w:rsid w:val="007C168F"/>
    <w:rsid w:val="007C1F7B"/>
    <w:rsid w:val="007C4FE4"/>
    <w:rsid w:val="007C5FD3"/>
    <w:rsid w:val="007C70C8"/>
    <w:rsid w:val="007D20D0"/>
    <w:rsid w:val="007D51D6"/>
    <w:rsid w:val="007D521E"/>
    <w:rsid w:val="007D628F"/>
    <w:rsid w:val="007E0477"/>
    <w:rsid w:val="007E0524"/>
    <w:rsid w:val="007F07E7"/>
    <w:rsid w:val="007F1DDE"/>
    <w:rsid w:val="007F2189"/>
    <w:rsid w:val="007F469C"/>
    <w:rsid w:val="007F58C2"/>
    <w:rsid w:val="007F64AB"/>
    <w:rsid w:val="007F786C"/>
    <w:rsid w:val="008001F6"/>
    <w:rsid w:val="008028FB"/>
    <w:rsid w:val="00803AE0"/>
    <w:rsid w:val="00807ECA"/>
    <w:rsid w:val="008101BE"/>
    <w:rsid w:val="00815312"/>
    <w:rsid w:val="008213B1"/>
    <w:rsid w:val="00821D68"/>
    <w:rsid w:val="00825904"/>
    <w:rsid w:val="0082593E"/>
    <w:rsid w:val="008259C6"/>
    <w:rsid w:val="00825F2F"/>
    <w:rsid w:val="00826E8F"/>
    <w:rsid w:val="00827E43"/>
    <w:rsid w:val="00830448"/>
    <w:rsid w:val="00832F58"/>
    <w:rsid w:val="008330AC"/>
    <w:rsid w:val="00834B5D"/>
    <w:rsid w:val="00834D71"/>
    <w:rsid w:val="00835B73"/>
    <w:rsid w:val="00852FDA"/>
    <w:rsid w:val="008537E2"/>
    <w:rsid w:val="00854B2A"/>
    <w:rsid w:val="00854CAD"/>
    <w:rsid w:val="00857253"/>
    <w:rsid w:val="0086130A"/>
    <w:rsid w:val="00861D9B"/>
    <w:rsid w:val="0086479F"/>
    <w:rsid w:val="008658B8"/>
    <w:rsid w:val="00865D03"/>
    <w:rsid w:val="00866C5A"/>
    <w:rsid w:val="008743C0"/>
    <w:rsid w:val="0087669D"/>
    <w:rsid w:val="00876705"/>
    <w:rsid w:val="00876FF5"/>
    <w:rsid w:val="00881D52"/>
    <w:rsid w:val="0088204F"/>
    <w:rsid w:val="0088288B"/>
    <w:rsid w:val="00882BB7"/>
    <w:rsid w:val="00884A10"/>
    <w:rsid w:val="00884B9D"/>
    <w:rsid w:val="00884BB6"/>
    <w:rsid w:val="008861D8"/>
    <w:rsid w:val="00886D1A"/>
    <w:rsid w:val="00887CD4"/>
    <w:rsid w:val="00892214"/>
    <w:rsid w:val="0089374E"/>
    <w:rsid w:val="00893F0E"/>
    <w:rsid w:val="00894485"/>
    <w:rsid w:val="0089474E"/>
    <w:rsid w:val="00895044"/>
    <w:rsid w:val="008962FE"/>
    <w:rsid w:val="00897AAE"/>
    <w:rsid w:val="00897DE3"/>
    <w:rsid w:val="008A05A4"/>
    <w:rsid w:val="008A0E69"/>
    <w:rsid w:val="008A22B8"/>
    <w:rsid w:val="008A3DB2"/>
    <w:rsid w:val="008A46E4"/>
    <w:rsid w:val="008A7E2E"/>
    <w:rsid w:val="008B0130"/>
    <w:rsid w:val="008B020F"/>
    <w:rsid w:val="008B1141"/>
    <w:rsid w:val="008B2ADD"/>
    <w:rsid w:val="008B540A"/>
    <w:rsid w:val="008C7330"/>
    <w:rsid w:val="008D37B4"/>
    <w:rsid w:val="008E2D87"/>
    <w:rsid w:val="008E4724"/>
    <w:rsid w:val="008E515C"/>
    <w:rsid w:val="008F02A2"/>
    <w:rsid w:val="008F190D"/>
    <w:rsid w:val="0090429D"/>
    <w:rsid w:val="00904BE0"/>
    <w:rsid w:val="009058CC"/>
    <w:rsid w:val="0090598E"/>
    <w:rsid w:val="0090641C"/>
    <w:rsid w:val="009065A1"/>
    <w:rsid w:val="00906923"/>
    <w:rsid w:val="009074F4"/>
    <w:rsid w:val="00914939"/>
    <w:rsid w:val="00914BCE"/>
    <w:rsid w:val="00916536"/>
    <w:rsid w:val="00916B94"/>
    <w:rsid w:val="00920634"/>
    <w:rsid w:val="0092177F"/>
    <w:rsid w:val="00924739"/>
    <w:rsid w:val="00926AE4"/>
    <w:rsid w:val="0092777C"/>
    <w:rsid w:val="00932424"/>
    <w:rsid w:val="009333E5"/>
    <w:rsid w:val="009342D3"/>
    <w:rsid w:val="0094034D"/>
    <w:rsid w:val="00941C53"/>
    <w:rsid w:val="00942D0E"/>
    <w:rsid w:val="009462F2"/>
    <w:rsid w:val="00950FFD"/>
    <w:rsid w:val="009518E7"/>
    <w:rsid w:val="0095213D"/>
    <w:rsid w:val="00952845"/>
    <w:rsid w:val="00953758"/>
    <w:rsid w:val="00955AEC"/>
    <w:rsid w:val="009574EF"/>
    <w:rsid w:val="009575DC"/>
    <w:rsid w:val="00957C90"/>
    <w:rsid w:val="009602BF"/>
    <w:rsid w:val="009646BA"/>
    <w:rsid w:val="0096542B"/>
    <w:rsid w:val="00967237"/>
    <w:rsid w:val="00974397"/>
    <w:rsid w:val="00976E06"/>
    <w:rsid w:val="00982A27"/>
    <w:rsid w:val="00987B10"/>
    <w:rsid w:val="00990B8C"/>
    <w:rsid w:val="00991981"/>
    <w:rsid w:val="009928AF"/>
    <w:rsid w:val="0099353C"/>
    <w:rsid w:val="00995768"/>
    <w:rsid w:val="009A563B"/>
    <w:rsid w:val="009A7D98"/>
    <w:rsid w:val="009A7F5B"/>
    <w:rsid w:val="009B1DFA"/>
    <w:rsid w:val="009B5137"/>
    <w:rsid w:val="009B5E13"/>
    <w:rsid w:val="009B6C53"/>
    <w:rsid w:val="009B76F8"/>
    <w:rsid w:val="009B7CFB"/>
    <w:rsid w:val="009C078C"/>
    <w:rsid w:val="009C0CEF"/>
    <w:rsid w:val="009C0FD5"/>
    <w:rsid w:val="009C20F2"/>
    <w:rsid w:val="009C424E"/>
    <w:rsid w:val="009C4441"/>
    <w:rsid w:val="009C47F8"/>
    <w:rsid w:val="009C6EB2"/>
    <w:rsid w:val="009C7D95"/>
    <w:rsid w:val="009D2AD9"/>
    <w:rsid w:val="009D311E"/>
    <w:rsid w:val="009D52C5"/>
    <w:rsid w:val="009D546D"/>
    <w:rsid w:val="009D56B4"/>
    <w:rsid w:val="009D6411"/>
    <w:rsid w:val="009D6476"/>
    <w:rsid w:val="009E08A7"/>
    <w:rsid w:val="009E518A"/>
    <w:rsid w:val="009E531A"/>
    <w:rsid w:val="009E54ED"/>
    <w:rsid w:val="009E55E4"/>
    <w:rsid w:val="009E675D"/>
    <w:rsid w:val="009F0ACB"/>
    <w:rsid w:val="009F529A"/>
    <w:rsid w:val="009F59C1"/>
    <w:rsid w:val="00A059B9"/>
    <w:rsid w:val="00A06862"/>
    <w:rsid w:val="00A079D8"/>
    <w:rsid w:val="00A1116B"/>
    <w:rsid w:val="00A11790"/>
    <w:rsid w:val="00A11BFF"/>
    <w:rsid w:val="00A11CA2"/>
    <w:rsid w:val="00A12C37"/>
    <w:rsid w:val="00A15C6E"/>
    <w:rsid w:val="00A17FE2"/>
    <w:rsid w:val="00A209B2"/>
    <w:rsid w:val="00A23B39"/>
    <w:rsid w:val="00A2522E"/>
    <w:rsid w:val="00A25254"/>
    <w:rsid w:val="00A40C90"/>
    <w:rsid w:val="00A40E5E"/>
    <w:rsid w:val="00A41F51"/>
    <w:rsid w:val="00A41FAC"/>
    <w:rsid w:val="00A51BC9"/>
    <w:rsid w:val="00A55EED"/>
    <w:rsid w:val="00A60137"/>
    <w:rsid w:val="00A60145"/>
    <w:rsid w:val="00A64F5D"/>
    <w:rsid w:val="00A65989"/>
    <w:rsid w:val="00A65E48"/>
    <w:rsid w:val="00A66534"/>
    <w:rsid w:val="00A67B0E"/>
    <w:rsid w:val="00A7237B"/>
    <w:rsid w:val="00A7319E"/>
    <w:rsid w:val="00A80596"/>
    <w:rsid w:val="00A813B3"/>
    <w:rsid w:val="00A91551"/>
    <w:rsid w:val="00A92A83"/>
    <w:rsid w:val="00A92ED1"/>
    <w:rsid w:val="00A9366A"/>
    <w:rsid w:val="00A938F3"/>
    <w:rsid w:val="00A9429B"/>
    <w:rsid w:val="00A94F54"/>
    <w:rsid w:val="00A96904"/>
    <w:rsid w:val="00AA0100"/>
    <w:rsid w:val="00AA1D65"/>
    <w:rsid w:val="00AA2647"/>
    <w:rsid w:val="00AA2A61"/>
    <w:rsid w:val="00AA4DC3"/>
    <w:rsid w:val="00AA63E2"/>
    <w:rsid w:val="00AA71DC"/>
    <w:rsid w:val="00AB17CA"/>
    <w:rsid w:val="00AB3B7D"/>
    <w:rsid w:val="00AC05C3"/>
    <w:rsid w:val="00AC276F"/>
    <w:rsid w:val="00AD3E68"/>
    <w:rsid w:val="00AD6205"/>
    <w:rsid w:val="00AD621B"/>
    <w:rsid w:val="00AD6B1B"/>
    <w:rsid w:val="00AE0C53"/>
    <w:rsid w:val="00AE253E"/>
    <w:rsid w:val="00AE35EB"/>
    <w:rsid w:val="00AE3D1F"/>
    <w:rsid w:val="00AE553A"/>
    <w:rsid w:val="00AE631F"/>
    <w:rsid w:val="00AF01F1"/>
    <w:rsid w:val="00AF22F4"/>
    <w:rsid w:val="00AF244C"/>
    <w:rsid w:val="00AF269D"/>
    <w:rsid w:val="00AF4723"/>
    <w:rsid w:val="00B04A14"/>
    <w:rsid w:val="00B059BF"/>
    <w:rsid w:val="00B07DDE"/>
    <w:rsid w:val="00B10685"/>
    <w:rsid w:val="00B11131"/>
    <w:rsid w:val="00B112D8"/>
    <w:rsid w:val="00B12FFE"/>
    <w:rsid w:val="00B15192"/>
    <w:rsid w:val="00B15A82"/>
    <w:rsid w:val="00B176C0"/>
    <w:rsid w:val="00B24E9B"/>
    <w:rsid w:val="00B26A9F"/>
    <w:rsid w:val="00B33F13"/>
    <w:rsid w:val="00B423AC"/>
    <w:rsid w:val="00B424EF"/>
    <w:rsid w:val="00B4487D"/>
    <w:rsid w:val="00B5010A"/>
    <w:rsid w:val="00B506BC"/>
    <w:rsid w:val="00B50D86"/>
    <w:rsid w:val="00B5108E"/>
    <w:rsid w:val="00B51FD6"/>
    <w:rsid w:val="00B5314E"/>
    <w:rsid w:val="00B53CF5"/>
    <w:rsid w:val="00B54165"/>
    <w:rsid w:val="00B605FD"/>
    <w:rsid w:val="00B65E9B"/>
    <w:rsid w:val="00B667C1"/>
    <w:rsid w:val="00B772D5"/>
    <w:rsid w:val="00B77DA8"/>
    <w:rsid w:val="00B800D0"/>
    <w:rsid w:val="00B806EC"/>
    <w:rsid w:val="00B82D39"/>
    <w:rsid w:val="00B831B3"/>
    <w:rsid w:val="00B831BA"/>
    <w:rsid w:val="00B87582"/>
    <w:rsid w:val="00B91EBB"/>
    <w:rsid w:val="00B920E0"/>
    <w:rsid w:val="00B9289C"/>
    <w:rsid w:val="00B956B9"/>
    <w:rsid w:val="00B96745"/>
    <w:rsid w:val="00BA2944"/>
    <w:rsid w:val="00BA44D8"/>
    <w:rsid w:val="00BA7C70"/>
    <w:rsid w:val="00BA7F9E"/>
    <w:rsid w:val="00BB0BCC"/>
    <w:rsid w:val="00BB1BC1"/>
    <w:rsid w:val="00BB21D2"/>
    <w:rsid w:val="00BB47F6"/>
    <w:rsid w:val="00BB4CFE"/>
    <w:rsid w:val="00BB57F7"/>
    <w:rsid w:val="00BB584A"/>
    <w:rsid w:val="00BC01DD"/>
    <w:rsid w:val="00BC168F"/>
    <w:rsid w:val="00BC1C0F"/>
    <w:rsid w:val="00BD3A0C"/>
    <w:rsid w:val="00BD51CB"/>
    <w:rsid w:val="00BD60B1"/>
    <w:rsid w:val="00BD703A"/>
    <w:rsid w:val="00BE2FBD"/>
    <w:rsid w:val="00BE5559"/>
    <w:rsid w:val="00BE5672"/>
    <w:rsid w:val="00BF1424"/>
    <w:rsid w:val="00BF3BC7"/>
    <w:rsid w:val="00BF71C7"/>
    <w:rsid w:val="00BF7CF5"/>
    <w:rsid w:val="00C02C41"/>
    <w:rsid w:val="00C04AC4"/>
    <w:rsid w:val="00C122C7"/>
    <w:rsid w:val="00C140B9"/>
    <w:rsid w:val="00C14C3B"/>
    <w:rsid w:val="00C158BB"/>
    <w:rsid w:val="00C162A8"/>
    <w:rsid w:val="00C1743E"/>
    <w:rsid w:val="00C17F99"/>
    <w:rsid w:val="00C20AC1"/>
    <w:rsid w:val="00C218B4"/>
    <w:rsid w:val="00C2393D"/>
    <w:rsid w:val="00C24AB0"/>
    <w:rsid w:val="00C2574A"/>
    <w:rsid w:val="00C25B9E"/>
    <w:rsid w:val="00C26015"/>
    <w:rsid w:val="00C27D2E"/>
    <w:rsid w:val="00C3450E"/>
    <w:rsid w:val="00C351AD"/>
    <w:rsid w:val="00C3565D"/>
    <w:rsid w:val="00C40E29"/>
    <w:rsid w:val="00C4377E"/>
    <w:rsid w:val="00C43C96"/>
    <w:rsid w:val="00C44212"/>
    <w:rsid w:val="00C44DCD"/>
    <w:rsid w:val="00C5108A"/>
    <w:rsid w:val="00C51C52"/>
    <w:rsid w:val="00C55DA7"/>
    <w:rsid w:val="00C57886"/>
    <w:rsid w:val="00C603CD"/>
    <w:rsid w:val="00C633AC"/>
    <w:rsid w:val="00C66048"/>
    <w:rsid w:val="00C660B8"/>
    <w:rsid w:val="00C6797C"/>
    <w:rsid w:val="00C67F3F"/>
    <w:rsid w:val="00C70E1C"/>
    <w:rsid w:val="00C724E7"/>
    <w:rsid w:val="00C728B2"/>
    <w:rsid w:val="00C738AA"/>
    <w:rsid w:val="00C74E44"/>
    <w:rsid w:val="00C75242"/>
    <w:rsid w:val="00C80502"/>
    <w:rsid w:val="00C8137F"/>
    <w:rsid w:val="00C8225D"/>
    <w:rsid w:val="00C826E6"/>
    <w:rsid w:val="00C86FA9"/>
    <w:rsid w:val="00C91059"/>
    <w:rsid w:val="00C943B0"/>
    <w:rsid w:val="00CA026E"/>
    <w:rsid w:val="00CA2C22"/>
    <w:rsid w:val="00CA375C"/>
    <w:rsid w:val="00CA4D00"/>
    <w:rsid w:val="00CA7C98"/>
    <w:rsid w:val="00CB0F83"/>
    <w:rsid w:val="00CB4BD6"/>
    <w:rsid w:val="00CB51C3"/>
    <w:rsid w:val="00CB6F3A"/>
    <w:rsid w:val="00CC0BF1"/>
    <w:rsid w:val="00CC1C7E"/>
    <w:rsid w:val="00CC493B"/>
    <w:rsid w:val="00CC6B79"/>
    <w:rsid w:val="00CC7431"/>
    <w:rsid w:val="00CD0115"/>
    <w:rsid w:val="00CD34FB"/>
    <w:rsid w:val="00CD3851"/>
    <w:rsid w:val="00CD47AA"/>
    <w:rsid w:val="00CD5CFD"/>
    <w:rsid w:val="00CD76B4"/>
    <w:rsid w:val="00CD7DA8"/>
    <w:rsid w:val="00CE0263"/>
    <w:rsid w:val="00CE071D"/>
    <w:rsid w:val="00CE1EFC"/>
    <w:rsid w:val="00CE7A9F"/>
    <w:rsid w:val="00CF0220"/>
    <w:rsid w:val="00CF2336"/>
    <w:rsid w:val="00CF2B0D"/>
    <w:rsid w:val="00CF4951"/>
    <w:rsid w:val="00D028FA"/>
    <w:rsid w:val="00D06DCB"/>
    <w:rsid w:val="00D102CE"/>
    <w:rsid w:val="00D10C9F"/>
    <w:rsid w:val="00D12420"/>
    <w:rsid w:val="00D148B1"/>
    <w:rsid w:val="00D15C54"/>
    <w:rsid w:val="00D17EE5"/>
    <w:rsid w:val="00D2074A"/>
    <w:rsid w:val="00D23BA0"/>
    <w:rsid w:val="00D23CDC"/>
    <w:rsid w:val="00D245A2"/>
    <w:rsid w:val="00D2557E"/>
    <w:rsid w:val="00D26778"/>
    <w:rsid w:val="00D270E7"/>
    <w:rsid w:val="00D33EC0"/>
    <w:rsid w:val="00D41086"/>
    <w:rsid w:val="00D42A9B"/>
    <w:rsid w:val="00D42EC0"/>
    <w:rsid w:val="00D44E04"/>
    <w:rsid w:val="00D45BEE"/>
    <w:rsid w:val="00D46B8C"/>
    <w:rsid w:val="00D47C2E"/>
    <w:rsid w:val="00D50C26"/>
    <w:rsid w:val="00D5168B"/>
    <w:rsid w:val="00D5234F"/>
    <w:rsid w:val="00D52CBD"/>
    <w:rsid w:val="00D53698"/>
    <w:rsid w:val="00D5518D"/>
    <w:rsid w:val="00D57D95"/>
    <w:rsid w:val="00D57FEB"/>
    <w:rsid w:val="00D61845"/>
    <w:rsid w:val="00D6437D"/>
    <w:rsid w:val="00D67889"/>
    <w:rsid w:val="00D70E21"/>
    <w:rsid w:val="00D711CB"/>
    <w:rsid w:val="00D7170C"/>
    <w:rsid w:val="00D77E6D"/>
    <w:rsid w:val="00D77FCF"/>
    <w:rsid w:val="00D80AD9"/>
    <w:rsid w:val="00D80C8A"/>
    <w:rsid w:val="00D811D5"/>
    <w:rsid w:val="00D83F7E"/>
    <w:rsid w:val="00D84B06"/>
    <w:rsid w:val="00D86B99"/>
    <w:rsid w:val="00D9633E"/>
    <w:rsid w:val="00D966F7"/>
    <w:rsid w:val="00DA0B1E"/>
    <w:rsid w:val="00DA0D49"/>
    <w:rsid w:val="00DA18F7"/>
    <w:rsid w:val="00DA2608"/>
    <w:rsid w:val="00DA46AB"/>
    <w:rsid w:val="00DB0585"/>
    <w:rsid w:val="00DB19FF"/>
    <w:rsid w:val="00DB1B74"/>
    <w:rsid w:val="00DB2AF9"/>
    <w:rsid w:val="00DB396C"/>
    <w:rsid w:val="00DB46DE"/>
    <w:rsid w:val="00DB4BAD"/>
    <w:rsid w:val="00DB7077"/>
    <w:rsid w:val="00DB7A2B"/>
    <w:rsid w:val="00DB7E0A"/>
    <w:rsid w:val="00DC467E"/>
    <w:rsid w:val="00DC78A8"/>
    <w:rsid w:val="00DD2EF0"/>
    <w:rsid w:val="00DD50E2"/>
    <w:rsid w:val="00DD518B"/>
    <w:rsid w:val="00DD6F32"/>
    <w:rsid w:val="00DD71CD"/>
    <w:rsid w:val="00DE2733"/>
    <w:rsid w:val="00DE4169"/>
    <w:rsid w:val="00DE64BC"/>
    <w:rsid w:val="00DF009B"/>
    <w:rsid w:val="00DF1D83"/>
    <w:rsid w:val="00DF388D"/>
    <w:rsid w:val="00DF4A3D"/>
    <w:rsid w:val="00DF64B7"/>
    <w:rsid w:val="00E00C7E"/>
    <w:rsid w:val="00E019C1"/>
    <w:rsid w:val="00E10107"/>
    <w:rsid w:val="00E133FB"/>
    <w:rsid w:val="00E14903"/>
    <w:rsid w:val="00E1549C"/>
    <w:rsid w:val="00E16CCA"/>
    <w:rsid w:val="00E1703B"/>
    <w:rsid w:val="00E17DC2"/>
    <w:rsid w:val="00E20E85"/>
    <w:rsid w:val="00E22A1E"/>
    <w:rsid w:val="00E25F11"/>
    <w:rsid w:val="00E266DA"/>
    <w:rsid w:val="00E332B8"/>
    <w:rsid w:val="00E346E4"/>
    <w:rsid w:val="00E40ADF"/>
    <w:rsid w:val="00E410E4"/>
    <w:rsid w:val="00E418C6"/>
    <w:rsid w:val="00E430DD"/>
    <w:rsid w:val="00E436E7"/>
    <w:rsid w:val="00E4739B"/>
    <w:rsid w:val="00E50F9B"/>
    <w:rsid w:val="00E52EAE"/>
    <w:rsid w:val="00E55084"/>
    <w:rsid w:val="00E56EED"/>
    <w:rsid w:val="00E5786B"/>
    <w:rsid w:val="00E57BE6"/>
    <w:rsid w:val="00E61D60"/>
    <w:rsid w:val="00E61F7C"/>
    <w:rsid w:val="00E6218A"/>
    <w:rsid w:val="00E65265"/>
    <w:rsid w:val="00E67213"/>
    <w:rsid w:val="00E717EF"/>
    <w:rsid w:val="00E725BF"/>
    <w:rsid w:val="00E74C4E"/>
    <w:rsid w:val="00E7587E"/>
    <w:rsid w:val="00E75CFD"/>
    <w:rsid w:val="00E77489"/>
    <w:rsid w:val="00E8045E"/>
    <w:rsid w:val="00E82D64"/>
    <w:rsid w:val="00E8364B"/>
    <w:rsid w:val="00E83EC1"/>
    <w:rsid w:val="00E84C24"/>
    <w:rsid w:val="00E85CFE"/>
    <w:rsid w:val="00E87EB1"/>
    <w:rsid w:val="00E87F4A"/>
    <w:rsid w:val="00E911C0"/>
    <w:rsid w:val="00E922B8"/>
    <w:rsid w:val="00E92870"/>
    <w:rsid w:val="00E9371E"/>
    <w:rsid w:val="00E948DB"/>
    <w:rsid w:val="00E96511"/>
    <w:rsid w:val="00E9678E"/>
    <w:rsid w:val="00E97963"/>
    <w:rsid w:val="00EA1AB9"/>
    <w:rsid w:val="00EA2A4C"/>
    <w:rsid w:val="00EA3467"/>
    <w:rsid w:val="00EA4F38"/>
    <w:rsid w:val="00EA61CC"/>
    <w:rsid w:val="00EA6F4C"/>
    <w:rsid w:val="00EA7C53"/>
    <w:rsid w:val="00EB060F"/>
    <w:rsid w:val="00EB2285"/>
    <w:rsid w:val="00EB3FEE"/>
    <w:rsid w:val="00EB4224"/>
    <w:rsid w:val="00EB5A24"/>
    <w:rsid w:val="00EB64B5"/>
    <w:rsid w:val="00EB72BB"/>
    <w:rsid w:val="00EC1249"/>
    <w:rsid w:val="00EC51B4"/>
    <w:rsid w:val="00EC5FE8"/>
    <w:rsid w:val="00EC7329"/>
    <w:rsid w:val="00ED0852"/>
    <w:rsid w:val="00ED0D56"/>
    <w:rsid w:val="00ED28FA"/>
    <w:rsid w:val="00ED315D"/>
    <w:rsid w:val="00ED4F00"/>
    <w:rsid w:val="00ED619B"/>
    <w:rsid w:val="00ED6209"/>
    <w:rsid w:val="00EE1674"/>
    <w:rsid w:val="00EE2BE8"/>
    <w:rsid w:val="00EE2DD2"/>
    <w:rsid w:val="00EE3BC5"/>
    <w:rsid w:val="00EE52DB"/>
    <w:rsid w:val="00EE5E31"/>
    <w:rsid w:val="00EE655E"/>
    <w:rsid w:val="00EE690A"/>
    <w:rsid w:val="00EE6D88"/>
    <w:rsid w:val="00EE7890"/>
    <w:rsid w:val="00EF0624"/>
    <w:rsid w:val="00EF17DC"/>
    <w:rsid w:val="00EF5AC8"/>
    <w:rsid w:val="00F037B6"/>
    <w:rsid w:val="00F11DAC"/>
    <w:rsid w:val="00F12ECF"/>
    <w:rsid w:val="00F138F6"/>
    <w:rsid w:val="00F13C19"/>
    <w:rsid w:val="00F22BAD"/>
    <w:rsid w:val="00F24235"/>
    <w:rsid w:val="00F27F51"/>
    <w:rsid w:val="00F310D6"/>
    <w:rsid w:val="00F315B6"/>
    <w:rsid w:val="00F32789"/>
    <w:rsid w:val="00F404F9"/>
    <w:rsid w:val="00F4308D"/>
    <w:rsid w:val="00F4553C"/>
    <w:rsid w:val="00F5032E"/>
    <w:rsid w:val="00F51F4E"/>
    <w:rsid w:val="00F533E3"/>
    <w:rsid w:val="00F538FD"/>
    <w:rsid w:val="00F549DB"/>
    <w:rsid w:val="00F56771"/>
    <w:rsid w:val="00F60A48"/>
    <w:rsid w:val="00F61063"/>
    <w:rsid w:val="00F61C73"/>
    <w:rsid w:val="00F62AD0"/>
    <w:rsid w:val="00F71E8E"/>
    <w:rsid w:val="00F7694D"/>
    <w:rsid w:val="00F8542B"/>
    <w:rsid w:val="00F86064"/>
    <w:rsid w:val="00F86C22"/>
    <w:rsid w:val="00F87D0D"/>
    <w:rsid w:val="00F9523D"/>
    <w:rsid w:val="00FA0D21"/>
    <w:rsid w:val="00FA2795"/>
    <w:rsid w:val="00FA2A44"/>
    <w:rsid w:val="00FA3158"/>
    <w:rsid w:val="00FA32DD"/>
    <w:rsid w:val="00FA5C15"/>
    <w:rsid w:val="00FA6B5C"/>
    <w:rsid w:val="00FA7165"/>
    <w:rsid w:val="00FA7C51"/>
    <w:rsid w:val="00FB239F"/>
    <w:rsid w:val="00FB25B4"/>
    <w:rsid w:val="00FB3132"/>
    <w:rsid w:val="00FB3EE5"/>
    <w:rsid w:val="00FB7B35"/>
    <w:rsid w:val="00FC25EB"/>
    <w:rsid w:val="00FC3B02"/>
    <w:rsid w:val="00FC3CAD"/>
    <w:rsid w:val="00FC4401"/>
    <w:rsid w:val="00FC4818"/>
    <w:rsid w:val="00FC52BC"/>
    <w:rsid w:val="00FC7860"/>
    <w:rsid w:val="00FD1F02"/>
    <w:rsid w:val="00FD20B0"/>
    <w:rsid w:val="00FD4F7E"/>
    <w:rsid w:val="00FD5AFD"/>
    <w:rsid w:val="00FD5D6C"/>
    <w:rsid w:val="00FD7368"/>
    <w:rsid w:val="00FD73DE"/>
    <w:rsid w:val="00FE08C1"/>
    <w:rsid w:val="00FE1C42"/>
    <w:rsid w:val="00FE45D8"/>
    <w:rsid w:val="00FE68D7"/>
    <w:rsid w:val="00FE714E"/>
    <w:rsid w:val="00FE75C9"/>
    <w:rsid w:val="00FE7CFF"/>
    <w:rsid w:val="00FF0168"/>
    <w:rsid w:val="00FF3937"/>
    <w:rsid w:val="00FF3EF5"/>
    <w:rsid w:val="00FF43F3"/>
    <w:rsid w:val="02AE8D49"/>
    <w:rsid w:val="4AFE7247"/>
    <w:rsid w:val="4DC8A677"/>
    <w:rsid w:val="66C3F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AB3B92F"/>
  <w15:docId w15:val="{D37FBFBC-20F5-40D9-A736-6AB530BB6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Link" w:semiHidden="1" w:unhideWhenUsed="1"/>
  </w:latentStyles>
  <w:style w:type="paragraph" w:default="1" w:styleId="Normal">
    <w:name w:val="Normal"/>
    <w:aliases w:val="worksheet body"/>
    <w:qFormat/>
    <w:rsid w:val="00F60A48"/>
    <w:rPr>
      <w:rFonts w:ascii="Arial" w:eastAsia="Times New Roman" w:hAnsi="Arial"/>
      <w:sz w:val="22"/>
      <w:szCs w:val="22"/>
      <w:lang w:eastAsia="en-GB"/>
    </w:rPr>
  </w:style>
  <w:style w:type="paragraph" w:styleId="Heading1">
    <w:name w:val="heading 1"/>
    <w:aliases w:val="Worksheet Header"/>
    <w:basedOn w:val="Normal"/>
    <w:next w:val="Normal"/>
    <w:link w:val="Heading1Char"/>
    <w:uiPriority w:val="9"/>
    <w:qFormat/>
    <w:rsid w:val="008330AC"/>
    <w:pPr>
      <w:ind w:right="1435"/>
      <w:outlineLvl w:val="0"/>
    </w:pPr>
    <w:rPr>
      <w:rFonts w:cs="Arial"/>
      <w:color w:val="06845A"/>
      <w:sz w:val="32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rsid w:val="008330AC"/>
    <w:pPr>
      <w:keepNext/>
      <w:keepLines/>
      <w:spacing w:before="40"/>
      <w:outlineLvl w:val="1"/>
    </w:pPr>
    <w:rPr>
      <w:rFonts w:eastAsiaTheme="majorEastAsia" w:cstheme="majorBidi"/>
      <w:color w:val="06845A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8173D"/>
    <w:pPr>
      <w:keepNext/>
      <w:keepLines/>
      <w:spacing w:before="40"/>
      <w:outlineLvl w:val="2"/>
    </w:pPr>
    <w:rPr>
      <w:rFonts w:eastAsiaTheme="majorEastAsia" w:cstheme="majorBidi"/>
      <w:color w:val="06845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134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1341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21341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1341B"/>
  </w:style>
  <w:style w:type="paragraph" w:styleId="Footer">
    <w:name w:val="footer"/>
    <w:basedOn w:val="Normal"/>
    <w:link w:val="FooterChar"/>
    <w:uiPriority w:val="99"/>
    <w:unhideWhenUsed/>
    <w:rsid w:val="0021341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1341B"/>
  </w:style>
  <w:style w:type="character" w:customStyle="1" w:styleId="Heading2Char">
    <w:name w:val="Heading 2 Char"/>
    <w:basedOn w:val="DefaultParagraphFont"/>
    <w:link w:val="Heading2"/>
    <w:uiPriority w:val="9"/>
    <w:rsid w:val="008330AC"/>
    <w:rPr>
      <w:rFonts w:ascii="Arial" w:eastAsiaTheme="majorEastAsia" w:hAnsi="Arial" w:cstheme="majorBidi"/>
      <w:color w:val="06845A"/>
      <w:sz w:val="28"/>
      <w:szCs w:val="26"/>
      <w:lang w:eastAsia="en-GB"/>
    </w:rPr>
  </w:style>
  <w:style w:type="paragraph" w:customStyle="1" w:styleId="Worksheetintro">
    <w:name w:val="Worksheet intro"/>
    <w:basedOn w:val="Normal"/>
    <w:qFormat/>
    <w:rsid w:val="003C1FCD"/>
    <w:pPr>
      <w:widowControl w:val="0"/>
      <w:tabs>
        <w:tab w:val="left" w:pos="284"/>
        <w:tab w:val="left" w:pos="3969"/>
        <w:tab w:val="left" w:pos="5670"/>
      </w:tabs>
      <w:autoSpaceDE w:val="0"/>
      <w:autoSpaceDN w:val="0"/>
      <w:adjustRightInd w:val="0"/>
    </w:pPr>
    <w:rPr>
      <w:rFonts w:cs="Arial"/>
      <w:color w:val="57595A"/>
      <w:sz w:val="28"/>
      <w:szCs w:val="24"/>
    </w:rPr>
  </w:style>
  <w:style w:type="paragraph" w:customStyle="1" w:styleId="Bellbodytext">
    <w:name w:val="Bell body text"/>
    <w:basedOn w:val="Normal"/>
    <w:rsid w:val="0021341B"/>
    <w:rPr>
      <w:rFonts w:cs="Arial"/>
      <w:szCs w:val="24"/>
      <w:lang w:val="en-US"/>
    </w:rPr>
  </w:style>
  <w:style w:type="paragraph" w:styleId="ListParagraph">
    <w:name w:val="List Paragraph"/>
    <w:aliases w:val="worksheet body text"/>
    <w:basedOn w:val="Normal"/>
    <w:uiPriority w:val="34"/>
    <w:qFormat/>
    <w:rsid w:val="003C1FCD"/>
    <w:pPr>
      <w:tabs>
        <w:tab w:val="left" w:pos="284"/>
      </w:tabs>
      <w:spacing w:line="300" w:lineRule="exact"/>
    </w:pPr>
    <w:rPr>
      <w:rFonts w:cs="Arial"/>
      <w:color w:val="57595A"/>
      <w:sz w:val="24"/>
    </w:rPr>
  </w:style>
  <w:style w:type="paragraph" w:customStyle="1" w:styleId="Default">
    <w:name w:val="Default"/>
    <w:rsid w:val="00950FF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AA63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45404C"/>
    <w:rPr>
      <w:sz w:val="22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18173D"/>
    <w:rPr>
      <w:rFonts w:ascii="Arial" w:eastAsiaTheme="majorEastAsia" w:hAnsi="Arial" w:cstheme="majorBidi"/>
      <w:color w:val="06845A"/>
      <w:sz w:val="24"/>
      <w:szCs w:val="24"/>
      <w:lang w:eastAsia="en-GB"/>
    </w:rPr>
  </w:style>
  <w:style w:type="paragraph" w:customStyle="1" w:styleId="BELLsubheading">
    <w:name w:val="BELL subheading"/>
    <w:basedOn w:val="Normal"/>
    <w:rsid w:val="00F60A48"/>
    <w:pPr>
      <w:widowControl w:val="0"/>
      <w:autoSpaceDE w:val="0"/>
      <w:autoSpaceDN w:val="0"/>
      <w:adjustRightInd w:val="0"/>
      <w:spacing w:after="240"/>
    </w:pPr>
    <w:rPr>
      <w:rFonts w:cs="Arial"/>
      <w:b/>
      <w:sz w:val="28"/>
      <w:szCs w:val="24"/>
    </w:rPr>
  </w:style>
  <w:style w:type="character" w:customStyle="1" w:styleId="apple-converted-space">
    <w:name w:val="apple-converted-space"/>
    <w:basedOn w:val="DefaultParagraphFont"/>
    <w:rsid w:val="00C40E29"/>
  </w:style>
  <w:style w:type="character" w:customStyle="1" w:styleId="Heading1Char">
    <w:name w:val="Heading 1 Char"/>
    <w:aliases w:val="Worksheet Header Char"/>
    <w:link w:val="Heading1"/>
    <w:uiPriority w:val="9"/>
    <w:rsid w:val="008330AC"/>
    <w:rPr>
      <w:rFonts w:ascii="Arial" w:eastAsia="Times New Roman" w:hAnsi="Arial" w:cs="Arial"/>
      <w:color w:val="06845A"/>
      <w:sz w:val="32"/>
      <w:szCs w:val="36"/>
      <w:lang w:eastAsia="en-GB"/>
    </w:rPr>
  </w:style>
  <w:style w:type="paragraph" w:customStyle="1" w:styleId="List1">
    <w:name w:val="List1"/>
    <w:basedOn w:val="ListParagraph"/>
    <w:qFormat/>
    <w:rsid w:val="003104BF"/>
    <w:pPr>
      <w:numPr>
        <w:numId w:val="1"/>
      </w:numPr>
    </w:pPr>
  </w:style>
  <w:style w:type="character" w:styleId="CommentReference">
    <w:name w:val="annotation reference"/>
    <w:basedOn w:val="DefaultParagraphFont"/>
    <w:uiPriority w:val="99"/>
    <w:semiHidden/>
    <w:unhideWhenUsed/>
    <w:rsid w:val="00052A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52A2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52A23"/>
    <w:rPr>
      <w:rFonts w:ascii="Arial" w:eastAsia="Times New Roman" w:hAnsi="Arial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2A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2A23"/>
    <w:rPr>
      <w:rFonts w:ascii="Arial" w:eastAsia="Times New Roman" w:hAnsi="Arial"/>
      <w:b/>
      <w:bCs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D44E04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955AEC"/>
  </w:style>
  <w:style w:type="character" w:styleId="PlaceholderText">
    <w:name w:val="Placeholder Text"/>
    <w:basedOn w:val="DefaultParagraphFont"/>
    <w:uiPriority w:val="99"/>
    <w:semiHidden/>
    <w:rsid w:val="004E709E"/>
    <w:rPr>
      <w:color w:val="808080"/>
    </w:rPr>
  </w:style>
  <w:style w:type="paragraph" w:customStyle="1" w:styleId="TableParagraph">
    <w:name w:val="Table Paragraph"/>
    <w:basedOn w:val="Normal"/>
    <w:uiPriority w:val="1"/>
    <w:qFormat/>
    <w:rsid w:val="00D06DCB"/>
    <w:pPr>
      <w:widowControl w:val="0"/>
      <w:autoSpaceDE w:val="0"/>
      <w:autoSpaceDN w:val="0"/>
    </w:pPr>
    <w:rPr>
      <w:rFonts w:ascii="Gill Sans MT" w:eastAsia="Gill Sans MT" w:hAnsi="Gill Sans MT" w:cs="Gill Sans MT"/>
      <w:lang w:val="en-US" w:eastAsia="en-US"/>
    </w:rPr>
  </w:style>
  <w:style w:type="paragraph" w:styleId="Revision">
    <w:name w:val="Revision"/>
    <w:hidden/>
    <w:uiPriority w:val="99"/>
    <w:semiHidden/>
    <w:rsid w:val="00E67213"/>
    <w:rPr>
      <w:rFonts w:ascii="Arial" w:eastAsia="Times New Roman" w:hAnsi="Arial"/>
      <w:sz w:val="22"/>
      <w:szCs w:val="22"/>
      <w:lang w:eastAsia="en-GB"/>
    </w:rPr>
  </w:style>
  <w:style w:type="character" w:styleId="Hyperlink">
    <w:name w:val="Hyperlink"/>
    <w:basedOn w:val="DefaultParagraphFont"/>
    <w:uiPriority w:val="99"/>
    <w:unhideWhenUsed/>
    <w:rsid w:val="0023688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2368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46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ashid\AppData\Local\Temp\Temp6_lukeitineris-attachments%20(1).zip\Workshee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7F437BFDC3AB54AB6E58C9152B320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28710D-1A8E-F44D-AF66-90F30941B22E}"/>
      </w:docPartPr>
      <w:docPartBody>
        <w:p w:rsidR="005D3037" w:rsidRDefault="005D3037" w:rsidP="005D3037">
          <w:pPr>
            <w:pStyle w:val="87F437BFDC3AB54AB6E58C9152B32085"/>
          </w:pPr>
          <w:r w:rsidRPr="00E54FA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029C2782829C2409CF591FF5142AE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088FA3-918B-F841-A479-E0D331CB4913}"/>
      </w:docPartPr>
      <w:docPartBody>
        <w:p w:rsidR="005D3037" w:rsidRDefault="005D3037" w:rsidP="005D3037">
          <w:pPr>
            <w:pStyle w:val="3029C2782829C2409CF591FF5142AEE7"/>
          </w:pPr>
          <w:r w:rsidRPr="00E54FAE">
            <w:rPr>
              <w:rStyle w:val="PlaceholderText"/>
            </w:rPr>
            <w:t>Choose an item.</w:t>
          </w:r>
        </w:p>
      </w:docPartBody>
    </w:docPart>
    <w:docPart>
      <w:docPartPr>
        <w:name w:val="631EBDA3EA6E9D4897A468A6FB4728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5371BB-65E3-0A45-A996-02F4B3B8D57F}"/>
      </w:docPartPr>
      <w:docPartBody>
        <w:p w:rsidR="005D3037" w:rsidRDefault="005D3037" w:rsidP="005D3037">
          <w:pPr>
            <w:pStyle w:val="631EBDA3EA6E9D4897A468A6FB4728D8"/>
          </w:pPr>
          <w:r w:rsidRPr="00E54FAE">
            <w:rPr>
              <w:rStyle w:val="PlaceholderText"/>
            </w:rPr>
            <w:t>Choose an item.</w:t>
          </w:r>
        </w:p>
      </w:docPartBody>
    </w:docPart>
    <w:docPart>
      <w:docPartPr>
        <w:name w:val="06ECA834CEFAA0449BEEAAD692180B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F808CE-7B34-8C4D-89F0-5533191CB657}"/>
      </w:docPartPr>
      <w:docPartBody>
        <w:p w:rsidR="005D3037" w:rsidRDefault="005D3037" w:rsidP="005D3037">
          <w:pPr>
            <w:pStyle w:val="06ECA834CEFAA0449BEEAAD692180B33"/>
          </w:pPr>
          <w:r w:rsidRPr="00E54FA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1A1679161D80F4E873000083BA656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84D890-65A2-1C4D-8449-56DCDD7F7D6D}"/>
      </w:docPartPr>
      <w:docPartBody>
        <w:p w:rsidR="005D3037" w:rsidRDefault="005D3037" w:rsidP="005D3037">
          <w:pPr>
            <w:pStyle w:val="91A1679161D80F4E873000083BA656EE"/>
          </w:pPr>
          <w:r w:rsidRPr="00E54FAE">
            <w:rPr>
              <w:rStyle w:val="PlaceholderText"/>
            </w:rPr>
            <w:t>Choose an item.</w:t>
          </w:r>
        </w:p>
      </w:docPartBody>
    </w:docPart>
    <w:docPart>
      <w:docPartPr>
        <w:name w:val="A007DC7DF013B74A9E02DEE61F2A92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E9D29E-7DF0-E847-8064-368EEAA43C00}"/>
      </w:docPartPr>
      <w:docPartBody>
        <w:p w:rsidR="005D3037" w:rsidRDefault="005D3037" w:rsidP="005D3037">
          <w:pPr>
            <w:pStyle w:val="A007DC7DF013B74A9E02DEE61F2A9210"/>
          </w:pPr>
          <w:r w:rsidRPr="00E54FAE">
            <w:rPr>
              <w:rStyle w:val="PlaceholderText"/>
            </w:rPr>
            <w:t>Choose an item.</w:t>
          </w:r>
        </w:p>
      </w:docPartBody>
    </w:docPart>
    <w:docPart>
      <w:docPartPr>
        <w:name w:val="1073840CEB6E894D8B53F4E4EFF704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FD7461-3940-8C44-9720-F37DE2205A62}"/>
      </w:docPartPr>
      <w:docPartBody>
        <w:p w:rsidR="005D3037" w:rsidRDefault="005D3037" w:rsidP="005D3037">
          <w:pPr>
            <w:pStyle w:val="1073840CEB6E894D8B53F4E4EFF704FE"/>
          </w:pPr>
          <w:r w:rsidRPr="00E54FA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2DD2C67A1A6214F8A0DA99B857B96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5762B4-EB6F-ED4A-81BF-873B579C2EF5}"/>
      </w:docPartPr>
      <w:docPartBody>
        <w:p w:rsidR="005D3037" w:rsidRDefault="005D3037" w:rsidP="005D3037">
          <w:pPr>
            <w:pStyle w:val="A2DD2C67A1A6214F8A0DA99B857B9663"/>
          </w:pPr>
          <w:r w:rsidRPr="00E54FAE">
            <w:rPr>
              <w:rStyle w:val="PlaceholderText"/>
            </w:rPr>
            <w:t>Choose an item.</w:t>
          </w:r>
        </w:p>
      </w:docPartBody>
    </w:docPart>
    <w:docPart>
      <w:docPartPr>
        <w:name w:val="7DC960F43B2C1E45BAC1F04694C556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F7C7CD-9058-DE4E-BB6C-721553FD1C0C}"/>
      </w:docPartPr>
      <w:docPartBody>
        <w:p w:rsidR="005D3037" w:rsidRDefault="005D3037" w:rsidP="005D3037">
          <w:pPr>
            <w:pStyle w:val="7DC960F43B2C1E45BAC1F04694C556AF"/>
          </w:pPr>
          <w:r w:rsidRPr="00E54FAE">
            <w:rPr>
              <w:rStyle w:val="PlaceholderText"/>
            </w:rPr>
            <w:t>Choose an item.</w:t>
          </w:r>
        </w:p>
      </w:docPartBody>
    </w:docPart>
    <w:docPart>
      <w:docPartPr>
        <w:name w:val="33C98907DEE1F846BF586045B92629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B402E0-C9E8-514F-B3DB-EBC45EF9EEE9}"/>
      </w:docPartPr>
      <w:docPartBody>
        <w:p w:rsidR="005D3037" w:rsidRDefault="005D3037" w:rsidP="005D3037">
          <w:pPr>
            <w:pStyle w:val="33C98907DEE1F846BF586045B92629BF"/>
          </w:pPr>
          <w:r w:rsidRPr="00E54FA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F005BE99FAA6F4E87D47413487CA8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1CD909-6D19-034D-9966-62C64A4356F4}"/>
      </w:docPartPr>
      <w:docPartBody>
        <w:p w:rsidR="005D3037" w:rsidRDefault="005D3037" w:rsidP="005D3037">
          <w:pPr>
            <w:pStyle w:val="EF005BE99FAA6F4E87D47413487CA852"/>
          </w:pPr>
          <w:r w:rsidRPr="00E54FAE">
            <w:rPr>
              <w:rStyle w:val="PlaceholderText"/>
            </w:rPr>
            <w:t>Choose an item.</w:t>
          </w:r>
        </w:p>
      </w:docPartBody>
    </w:docPart>
    <w:docPart>
      <w:docPartPr>
        <w:name w:val="1895FED155FE66498D4F6450684AD1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015BC8-4990-F94C-9B71-7E6B5A89272F}"/>
      </w:docPartPr>
      <w:docPartBody>
        <w:p w:rsidR="005D3037" w:rsidRDefault="005D3037" w:rsidP="005D3037">
          <w:pPr>
            <w:pStyle w:val="1895FED155FE66498D4F6450684AD132"/>
          </w:pPr>
          <w:r w:rsidRPr="00E54FAE">
            <w:rPr>
              <w:rStyle w:val="PlaceholderText"/>
            </w:rPr>
            <w:t>Choose an item.</w:t>
          </w:r>
        </w:p>
      </w:docPartBody>
    </w:docPart>
    <w:docPart>
      <w:docPartPr>
        <w:name w:val="D7F90ECE20F2DC42BC7124BD227D9B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2A458B-93BD-A341-ABDA-43A1D7726AB3}"/>
      </w:docPartPr>
      <w:docPartBody>
        <w:p w:rsidR="005D3037" w:rsidRDefault="005D3037" w:rsidP="005D3037">
          <w:pPr>
            <w:pStyle w:val="D7F90ECE20F2DC42BC7124BD227D9BF1"/>
          </w:pPr>
          <w:r w:rsidRPr="00E54FA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0BD92CEFFFE8849A87316BFDCA809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A0219B-8D59-3840-B01D-85A358A3FD83}"/>
      </w:docPartPr>
      <w:docPartBody>
        <w:p w:rsidR="005D3037" w:rsidRDefault="005D3037" w:rsidP="005D3037">
          <w:pPr>
            <w:pStyle w:val="40BD92CEFFFE8849A87316BFDCA809FE"/>
          </w:pPr>
          <w:r w:rsidRPr="00E54FAE">
            <w:rPr>
              <w:rStyle w:val="PlaceholderText"/>
            </w:rPr>
            <w:t>Choose an item.</w:t>
          </w:r>
        </w:p>
      </w:docPartBody>
    </w:docPart>
    <w:docPart>
      <w:docPartPr>
        <w:name w:val="384B790FF807B04A8B6C8C73673380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75CB83-F235-AB4D-935F-78A8A7E65219}"/>
      </w:docPartPr>
      <w:docPartBody>
        <w:p w:rsidR="005D3037" w:rsidRDefault="005D3037" w:rsidP="005D3037">
          <w:pPr>
            <w:pStyle w:val="384B790FF807B04A8B6C8C736733803B"/>
          </w:pPr>
          <w:r w:rsidRPr="00E54FAE">
            <w:rPr>
              <w:rStyle w:val="PlaceholderText"/>
            </w:rPr>
            <w:t>Choose an item.</w:t>
          </w:r>
        </w:p>
      </w:docPartBody>
    </w:docPart>
    <w:docPart>
      <w:docPartPr>
        <w:name w:val="FC56F3A4D06EEF4B8067D13CB10DB3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B01103-7516-834B-B3AE-04B1BBA71613}"/>
      </w:docPartPr>
      <w:docPartBody>
        <w:p w:rsidR="005D3037" w:rsidRDefault="005D3037" w:rsidP="005D3037">
          <w:pPr>
            <w:pStyle w:val="FC56F3A4D06EEF4B8067D13CB10DB3F4"/>
          </w:pPr>
          <w:r w:rsidRPr="00E54FA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F58A7F4C071C14F950793E8C4EA39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8D9962-39AA-B045-BEFD-7633B383BAA9}"/>
      </w:docPartPr>
      <w:docPartBody>
        <w:p w:rsidR="005D3037" w:rsidRDefault="005D3037" w:rsidP="005D3037">
          <w:pPr>
            <w:pStyle w:val="CF58A7F4C071C14F950793E8C4EA399C"/>
          </w:pPr>
          <w:r w:rsidRPr="00E54FAE">
            <w:rPr>
              <w:rStyle w:val="PlaceholderText"/>
            </w:rPr>
            <w:t>Choose an item.</w:t>
          </w:r>
        </w:p>
      </w:docPartBody>
    </w:docPart>
    <w:docPart>
      <w:docPartPr>
        <w:name w:val="A0FCC43D35C0E44091EA0487C25555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0D28B5-1B5B-3444-9C64-6E1F22B601BB}"/>
      </w:docPartPr>
      <w:docPartBody>
        <w:p w:rsidR="005D3037" w:rsidRDefault="005D3037" w:rsidP="005D3037">
          <w:pPr>
            <w:pStyle w:val="A0FCC43D35C0E44091EA0487C25555D0"/>
          </w:pPr>
          <w:r w:rsidRPr="00E54FAE">
            <w:rPr>
              <w:rStyle w:val="PlaceholderText"/>
            </w:rPr>
            <w:t>Choose an item.</w:t>
          </w:r>
        </w:p>
      </w:docPartBody>
    </w:docPart>
    <w:docPart>
      <w:docPartPr>
        <w:name w:val="56C4BF44AFBEA44C9E3409869106D4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5B06AA-9770-CB44-8DC3-08D34817AB2F}"/>
      </w:docPartPr>
      <w:docPartBody>
        <w:p w:rsidR="005D3037" w:rsidRDefault="005D3037" w:rsidP="005D3037">
          <w:pPr>
            <w:pStyle w:val="56C4BF44AFBEA44C9E3409869106D462"/>
          </w:pPr>
          <w:r w:rsidRPr="00E54FA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4B3B55A7500F94B9474FF2C591D1F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032BDE-83AF-6947-A1A0-32B6BDF08BE7}"/>
      </w:docPartPr>
      <w:docPartBody>
        <w:p w:rsidR="005D3037" w:rsidRDefault="005D3037" w:rsidP="005D3037">
          <w:pPr>
            <w:pStyle w:val="C4B3B55A7500F94B9474FF2C591D1FE1"/>
          </w:pPr>
          <w:r w:rsidRPr="00E54FAE">
            <w:rPr>
              <w:rStyle w:val="PlaceholderText"/>
            </w:rPr>
            <w:t>Choose an item.</w:t>
          </w:r>
        </w:p>
      </w:docPartBody>
    </w:docPart>
    <w:docPart>
      <w:docPartPr>
        <w:name w:val="30D51E4311B1B148913642D4C549F6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C74FDB-0A9E-F847-8A5D-23231C26B934}"/>
      </w:docPartPr>
      <w:docPartBody>
        <w:p w:rsidR="005D3037" w:rsidRDefault="005D3037" w:rsidP="005D3037">
          <w:pPr>
            <w:pStyle w:val="30D51E4311B1B148913642D4C549F6D9"/>
          </w:pPr>
          <w:r w:rsidRPr="00E54FAE">
            <w:rPr>
              <w:rStyle w:val="PlaceholderText"/>
            </w:rPr>
            <w:t>Choose an item.</w:t>
          </w:r>
        </w:p>
      </w:docPartBody>
    </w:docPart>
    <w:docPart>
      <w:docPartPr>
        <w:name w:val="42D2D0FC3C0C6347BE0B93F2A702E4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DC43AC-6C86-1F4B-B55A-1C46DC8BF85A}"/>
      </w:docPartPr>
      <w:docPartBody>
        <w:p w:rsidR="005D3037" w:rsidRDefault="005D3037" w:rsidP="005D3037">
          <w:pPr>
            <w:pStyle w:val="42D2D0FC3C0C6347BE0B93F2A702E4DB"/>
          </w:pPr>
          <w:r w:rsidRPr="00E54FA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C38BD46B5D2494B80F31B54243F56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C5A57C-84AF-FE45-9E44-A7DE83499248}"/>
      </w:docPartPr>
      <w:docPartBody>
        <w:p w:rsidR="005D3037" w:rsidRDefault="005D3037" w:rsidP="005D3037">
          <w:pPr>
            <w:pStyle w:val="BC38BD46B5D2494B80F31B54243F5663"/>
          </w:pPr>
          <w:r w:rsidRPr="00E54FAE">
            <w:rPr>
              <w:rStyle w:val="PlaceholderText"/>
            </w:rPr>
            <w:t>Choose an item.</w:t>
          </w:r>
        </w:p>
      </w:docPartBody>
    </w:docPart>
    <w:docPart>
      <w:docPartPr>
        <w:name w:val="4B11B7A6F4968B4D9165915F426707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2D07F7-F233-BE4B-B4C9-ACFE574DAB71}"/>
      </w:docPartPr>
      <w:docPartBody>
        <w:p w:rsidR="005D3037" w:rsidRDefault="005D3037" w:rsidP="005D3037">
          <w:pPr>
            <w:pStyle w:val="4B11B7A6F4968B4D9165915F426707FB"/>
          </w:pPr>
          <w:r w:rsidRPr="00E54FAE">
            <w:rPr>
              <w:rStyle w:val="PlaceholderText"/>
            </w:rPr>
            <w:t>Choose an item.</w:t>
          </w:r>
        </w:p>
      </w:docPartBody>
    </w:docPart>
    <w:docPart>
      <w:docPartPr>
        <w:name w:val="9E2293CD7B160E44A16E504A2D51A5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56825E-7E8F-1349-9CDC-E4920B5C79EA}"/>
      </w:docPartPr>
      <w:docPartBody>
        <w:p w:rsidR="005D3037" w:rsidRDefault="005D3037" w:rsidP="005D3037">
          <w:pPr>
            <w:pStyle w:val="9E2293CD7B160E44A16E504A2D51A5DA"/>
          </w:pPr>
          <w:r w:rsidRPr="00E54FA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87EA61F429A0E43941ABC1BA8F68E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9E2C24-046D-8F4B-86E4-1474902A5464}"/>
      </w:docPartPr>
      <w:docPartBody>
        <w:p w:rsidR="005D3037" w:rsidRDefault="005D3037" w:rsidP="005D3037">
          <w:pPr>
            <w:pStyle w:val="387EA61F429A0E43941ABC1BA8F68E12"/>
          </w:pPr>
          <w:r w:rsidRPr="00E54FAE">
            <w:rPr>
              <w:rStyle w:val="PlaceholderText"/>
            </w:rPr>
            <w:t>Choose an item.</w:t>
          </w:r>
        </w:p>
      </w:docPartBody>
    </w:docPart>
    <w:docPart>
      <w:docPartPr>
        <w:name w:val="FA81190426C52343A2F26FDBFEC4FC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E2FADD-ECED-F243-A8EA-C0B28FD27B6B}"/>
      </w:docPartPr>
      <w:docPartBody>
        <w:p w:rsidR="005D3037" w:rsidRDefault="005D3037" w:rsidP="005D3037">
          <w:pPr>
            <w:pStyle w:val="FA81190426C52343A2F26FDBFEC4FC79"/>
          </w:pPr>
          <w:r w:rsidRPr="00E54FAE">
            <w:rPr>
              <w:rStyle w:val="PlaceholderText"/>
            </w:rPr>
            <w:t>Choose an item.</w:t>
          </w:r>
        </w:p>
      </w:docPartBody>
    </w:docPart>
    <w:docPart>
      <w:docPartPr>
        <w:name w:val="B4036BB825F2E44781096A9F82C952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DC3429-E5B1-5B47-8857-E0440B4841F2}"/>
      </w:docPartPr>
      <w:docPartBody>
        <w:p w:rsidR="005D3037" w:rsidRDefault="005D3037" w:rsidP="005D3037">
          <w:pPr>
            <w:pStyle w:val="B4036BB825F2E44781096A9F82C95252"/>
          </w:pPr>
          <w:r w:rsidRPr="00E54FA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31B76DC9DB2A94CA66632222C4A4D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BAFF6A-4B06-D04B-BB48-E7245DABB64A}"/>
      </w:docPartPr>
      <w:docPartBody>
        <w:p w:rsidR="005D3037" w:rsidRDefault="005D3037" w:rsidP="005D3037">
          <w:pPr>
            <w:pStyle w:val="D31B76DC9DB2A94CA66632222C4A4DE6"/>
          </w:pPr>
          <w:r w:rsidRPr="00E54FAE">
            <w:rPr>
              <w:rStyle w:val="PlaceholderText"/>
            </w:rPr>
            <w:t>Choose an item.</w:t>
          </w:r>
        </w:p>
      </w:docPartBody>
    </w:docPart>
    <w:docPart>
      <w:docPartPr>
        <w:name w:val="D33CA06515031749BC6C4BCBD8827D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1A95CA-3C8D-234E-B7B1-12ED54E16EB3}"/>
      </w:docPartPr>
      <w:docPartBody>
        <w:p w:rsidR="005D3037" w:rsidRDefault="005D3037" w:rsidP="005D3037">
          <w:pPr>
            <w:pStyle w:val="D33CA06515031749BC6C4BCBD8827D23"/>
          </w:pPr>
          <w:r w:rsidRPr="00E54FAE">
            <w:rPr>
              <w:rStyle w:val="PlaceholderText"/>
            </w:rPr>
            <w:t>Choose an item.</w:t>
          </w:r>
        </w:p>
      </w:docPartBody>
    </w:docPart>
    <w:docPart>
      <w:docPartPr>
        <w:name w:val="9A11A46015C9494DBF90CC884BFF53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5CC7F5-A94D-ED4E-997F-F8A15CA8E9DB}"/>
      </w:docPartPr>
      <w:docPartBody>
        <w:p w:rsidR="005D3037" w:rsidRDefault="005D3037" w:rsidP="005D3037">
          <w:pPr>
            <w:pStyle w:val="9A11A46015C9494DBF90CC884BFF5399"/>
          </w:pPr>
          <w:r w:rsidRPr="00E54FA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83FEA622980FB4C9913E6437A1B1E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59667E-30E7-914E-B583-0F186DEB5AD4}"/>
      </w:docPartPr>
      <w:docPartBody>
        <w:p w:rsidR="005D3037" w:rsidRDefault="005D3037" w:rsidP="005D3037">
          <w:pPr>
            <w:pStyle w:val="683FEA622980FB4C9913E6437A1B1E69"/>
          </w:pPr>
          <w:r w:rsidRPr="00E54FAE">
            <w:rPr>
              <w:rStyle w:val="PlaceholderText"/>
            </w:rPr>
            <w:t>Choose an item.</w:t>
          </w:r>
        </w:p>
      </w:docPartBody>
    </w:docPart>
    <w:docPart>
      <w:docPartPr>
        <w:name w:val="1EA911804DB13C4F8B956FCAF46C49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8942AC-8F22-564A-9D70-3B291EC929A5}"/>
      </w:docPartPr>
      <w:docPartBody>
        <w:p w:rsidR="005D3037" w:rsidRDefault="005D3037" w:rsidP="005D3037">
          <w:pPr>
            <w:pStyle w:val="1EA911804DB13C4F8B956FCAF46C4934"/>
          </w:pPr>
          <w:r w:rsidRPr="00E54FAE">
            <w:rPr>
              <w:rStyle w:val="PlaceholderText"/>
            </w:rPr>
            <w:t>Choose an item.</w:t>
          </w:r>
        </w:p>
      </w:docPartBody>
    </w:docPart>
    <w:docPart>
      <w:docPartPr>
        <w:name w:val="8176D1F4647A0048802A4C6971EE6A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17FE7D-D5E8-1047-8A9B-2A1C2D9FCD7F}"/>
      </w:docPartPr>
      <w:docPartBody>
        <w:p w:rsidR="005D3037" w:rsidRDefault="005D3037" w:rsidP="005D3037">
          <w:pPr>
            <w:pStyle w:val="8176D1F4647A0048802A4C6971EE6A91"/>
          </w:pPr>
          <w:r w:rsidRPr="00E54FA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2D4F5C089C5E546B293D1AFBD8DCE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199CC0-6372-034C-BE1E-97424C13C9D1}"/>
      </w:docPartPr>
      <w:docPartBody>
        <w:p w:rsidR="005D3037" w:rsidRDefault="005D3037" w:rsidP="005D3037">
          <w:pPr>
            <w:pStyle w:val="32D4F5C089C5E546B293D1AFBD8DCED7"/>
          </w:pPr>
          <w:r w:rsidRPr="00E54FAE">
            <w:rPr>
              <w:rStyle w:val="PlaceholderText"/>
            </w:rPr>
            <w:t>Choose an item.</w:t>
          </w:r>
        </w:p>
      </w:docPartBody>
    </w:docPart>
    <w:docPart>
      <w:docPartPr>
        <w:name w:val="0CB8D86FFF35F04CA6C8D73E897D08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2FF452-8EE9-7646-BB7F-FC612AE57C83}"/>
      </w:docPartPr>
      <w:docPartBody>
        <w:p w:rsidR="005D3037" w:rsidRDefault="005D3037" w:rsidP="005D3037">
          <w:pPr>
            <w:pStyle w:val="0CB8D86FFF35F04CA6C8D73E897D08F9"/>
          </w:pPr>
          <w:r w:rsidRPr="00E54FAE">
            <w:rPr>
              <w:rStyle w:val="PlaceholderText"/>
            </w:rPr>
            <w:t>Choose an item.</w:t>
          </w:r>
        </w:p>
      </w:docPartBody>
    </w:docPart>
    <w:docPart>
      <w:docPartPr>
        <w:name w:val="E23E1B5487021A43B30D7C70F40EBC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915CB2-6F69-8B4D-96A9-3303B09FF724}"/>
      </w:docPartPr>
      <w:docPartBody>
        <w:p w:rsidR="005D3037" w:rsidRDefault="005D3037" w:rsidP="005D3037">
          <w:pPr>
            <w:pStyle w:val="E23E1B5487021A43B30D7C70F40EBC0D"/>
          </w:pPr>
          <w:r w:rsidRPr="00E54FA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8A6BE6E33199F45A190CE48F95EA3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CB9406-AC8B-244A-B611-8C4B2883040B}"/>
      </w:docPartPr>
      <w:docPartBody>
        <w:p w:rsidR="005D3037" w:rsidRDefault="005D3037" w:rsidP="005D3037">
          <w:pPr>
            <w:pStyle w:val="48A6BE6E33199F45A190CE48F95EA31E"/>
          </w:pPr>
          <w:r w:rsidRPr="00E54FAE">
            <w:rPr>
              <w:rStyle w:val="PlaceholderText"/>
            </w:rPr>
            <w:t>Choose an item.</w:t>
          </w:r>
        </w:p>
      </w:docPartBody>
    </w:docPart>
    <w:docPart>
      <w:docPartPr>
        <w:name w:val="E65AC8FBE0299F4F9B5C7A657AC35C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377030-90D8-D44A-823A-DC6DA2C3151C}"/>
      </w:docPartPr>
      <w:docPartBody>
        <w:p w:rsidR="005D3037" w:rsidRDefault="005D3037" w:rsidP="005D3037">
          <w:pPr>
            <w:pStyle w:val="E65AC8FBE0299F4F9B5C7A657AC35C78"/>
          </w:pPr>
          <w:r w:rsidRPr="00E54FAE">
            <w:rPr>
              <w:rStyle w:val="PlaceholderText"/>
            </w:rPr>
            <w:t>Choose an item.</w:t>
          </w:r>
        </w:p>
      </w:docPartBody>
    </w:docPart>
    <w:docPart>
      <w:docPartPr>
        <w:name w:val="F0F41C1684712446A7D5166A32ECF5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D756E7-54B7-F646-A69C-A30354B72D61}"/>
      </w:docPartPr>
      <w:docPartBody>
        <w:p w:rsidR="005D3037" w:rsidRDefault="005D3037" w:rsidP="005D3037">
          <w:pPr>
            <w:pStyle w:val="F0F41C1684712446A7D5166A32ECF566"/>
          </w:pPr>
          <w:r w:rsidRPr="00E54FA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D064D6AD072B948A13646023B434B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585B72-5108-1B43-B0F9-649D7B347503}"/>
      </w:docPartPr>
      <w:docPartBody>
        <w:p w:rsidR="005D3037" w:rsidRDefault="005D3037" w:rsidP="005D3037">
          <w:pPr>
            <w:pStyle w:val="FD064D6AD072B948A13646023B434B59"/>
          </w:pPr>
          <w:r w:rsidRPr="00E54FAE">
            <w:rPr>
              <w:rStyle w:val="PlaceholderText"/>
            </w:rPr>
            <w:t>Choose an item.</w:t>
          </w:r>
        </w:p>
      </w:docPartBody>
    </w:docPart>
    <w:docPart>
      <w:docPartPr>
        <w:name w:val="21A194733A21004289CB8EBCE24DCB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F65075-CCE1-5644-A5CF-CFB4E7720BBB}"/>
      </w:docPartPr>
      <w:docPartBody>
        <w:p w:rsidR="005D3037" w:rsidRDefault="005D3037" w:rsidP="005D3037">
          <w:pPr>
            <w:pStyle w:val="21A194733A21004289CB8EBCE24DCBD3"/>
          </w:pPr>
          <w:r w:rsidRPr="00E54FAE">
            <w:rPr>
              <w:rStyle w:val="PlaceholderText"/>
            </w:rPr>
            <w:t>Choose an item.</w:t>
          </w:r>
        </w:p>
      </w:docPartBody>
    </w:docPart>
    <w:docPart>
      <w:docPartPr>
        <w:name w:val="BE4F79BCA2C0F54198886058D97755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8F48E4-FBD7-AE49-9328-CED5A894E70D}"/>
      </w:docPartPr>
      <w:docPartBody>
        <w:p w:rsidR="005D3037" w:rsidRDefault="005D3037" w:rsidP="005D3037">
          <w:pPr>
            <w:pStyle w:val="BE4F79BCA2C0F54198886058D977559F"/>
          </w:pPr>
          <w:r w:rsidRPr="00E54FA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899334FC31E8F4CA81E807FFDBD6F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E069CC-9346-9E46-9A22-69A481699B75}"/>
      </w:docPartPr>
      <w:docPartBody>
        <w:p w:rsidR="005D3037" w:rsidRDefault="005D3037" w:rsidP="005D3037">
          <w:pPr>
            <w:pStyle w:val="9899334FC31E8F4CA81E807FFDBD6F9B"/>
          </w:pPr>
          <w:r w:rsidRPr="00E54FAE">
            <w:rPr>
              <w:rStyle w:val="PlaceholderText"/>
            </w:rPr>
            <w:t>Choose an item.</w:t>
          </w:r>
        </w:p>
      </w:docPartBody>
    </w:docPart>
    <w:docPart>
      <w:docPartPr>
        <w:name w:val="8981BC8567773349AB4F623ACE378A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2CB702-F76A-7541-A3B4-AB5D572188D6}"/>
      </w:docPartPr>
      <w:docPartBody>
        <w:p w:rsidR="005D3037" w:rsidRDefault="005D3037" w:rsidP="005D3037">
          <w:pPr>
            <w:pStyle w:val="8981BC8567773349AB4F623ACE378A65"/>
          </w:pPr>
          <w:r w:rsidRPr="00E54FAE">
            <w:rPr>
              <w:rStyle w:val="PlaceholderText"/>
            </w:rPr>
            <w:t>Choose an item.</w:t>
          </w:r>
        </w:p>
      </w:docPartBody>
    </w:docPart>
    <w:docPart>
      <w:docPartPr>
        <w:name w:val="A3FFC9C0215C6F4E813AC3386116DC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A9EC3A-F7A3-6E4E-B7AB-058D8CDC4734}"/>
      </w:docPartPr>
      <w:docPartBody>
        <w:p w:rsidR="005D3037" w:rsidRDefault="005D3037" w:rsidP="005D3037">
          <w:pPr>
            <w:pStyle w:val="A3FFC9C0215C6F4E813AC3386116DCC7"/>
          </w:pPr>
          <w:r w:rsidRPr="00E54FA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096D4DBDE82554FB5FCD4DDAEFD48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A41123-2507-7F45-8B67-1146A88BAF44}"/>
      </w:docPartPr>
      <w:docPartBody>
        <w:p w:rsidR="005D3037" w:rsidRDefault="005D3037" w:rsidP="005D3037">
          <w:pPr>
            <w:pStyle w:val="2096D4DBDE82554FB5FCD4DDAEFD4824"/>
          </w:pPr>
          <w:r w:rsidRPr="00E54FAE">
            <w:rPr>
              <w:rStyle w:val="PlaceholderText"/>
            </w:rPr>
            <w:t>Choose an item.</w:t>
          </w:r>
        </w:p>
      </w:docPartBody>
    </w:docPart>
    <w:docPart>
      <w:docPartPr>
        <w:name w:val="2164A277DF8A0B49A9C4EA6CB1FBDB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66C19D-0365-504B-813B-2765FAB6AE0D}"/>
      </w:docPartPr>
      <w:docPartBody>
        <w:p w:rsidR="005D3037" w:rsidRDefault="005D3037" w:rsidP="005D3037">
          <w:pPr>
            <w:pStyle w:val="2164A277DF8A0B49A9C4EA6CB1FBDBA6"/>
          </w:pPr>
          <w:r w:rsidRPr="00E54FAE">
            <w:rPr>
              <w:rStyle w:val="PlaceholderText"/>
            </w:rPr>
            <w:t>Choose an item.</w:t>
          </w:r>
        </w:p>
      </w:docPartBody>
    </w:docPart>
    <w:docPart>
      <w:docPartPr>
        <w:name w:val="3DD7DE06DAF09443B7AA275C209DB6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F1616D-1EC5-AE43-ABF1-4A5C99314200}"/>
      </w:docPartPr>
      <w:docPartBody>
        <w:p w:rsidR="005D3037" w:rsidRDefault="005D3037" w:rsidP="005D3037">
          <w:pPr>
            <w:pStyle w:val="3DD7DE06DAF09443B7AA275C209DB653"/>
          </w:pPr>
          <w:r w:rsidRPr="00E54FA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E46792B9E58944894E9BDAB62EB45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B84FAE-BF18-5C4F-B6A2-1FA12C1819F1}"/>
      </w:docPartPr>
      <w:docPartBody>
        <w:p w:rsidR="005D3037" w:rsidRDefault="005D3037" w:rsidP="005D3037">
          <w:pPr>
            <w:pStyle w:val="AE46792B9E58944894E9BDAB62EB457B"/>
          </w:pPr>
          <w:r w:rsidRPr="00E54FAE">
            <w:rPr>
              <w:rStyle w:val="PlaceholderText"/>
            </w:rPr>
            <w:t>Choose an item.</w:t>
          </w:r>
        </w:p>
      </w:docPartBody>
    </w:docPart>
    <w:docPart>
      <w:docPartPr>
        <w:name w:val="EB0C818A80A50F45AB7C5584FA496C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ABE646-8D81-7448-91D3-F57AEE75507B}"/>
      </w:docPartPr>
      <w:docPartBody>
        <w:p w:rsidR="005D3037" w:rsidRDefault="005D3037" w:rsidP="005D3037">
          <w:pPr>
            <w:pStyle w:val="EB0C818A80A50F45AB7C5584FA496CF9"/>
          </w:pPr>
          <w:r w:rsidRPr="00E54FAE">
            <w:rPr>
              <w:rStyle w:val="PlaceholderText"/>
            </w:rPr>
            <w:t>Choose an item.</w:t>
          </w:r>
        </w:p>
      </w:docPartBody>
    </w:docPart>
    <w:docPart>
      <w:docPartPr>
        <w:name w:val="0E7ACCCE5A5AA94EBFFEB8F6AA30FF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66B653-3C1C-F94D-9B3A-797ACCED6933}"/>
      </w:docPartPr>
      <w:docPartBody>
        <w:p w:rsidR="005D3037" w:rsidRDefault="005D3037" w:rsidP="005D3037">
          <w:pPr>
            <w:pStyle w:val="0E7ACCCE5A5AA94EBFFEB8F6AA30FF9E"/>
          </w:pPr>
          <w:r w:rsidRPr="00E54FA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523648381F32D4B8AA900B738AC6F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B7C1B4-6DB1-8247-8D41-DD65B5917849}"/>
      </w:docPartPr>
      <w:docPartBody>
        <w:p w:rsidR="005D3037" w:rsidRDefault="005D3037" w:rsidP="005D3037">
          <w:pPr>
            <w:pStyle w:val="D523648381F32D4B8AA900B738AC6FB4"/>
          </w:pPr>
          <w:r w:rsidRPr="00E54FAE">
            <w:rPr>
              <w:rStyle w:val="PlaceholderText"/>
            </w:rPr>
            <w:t>Choose an item.</w:t>
          </w:r>
        </w:p>
      </w:docPartBody>
    </w:docPart>
    <w:docPart>
      <w:docPartPr>
        <w:name w:val="F9A96C0EAC82E84881A4FE8BD07FE8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77E806-1BDE-3B4F-9FFC-E70F938686A0}"/>
      </w:docPartPr>
      <w:docPartBody>
        <w:p w:rsidR="005D3037" w:rsidRDefault="005D3037" w:rsidP="005D3037">
          <w:pPr>
            <w:pStyle w:val="F9A96C0EAC82E84881A4FE8BD07FE89B"/>
          </w:pPr>
          <w:r w:rsidRPr="00E54FAE">
            <w:rPr>
              <w:rStyle w:val="PlaceholderText"/>
            </w:rPr>
            <w:t>Choose an item.</w:t>
          </w:r>
        </w:p>
      </w:docPartBody>
    </w:docPart>
    <w:docPart>
      <w:docPartPr>
        <w:name w:val="614988DB441197478DF2D048A6E7D5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CD757A-2B98-EA4C-AFA4-2B3695DBF758}"/>
      </w:docPartPr>
      <w:docPartBody>
        <w:p w:rsidR="005D3037" w:rsidRDefault="005D3037" w:rsidP="005D3037">
          <w:pPr>
            <w:pStyle w:val="614988DB441197478DF2D048A6E7D511"/>
          </w:pPr>
          <w:r w:rsidRPr="00E54FA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9E41333CB336840A7C3416126E281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394694-9443-084A-921F-D0F0AA963BD5}"/>
      </w:docPartPr>
      <w:docPartBody>
        <w:p w:rsidR="005D3037" w:rsidRDefault="005D3037" w:rsidP="005D3037">
          <w:pPr>
            <w:pStyle w:val="D9E41333CB336840A7C3416126E281BC"/>
          </w:pPr>
          <w:r w:rsidRPr="00E54FAE">
            <w:rPr>
              <w:rStyle w:val="PlaceholderText"/>
            </w:rPr>
            <w:t>Choose an item.</w:t>
          </w:r>
        </w:p>
      </w:docPartBody>
    </w:docPart>
    <w:docPart>
      <w:docPartPr>
        <w:name w:val="1EC31BB1EBC5A846861EF2B3B3E644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2F0EEC-BDC1-1E42-AAF2-5B141EF15F78}"/>
      </w:docPartPr>
      <w:docPartBody>
        <w:p w:rsidR="005D3037" w:rsidRDefault="005D3037" w:rsidP="005D3037">
          <w:pPr>
            <w:pStyle w:val="1EC31BB1EBC5A846861EF2B3B3E6442C"/>
          </w:pPr>
          <w:r w:rsidRPr="00E54FAE">
            <w:rPr>
              <w:rStyle w:val="PlaceholderText"/>
            </w:rPr>
            <w:t>Choose an item.</w:t>
          </w:r>
        </w:p>
      </w:docPartBody>
    </w:docPart>
    <w:docPart>
      <w:docPartPr>
        <w:name w:val="63EB99FFCF45894CB46F85071AFA3B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D517B5-50AD-144B-AEA7-C517FA08A3BA}"/>
      </w:docPartPr>
      <w:docPartBody>
        <w:p w:rsidR="005D3037" w:rsidRDefault="005D3037" w:rsidP="005D3037">
          <w:pPr>
            <w:pStyle w:val="63EB99FFCF45894CB46F85071AFA3B20"/>
          </w:pPr>
          <w:r w:rsidRPr="00E54FA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0D4721A551B034391C3926EDBC945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9AC735-7AC6-2C45-9272-A9BE46EAA779}"/>
      </w:docPartPr>
      <w:docPartBody>
        <w:p w:rsidR="005D3037" w:rsidRDefault="005D3037" w:rsidP="005D3037">
          <w:pPr>
            <w:pStyle w:val="A0D4721A551B034391C3926EDBC9455C"/>
          </w:pPr>
          <w:r w:rsidRPr="00E54FAE">
            <w:rPr>
              <w:rStyle w:val="PlaceholderText"/>
            </w:rPr>
            <w:t>Choose an item.</w:t>
          </w:r>
        </w:p>
      </w:docPartBody>
    </w:docPart>
    <w:docPart>
      <w:docPartPr>
        <w:name w:val="F6208B653B0B1A47A9FE81CDDEA514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E92397-BA7B-F145-9D55-A555E73DB63B}"/>
      </w:docPartPr>
      <w:docPartBody>
        <w:p w:rsidR="005D3037" w:rsidRDefault="005D3037" w:rsidP="005D3037">
          <w:pPr>
            <w:pStyle w:val="F6208B653B0B1A47A9FE81CDDEA51417"/>
          </w:pPr>
          <w:r w:rsidRPr="00E54FAE">
            <w:rPr>
              <w:rStyle w:val="PlaceholderText"/>
            </w:rPr>
            <w:t>Choose an item.</w:t>
          </w:r>
        </w:p>
      </w:docPartBody>
    </w:docPart>
    <w:docPart>
      <w:docPartPr>
        <w:name w:val="4A0D905446D01042A70BDAB8F021B0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9DA753-ADE0-D64E-845A-9E15F67EE7C3}"/>
      </w:docPartPr>
      <w:docPartBody>
        <w:p w:rsidR="005D3037" w:rsidRDefault="005D3037" w:rsidP="005D3037">
          <w:pPr>
            <w:pStyle w:val="4A0D905446D01042A70BDAB8F021B016"/>
          </w:pPr>
          <w:r w:rsidRPr="00E54FA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60E2F14FB947D40BC9514A4EC7C62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7019D7-157D-B14B-9A16-83B68B9593F9}"/>
      </w:docPartPr>
      <w:docPartBody>
        <w:p w:rsidR="005D3037" w:rsidRDefault="005D3037" w:rsidP="005D3037">
          <w:pPr>
            <w:pStyle w:val="D60E2F14FB947D40BC9514A4EC7C628F"/>
          </w:pPr>
          <w:r w:rsidRPr="00E54FAE">
            <w:rPr>
              <w:rStyle w:val="PlaceholderText"/>
            </w:rPr>
            <w:t>Choose an item.</w:t>
          </w:r>
        </w:p>
      </w:docPartBody>
    </w:docPart>
    <w:docPart>
      <w:docPartPr>
        <w:name w:val="1B3F43E1A3FE944588C15A116BEE9C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BF0931-B3CB-DF49-A6B2-836B4DAE640C}"/>
      </w:docPartPr>
      <w:docPartBody>
        <w:p w:rsidR="005D3037" w:rsidRDefault="005D3037" w:rsidP="005D3037">
          <w:pPr>
            <w:pStyle w:val="1B3F43E1A3FE944588C15A116BEE9CBA"/>
          </w:pPr>
          <w:r w:rsidRPr="00E54FAE">
            <w:rPr>
              <w:rStyle w:val="PlaceholderText"/>
            </w:rPr>
            <w:t>Choose an item.</w:t>
          </w:r>
        </w:p>
      </w:docPartBody>
    </w:docPart>
    <w:docPart>
      <w:docPartPr>
        <w:name w:val="42F35A847BE85E4A9BE2C1C2D222DE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BF7376-447B-E74F-A807-DBC914D70AEB}"/>
      </w:docPartPr>
      <w:docPartBody>
        <w:p w:rsidR="00A6731E" w:rsidRDefault="00A6731E" w:rsidP="00A6731E">
          <w:pPr>
            <w:pStyle w:val="42F35A847BE85E4A9BE2C1C2D222DE43"/>
          </w:pPr>
          <w:r w:rsidRPr="00E54FA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72607B9BD5A494BAD6DEED48DD77E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624BA9-7B3E-634E-9342-F565F8F9E7C7}"/>
      </w:docPartPr>
      <w:docPartBody>
        <w:p w:rsidR="00A6731E" w:rsidRDefault="00A6731E" w:rsidP="00A6731E">
          <w:pPr>
            <w:pStyle w:val="672607B9BD5A494BAD6DEED48DD77ED6"/>
          </w:pPr>
          <w:r w:rsidRPr="00E54FA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C09016798AFF94192AE52F7EE5561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BFD15D-3D25-5842-93A8-E39B61013FF2}"/>
      </w:docPartPr>
      <w:docPartBody>
        <w:p w:rsidR="00A6731E" w:rsidRDefault="00A6731E" w:rsidP="00A6731E">
          <w:pPr>
            <w:pStyle w:val="AC09016798AFF94192AE52F7EE5561A5"/>
          </w:pPr>
          <w:r w:rsidRPr="00E54FA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72A1DC6D74AD743BD5980E4BCEC49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2C1010-EC0B-2349-9717-B8B455968BCB}"/>
      </w:docPartPr>
      <w:docPartBody>
        <w:p w:rsidR="00A6731E" w:rsidRDefault="00A6731E" w:rsidP="00A6731E">
          <w:pPr>
            <w:pStyle w:val="372A1DC6D74AD743BD5980E4BCEC49F1"/>
          </w:pPr>
          <w:r w:rsidRPr="00E54FA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EB56B16C4F1AD43818157E6576A1C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F7DFFB-60C3-DC4C-9C0D-4E286088CB03}"/>
      </w:docPartPr>
      <w:docPartBody>
        <w:p w:rsidR="00A6731E" w:rsidRDefault="00A6731E" w:rsidP="00A6731E">
          <w:pPr>
            <w:pStyle w:val="5EB56B16C4F1AD43818157E6576A1C9E"/>
          </w:pPr>
          <w:r w:rsidRPr="00E54FA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19FD07623B44D6CB32D4505090A90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BE3617-E7BC-4BDA-B0A8-257E82CE739E}"/>
      </w:docPartPr>
      <w:docPartBody>
        <w:p w:rsidR="00716130" w:rsidRDefault="00DD5EB3" w:rsidP="00DD5EB3">
          <w:pPr>
            <w:pStyle w:val="319FD07623B44D6CB32D4505090A90B7"/>
          </w:pPr>
          <w:r w:rsidRPr="00E54FA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D07B794D5B349459C47AF78D4FDD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F36DE1-0A47-4E73-9E52-914617D70076}"/>
      </w:docPartPr>
      <w:docPartBody>
        <w:p w:rsidR="00716130" w:rsidRDefault="00DD5EB3" w:rsidP="00DD5EB3">
          <w:pPr>
            <w:pStyle w:val="ED07B794D5B349459C47AF78D4FDD446"/>
          </w:pPr>
          <w:r w:rsidRPr="00E54FAE">
            <w:rPr>
              <w:rStyle w:val="PlaceholderText"/>
            </w:rPr>
            <w:t>Choose an item.</w:t>
          </w:r>
        </w:p>
      </w:docPartBody>
    </w:docPart>
    <w:docPart>
      <w:docPartPr>
        <w:name w:val="92CF46AF3B3045F69D69FE89359E97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264DE4-BE8D-40EB-A82B-176D5CFDE133}"/>
      </w:docPartPr>
      <w:docPartBody>
        <w:p w:rsidR="00716130" w:rsidRDefault="00DD5EB3" w:rsidP="00DD5EB3">
          <w:pPr>
            <w:pStyle w:val="92CF46AF3B3045F69D69FE89359E972B"/>
          </w:pPr>
          <w:r w:rsidRPr="00E54FAE">
            <w:rPr>
              <w:rStyle w:val="PlaceholderText"/>
            </w:rPr>
            <w:t>Choose an item.</w:t>
          </w:r>
        </w:p>
      </w:docPartBody>
    </w:docPart>
    <w:docPart>
      <w:docPartPr>
        <w:name w:val="4F358A7E5A5E4277B63C390309C120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626D34-D841-4FF0-BDBE-33DFC489AF23}"/>
      </w:docPartPr>
      <w:docPartBody>
        <w:p w:rsidR="00716130" w:rsidRDefault="00DD5EB3" w:rsidP="00DD5EB3">
          <w:pPr>
            <w:pStyle w:val="4F358A7E5A5E4277B63C390309C12028"/>
          </w:pPr>
          <w:r w:rsidRPr="00E54FA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0367142D1FA48B19117FA68236FF4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984E1C-8E9A-4AA0-B403-271BA85D8D14}"/>
      </w:docPartPr>
      <w:docPartBody>
        <w:p w:rsidR="00716130" w:rsidRDefault="00DD5EB3" w:rsidP="00DD5EB3">
          <w:pPr>
            <w:pStyle w:val="30367142D1FA48B19117FA68236FF46F"/>
          </w:pPr>
          <w:r w:rsidRPr="00E54FAE">
            <w:rPr>
              <w:rStyle w:val="PlaceholderText"/>
            </w:rPr>
            <w:t>Choose an item.</w:t>
          </w:r>
        </w:p>
      </w:docPartBody>
    </w:docPart>
    <w:docPart>
      <w:docPartPr>
        <w:name w:val="290654A09D0D4E8884CCEF2576E0C2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FABA71-A808-44E4-A224-A77CDFE04D0A}"/>
      </w:docPartPr>
      <w:docPartBody>
        <w:p w:rsidR="00716130" w:rsidRDefault="00DD5EB3" w:rsidP="00DD5EB3">
          <w:pPr>
            <w:pStyle w:val="290654A09D0D4E8884CCEF2576E0C2E1"/>
          </w:pPr>
          <w:r w:rsidRPr="00E54FAE">
            <w:rPr>
              <w:rStyle w:val="PlaceholderText"/>
            </w:rPr>
            <w:t>Choose an item.</w:t>
          </w:r>
        </w:p>
      </w:docPartBody>
    </w:docPart>
    <w:docPart>
      <w:docPartPr>
        <w:name w:val="260EF6B72E6F41A2A6BF8B700636DB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ED092A-845B-405E-A49C-330DE1D2BE51}"/>
      </w:docPartPr>
      <w:docPartBody>
        <w:p w:rsidR="00716130" w:rsidRDefault="00DD5EB3" w:rsidP="00DD5EB3">
          <w:pPr>
            <w:pStyle w:val="260EF6B72E6F41A2A6BF8B700636DBE9"/>
          </w:pPr>
          <w:r w:rsidRPr="00E54FA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056A13943B2436BB26C4B1CEF4E0E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7BBBBF-87FE-49E1-A81A-204A9DE4AFA2}"/>
      </w:docPartPr>
      <w:docPartBody>
        <w:p w:rsidR="00716130" w:rsidRDefault="00DD5EB3" w:rsidP="00DD5EB3">
          <w:pPr>
            <w:pStyle w:val="D056A13943B2436BB26C4B1CEF4E0E48"/>
          </w:pPr>
          <w:r w:rsidRPr="00E54FAE">
            <w:rPr>
              <w:rStyle w:val="PlaceholderText"/>
            </w:rPr>
            <w:t>Choose an item.</w:t>
          </w:r>
        </w:p>
      </w:docPartBody>
    </w:docPart>
    <w:docPart>
      <w:docPartPr>
        <w:name w:val="DC933AF8204A4CBE9E83FEAD4B71DD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8105B8-DCF3-4060-8CCD-275A9A812FE2}"/>
      </w:docPartPr>
      <w:docPartBody>
        <w:p w:rsidR="00716130" w:rsidRDefault="00DD5EB3" w:rsidP="00DD5EB3">
          <w:pPr>
            <w:pStyle w:val="DC933AF8204A4CBE9E83FEAD4B71DD93"/>
          </w:pPr>
          <w:r w:rsidRPr="00E54FAE">
            <w:rPr>
              <w:rStyle w:val="PlaceholderText"/>
            </w:rPr>
            <w:t>Choose an item.</w:t>
          </w:r>
        </w:p>
      </w:docPartBody>
    </w:docPart>
    <w:docPart>
      <w:docPartPr>
        <w:name w:val="258E5E616BF3483BBF4450D6CE0B10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3860A9-2286-4A05-9D9A-19E26333B81C}"/>
      </w:docPartPr>
      <w:docPartBody>
        <w:p w:rsidR="00716130" w:rsidRDefault="00DD5EB3" w:rsidP="00DD5EB3">
          <w:pPr>
            <w:pStyle w:val="258E5E616BF3483BBF4450D6CE0B10F9"/>
          </w:pPr>
          <w:r w:rsidRPr="00E54FA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4B8E6D623CF4E41ADA3C0CAC0C8FD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82F034-DC27-41DB-B5DC-39F0EBE0CAE6}"/>
      </w:docPartPr>
      <w:docPartBody>
        <w:p w:rsidR="00716130" w:rsidRDefault="00DD5EB3" w:rsidP="00DD5EB3">
          <w:pPr>
            <w:pStyle w:val="74B8E6D623CF4E41ADA3C0CAC0C8FD34"/>
          </w:pPr>
          <w:r w:rsidRPr="00E54FAE">
            <w:rPr>
              <w:rStyle w:val="PlaceholderText"/>
            </w:rPr>
            <w:t>Choose an item.</w:t>
          </w:r>
        </w:p>
      </w:docPartBody>
    </w:docPart>
    <w:docPart>
      <w:docPartPr>
        <w:name w:val="F9C27DE01C384787AD6E6684E04A78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BF9329-C432-4BC5-B056-04F639CA53BD}"/>
      </w:docPartPr>
      <w:docPartBody>
        <w:p w:rsidR="00716130" w:rsidRDefault="00DD5EB3" w:rsidP="00DD5EB3">
          <w:pPr>
            <w:pStyle w:val="F9C27DE01C384787AD6E6684E04A78B5"/>
          </w:pPr>
          <w:r w:rsidRPr="00E54FAE">
            <w:rPr>
              <w:rStyle w:val="PlaceholderText"/>
            </w:rPr>
            <w:t>Choose an item.</w:t>
          </w:r>
        </w:p>
      </w:docPartBody>
    </w:docPart>
    <w:docPart>
      <w:docPartPr>
        <w:name w:val="C4E8A884735D45D990DBF19E7FC38A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F15D2A-1CDF-432B-BEFC-F1BC60B7E3A5}"/>
      </w:docPartPr>
      <w:docPartBody>
        <w:p w:rsidR="00716130" w:rsidRDefault="00DD5EB3" w:rsidP="00DD5EB3">
          <w:pPr>
            <w:pStyle w:val="C4E8A884735D45D990DBF19E7FC38ABF"/>
          </w:pPr>
          <w:r w:rsidRPr="00E54FA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D11CD1075344F54836509960EC148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5320F8-64FF-406A-B58A-07DA4128A703}"/>
      </w:docPartPr>
      <w:docPartBody>
        <w:p w:rsidR="00716130" w:rsidRDefault="00DD5EB3" w:rsidP="00DD5EB3">
          <w:pPr>
            <w:pStyle w:val="2D11CD1075344F54836509960EC148EC"/>
          </w:pPr>
          <w:r w:rsidRPr="00E54FAE">
            <w:rPr>
              <w:rStyle w:val="PlaceholderText"/>
            </w:rPr>
            <w:t>Choose an item.</w:t>
          </w:r>
        </w:p>
      </w:docPartBody>
    </w:docPart>
    <w:docPart>
      <w:docPartPr>
        <w:name w:val="418E44DA66AC4EF8898C585FDB689C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E892F3-5B0E-4309-873C-6098718B063D}"/>
      </w:docPartPr>
      <w:docPartBody>
        <w:p w:rsidR="00716130" w:rsidRDefault="00DD5EB3" w:rsidP="00DD5EB3">
          <w:pPr>
            <w:pStyle w:val="418E44DA66AC4EF8898C585FDB689C14"/>
          </w:pPr>
          <w:r w:rsidRPr="00E54FAE">
            <w:rPr>
              <w:rStyle w:val="PlaceholderText"/>
            </w:rPr>
            <w:t>Choose an item.</w:t>
          </w:r>
        </w:p>
      </w:docPartBody>
    </w:docPart>
    <w:docPart>
      <w:docPartPr>
        <w:name w:val="2953A16FBD224A9A90C118BCF493FA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A4F036-9B67-4A10-8733-D3127E70B56F}"/>
      </w:docPartPr>
      <w:docPartBody>
        <w:p w:rsidR="00716130" w:rsidRDefault="00DD5EB3" w:rsidP="00DD5EB3">
          <w:pPr>
            <w:pStyle w:val="2953A16FBD224A9A90C118BCF493FA5C"/>
          </w:pPr>
          <w:r w:rsidRPr="00E54FA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52AFF30F697403786FF35B7683A40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EB7BEC-350F-46D2-B2F7-2599C4383D4B}"/>
      </w:docPartPr>
      <w:docPartBody>
        <w:p w:rsidR="00716130" w:rsidRDefault="00DD5EB3" w:rsidP="00DD5EB3">
          <w:pPr>
            <w:pStyle w:val="A52AFF30F697403786FF35B7683A403A"/>
          </w:pPr>
          <w:r w:rsidRPr="00E54FAE">
            <w:rPr>
              <w:rStyle w:val="PlaceholderText"/>
            </w:rPr>
            <w:t>Choose an item.</w:t>
          </w:r>
        </w:p>
      </w:docPartBody>
    </w:docPart>
    <w:docPart>
      <w:docPartPr>
        <w:name w:val="3CC08D91CE0D46E7B2FF2FCAA10561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22E4BE-5920-485F-ADF3-67FAEE5FC93E}"/>
      </w:docPartPr>
      <w:docPartBody>
        <w:p w:rsidR="00716130" w:rsidRDefault="00DD5EB3" w:rsidP="00DD5EB3">
          <w:pPr>
            <w:pStyle w:val="3CC08D91CE0D46E7B2FF2FCAA10561F0"/>
          </w:pPr>
          <w:r w:rsidRPr="00E54FAE">
            <w:rPr>
              <w:rStyle w:val="PlaceholderText"/>
            </w:rPr>
            <w:t>Choose an item.</w:t>
          </w:r>
        </w:p>
      </w:docPartBody>
    </w:docPart>
    <w:docPart>
      <w:docPartPr>
        <w:name w:val="A6EE87AA78194C5FBC428569A3939D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419F66-BB7F-4B76-BE77-A5B1C5C41446}"/>
      </w:docPartPr>
      <w:docPartBody>
        <w:p w:rsidR="00716130" w:rsidRDefault="00DD5EB3" w:rsidP="00DD5EB3">
          <w:pPr>
            <w:pStyle w:val="A6EE87AA78194C5FBC428569A3939D3B"/>
          </w:pPr>
          <w:r w:rsidRPr="00E54FA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50A4CD495AF4EF9A3F720F215DAF3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910503-E20A-42EE-806B-395432525FA4}"/>
      </w:docPartPr>
      <w:docPartBody>
        <w:p w:rsidR="00716130" w:rsidRDefault="00DD5EB3" w:rsidP="00DD5EB3">
          <w:pPr>
            <w:pStyle w:val="B50A4CD495AF4EF9A3F720F215DAF348"/>
          </w:pPr>
          <w:r w:rsidRPr="00E54FAE">
            <w:rPr>
              <w:rStyle w:val="PlaceholderText"/>
            </w:rPr>
            <w:t>Choose an item.</w:t>
          </w:r>
        </w:p>
      </w:docPartBody>
    </w:docPart>
    <w:docPart>
      <w:docPartPr>
        <w:name w:val="CB749D44AB2747D79557620FE6AB41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8215D2-7A22-4020-B66F-03EFB3F52A8C}"/>
      </w:docPartPr>
      <w:docPartBody>
        <w:p w:rsidR="00716130" w:rsidRDefault="00DD5EB3" w:rsidP="00DD5EB3">
          <w:pPr>
            <w:pStyle w:val="CB749D44AB2747D79557620FE6AB41D0"/>
          </w:pPr>
          <w:r w:rsidRPr="00E54FAE">
            <w:rPr>
              <w:rStyle w:val="PlaceholderText"/>
            </w:rPr>
            <w:t>Choose an item.</w:t>
          </w:r>
        </w:p>
      </w:docPartBody>
    </w:docPart>
    <w:docPart>
      <w:docPartPr>
        <w:name w:val="DC48C11B34B4456CB7F8A97134D03F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4152CF-D28B-4091-97F5-79FD9ACDFDDC}"/>
      </w:docPartPr>
      <w:docPartBody>
        <w:p w:rsidR="00716130" w:rsidRDefault="00DD5EB3" w:rsidP="00DD5EB3">
          <w:pPr>
            <w:pStyle w:val="DC48C11B34B4456CB7F8A97134D03FF7"/>
          </w:pPr>
          <w:r w:rsidRPr="00E54FA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B1BC35E6EE74204B8C05622A60693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6ACD96-4B43-46BD-8055-FA821F3A3C64}"/>
      </w:docPartPr>
      <w:docPartBody>
        <w:p w:rsidR="00716130" w:rsidRDefault="00DD5EB3" w:rsidP="00DD5EB3">
          <w:pPr>
            <w:pStyle w:val="6B1BC35E6EE74204B8C05622A6069378"/>
          </w:pPr>
          <w:r w:rsidRPr="00E54FAE">
            <w:rPr>
              <w:rStyle w:val="PlaceholderText"/>
            </w:rPr>
            <w:t>Choose an item.</w:t>
          </w:r>
        </w:p>
      </w:docPartBody>
    </w:docPart>
    <w:docPart>
      <w:docPartPr>
        <w:name w:val="93CB64302F9A4E29ACBF2F7AC59F2D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5A236F-EFF4-48E4-8A78-15EBD49C233B}"/>
      </w:docPartPr>
      <w:docPartBody>
        <w:p w:rsidR="00716130" w:rsidRDefault="00DD5EB3" w:rsidP="00DD5EB3">
          <w:pPr>
            <w:pStyle w:val="93CB64302F9A4E29ACBF2F7AC59F2D82"/>
          </w:pPr>
          <w:r w:rsidRPr="00E54FAE">
            <w:rPr>
              <w:rStyle w:val="PlaceholderText"/>
            </w:rPr>
            <w:t>Choose an item.</w:t>
          </w:r>
        </w:p>
      </w:docPartBody>
    </w:docPart>
    <w:docPart>
      <w:docPartPr>
        <w:name w:val="A7D7821E2B1149BCAC48842E3FD788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878712-E685-4ADC-B5C3-C1320BD60E38}"/>
      </w:docPartPr>
      <w:docPartBody>
        <w:p w:rsidR="00716130" w:rsidRDefault="00DD5EB3" w:rsidP="00DD5EB3">
          <w:pPr>
            <w:pStyle w:val="A7D7821E2B1149BCAC48842E3FD788DD"/>
          </w:pPr>
          <w:r w:rsidRPr="00E54FA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D37C7658361488CB2F3A1BA8703A1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59901F-288B-41D2-9DE9-3232C7255D64}"/>
      </w:docPartPr>
      <w:docPartBody>
        <w:p w:rsidR="00716130" w:rsidRDefault="00DD5EB3" w:rsidP="00DD5EB3">
          <w:pPr>
            <w:pStyle w:val="ED37C7658361488CB2F3A1BA8703A19C"/>
          </w:pPr>
          <w:r w:rsidRPr="00E54FAE">
            <w:rPr>
              <w:rStyle w:val="PlaceholderText"/>
            </w:rPr>
            <w:t>Choose an item.</w:t>
          </w:r>
        </w:p>
      </w:docPartBody>
    </w:docPart>
    <w:docPart>
      <w:docPartPr>
        <w:name w:val="054C93B0EFEA42CD9E111192F91DB3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D36F57-09D1-48FE-894D-E48F11B98075}"/>
      </w:docPartPr>
      <w:docPartBody>
        <w:p w:rsidR="00716130" w:rsidRDefault="00DD5EB3" w:rsidP="00DD5EB3">
          <w:pPr>
            <w:pStyle w:val="054C93B0EFEA42CD9E111192F91DB3CD"/>
          </w:pPr>
          <w:r w:rsidRPr="00E54FAE">
            <w:rPr>
              <w:rStyle w:val="PlaceholderText"/>
            </w:rPr>
            <w:t>Choose an item.</w:t>
          </w:r>
        </w:p>
      </w:docPartBody>
    </w:docPart>
    <w:docPart>
      <w:docPartPr>
        <w:name w:val="36E2D4B8948F483DB54C19CD600821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5EA220-B5F9-4AF4-BFA8-1F907ACAE8D3}"/>
      </w:docPartPr>
      <w:docPartBody>
        <w:p w:rsidR="00716130" w:rsidRDefault="00DD5EB3" w:rsidP="00DD5EB3">
          <w:pPr>
            <w:pStyle w:val="36E2D4B8948F483DB54C19CD60082197"/>
          </w:pPr>
          <w:r w:rsidRPr="00E54FA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C612178773F42339953EC83761E50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8035CB-E088-4441-953B-973F686F4650}"/>
      </w:docPartPr>
      <w:docPartBody>
        <w:p w:rsidR="00716130" w:rsidRDefault="00DD5EB3" w:rsidP="00DD5EB3">
          <w:pPr>
            <w:pStyle w:val="5C612178773F42339953EC83761E50A2"/>
          </w:pPr>
          <w:r w:rsidRPr="00E54FAE">
            <w:rPr>
              <w:rStyle w:val="PlaceholderText"/>
            </w:rPr>
            <w:t>Choose an item.</w:t>
          </w:r>
        </w:p>
      </w:docPartBody>
    </w:docPart>
    <w:docPart>
      <w:docPartPr>
        <w:name w:val="0D0A5EA556B04D62B41BDE5D19FE3F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419FA9-A126-4217-B637-A2D5BB57F038}"/>
      </w:docPartPr>
      <w:docPartBody>
        <w:p w:rsidR="00716130" w:rsidRDefault="00DD5EB3" w:rsidP="00DD5EB3">
          <w:pPr>
            <w:pStyle w:val="0D0A5EA556B04D62B41BDE5D19FE3FF0"/>
          </w:pPr>
          <w:r w:rsidRPr="00E54FAE">
            <w:rPr>
              <w:rStyle w:val="PlaceholderText"/>
            </w:rPr>
            <w:t>Choose an item.</w:t>
          </w:r>
        </w:p>
      </w:docPartBody>
    </w:docPart>
    <w:docPart>
      <w:docPartPr>
        <w:name w:val="8887A100CABF491DB71D2E4D1C32F6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49E96B-B998-4324-A394-F271E1CB2089}"/>
      </w:docPartPr>
      <w:docPartBody>
        <w:p w:rsidR="00716130" w:rsidRDefault="00DD5EB3" w:rsidP="00DD5EB3">
          <w:pPr>
            <w:pStyle w:val="8887A100CABF491DB71D2E4D1C32F629"/>
          </w:pPr>
          <w:r w:rsidRPr="00E54FA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12B02D858E3466E9F4CA693ABE5CE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D0B7DF-C612-4D18-92E3-283CE07BC71E}"/>
      </w:docPartPr>
      <w:docPartBody>
        <w:p w:rsidR="00716130" w:rsidRDefault="00DD5EB3" w:rsidP="00DD5EB3">
          <w:pPr>
            <w:pStyle w:val="D12B02D858E3466E9F4CA693ABE5CE56"/>
          </w:pPr>
          <w:r w:rsidRPr="00E54FAE">
            <w:rPr>
              <w:rStyle w:val="PlaceholderText"/>
            </w:rPr>
            <w:t>Choose an item.</w:t>
          </w:r>
        </w:p>
      </w:docPartBody>
    </w:docPart>
    <w:docPart>
      <w:docPartPr>
        <w:name w:val="3F631D3B7B1B421CA5211F8A9B37A2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1CF66C-ADC2-4DE0-BC69-62C525119D09}"/>
      </w:docPartPr>
      <w:docPartBody>
        <w:p w:rsidR="00716130" w:rsidRDefault="00DD5EB3" w:rsidP="00DD5EB3">
          <w:pPr>
            <w:pStyle w:val="3F631D3B7B1B421CA5211F8A9B37A287"/>
          </w:pPr>
          <w:r w:rsidRPr="00E54FAE">
            <w:rPr>
              <w:rStyle w:val="PlaceholderText"/>
            </w:rPr>
            <w:t>Choose an item.</w:t>
          </w:r>
        </w:p>
      </w:docPartBody>
    </w:docPart>
    <w:docPart>
      <w:docPartPr>
        <w:name w:val="258966C695AF4392AF64E6DBD65DB0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A58AE4-C6CC-4156-9B4E-9392510C9EF3}"/>
      </w:docPartPr>
      <w:docPartBody>
        <w:p w:rsidR="006B7F88" w:rsidRDefault="00204998" w:rsidP="00204998">
          <w:pPr>
            <w:pStyle w:val="258966C695AF4392AF64E6DBD65DB0A6"/>
          </w:pPr>
          <w:r w:rsidRPr="00E54FA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B2C699A38940218B70CEB3537E47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945A2A-19AC-4511-9866-7219678A21B1}"/>
      </w:docPartPr>
      <w:docPartBody>
        <w:p w:rsidR="006B7F88" w:rsidRDefault="00204998" w:rsidP="00204998">
          <w:pPr>
            <w:pStyle w:val="65B2C699A38940218B70CEB3537E4786"/>
          </w:pPr>
          <w:r w:rsidRPr="00E54FA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66B6FCDB7A24EF49816C4728E6885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589161-07FB-42FA-BBD5-EFB38A74B7DD}"/>
      </w:docPartPr>
      <w:docPartBody>
        <w:p w:rsidR="006B7F88" w:rsidRDefault="00204998" w:rsidP="00204998">
          <w:pPr>
            <w:pStyle w:val="D66B6FCDB7A24EF49816C4728E68851E"/>
          </w:pPr>
          <w:r w:rsidRPr="00E54FAE">
            <w:rPr>
              <w:rStyle w:val="PlaceholderText"/>
            </w:rPr>
            <w:t>Choose an item.</w:t>
          </w:r>
        </w:p>
      </w:docPartBody>
    </w:docPart>
    <w:docPart>
      <w:docPartPr>
        <w:name w:val="1F3501E02CDD4ED988D97E96819AE9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1231E4-2EB0-45C6-8E16-E4FB69BE9135}"/>
      </w:docPartPr>
      <w:docPartBody>
        <w:p w:rsidR="006B7F88" w:rsidRDefault="00204998" w:rsidP="00204998">
          <w:pPr>
            <w:pStyle w:val="1F3501E02CDD4ED988D97E96819AE9E5"/>
          </w:pPr>
          <w:r w:rsidRPr="00E54FAE">
            <w:rPr>
              <w:rStyle w:val="PlaceholderText"/>
            </w:rPr>
            <w:t>Choose an item.</w:t>
          </w:r>
        </w:p>
      </w:docPartBody>
    </w:docPart>
    <w:docPart>
      <w:docPartPr>
        <w:name w:val="BEBC8D5A08194D279D3E4125A4DED4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D0330B-B903-4155-911C-2A8A2A3EC12C}"/>
      </w:docPartPr>
      <w:docPartBody>
        <w:p w:rsidR="006B7F88" w:rsidRDefault="00204998" w:rsidP="00204998">
          <w:pPr>
            <w:pStyle w:val="BEBC8D5A08194D279D3E4125A4DED443"/>
          </w:pPr>
          <w:r w:rsidRPr="00E54FA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028279D9D924EF0AC6AF57D62BA84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CF92C7-4367-4257-A1DF-F01996878511}"/>
      </w:docPartPr>
      <w:docPartBody>
        <w:p w:rsidR="006B7F88" w:rsidRDefault="00204998" w:rsidP="00204998">
          <w:pPr>
            <w:pStyle w:val="C028279D9D924EF0AC6AF57D62BA8482"/>
          </w:pPr>
          <w:r w:rsidRPr="00E54FAE">
            <w:rPr>
              <w:rStyle w:val="PlaceholderText"/>
            </w:rPr>
            <w:t>Choose an item.</w:t>
          </w:r>
        </w:p>
      </w:docPartBody>
    </w:docPart>
    <w:docPart>
      <w:docPartPr>
        <w:name w:val="9C02CB7E72034F11B3310A6803C985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EE8285-08D8-439F-A851-B9F0AB55F0A0}"/>
      </w:docPartPr>
      <w:docPartBody>
        <w:p w:rsidR="006B7F88" w:rsidRDefault="00204998" w:rsidP="00204998">
          <w:pPr>
            <w:pStyle w:val="9C02CB7E72034F11B3310A6803C985A8"/>
          </w:pPr>
          <w:r w:rsidRPr="00E54FAE">
            <w:rPr>
              <w:rStyle w:val="PlaceholderText"/>
            </w:rPr>
            <w:t>Choose an item.</w:t>
          </w:r>
        </w:p>
      </w:docPartBody>
    </w:docPart>
    <w:docPart>
      <w:docPartPr>
        <w:name w:val="F410E1CA587C45E782AC65238AA289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6D8113-3183-443C-A900-D0F7D6DC93A6}"/>
      </w:docPartPr>
      <w:docPartBody>
        <w:p w:rsidR="006B7F88" w:rsidRDefault="00204998" w:rsidP="00204998">
          <w:pPr>
            <w:pStyle w:val="F410E1CA587C45E782AC65238AA2895C"/>
          </w:pPr>
          <w:r w:rsidRPr="00E54FA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54B782E3F4245DCBAC956CFEED1A4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CF6DD9-D150-4035-9C11-3A93C1799289}"/>
      </w:docPartPr>
      <w:docPartBody>
        <w:p w:rsidR="006B7F88" w:rsidRDefault="00204998" w:rsidP="00204998">
          <w:pPr>
            <w:pStyle w:val="254B782E3F4245DCBAC956CFEED1A4F7"/>
          </w:pPr>
          <w:r w:rsidRPr="00E54FAE">
            <w:rPr>
              <w:rStyle w:val="PlaceholderText"/>
            </w:rPr>
            <w:t>Choose an item.</w:t>
          </w:r>
        </w:p>
      </w:docPartBody>
    </w:docPart>
    <w:docPart>
      <w:docPartPr>
        <w:name w:val="8FFF546AFAEA4225AB6A92F03414EA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9FAEAE-5C45-4134-B49E-A00CE2EED6E7}"/>
      </w:docPartPr>
      <w:docPartBody>
        <w:p w:rsidR="006B7F88" w:rsidRDefault="00204998" w:rsidP="00204998">
          <w:pPr>
            <w:pStyle w:val="8FFF546AFAEA4225AB6A92F03414EAAF"/>
          </w:pPr>
          <w:r w:rsidRPr="00E54FAE">
            <w:rPr>
              <w:rStyle w:val="PlaceholderText"/>
            </w:rPr>
            <w:t>Choose an item.</w:t>
          </w:r>
        </w:p>
      </w:docPartBody>
    </w:docPart>
    <w:docPart>
      <w:docPartPr>
        <w:name w:val="2054D963929847918F61A14A14576F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E0B889-7633-4B62-A2F9-8ACC0B785FBA}"/>
      </w:docPartPr>
      <w:docPartBody>
        <w:p w:rsidR="006B7F88" w:rsidRDefault="00204998" w:rsidP="00204998">
          <w:pPr>
            <w:pStyle w:val="2054D963929847918F61A14A14576F63"/>
          </w:pPr>
          <w:r w:rsidRPr="00E54FA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D328B325ABE4A3BB3041A8058B401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B1FF91-ACFD-48D5-A7B7-20D39D2567B0}"/>
      </w:docPartPr>
      <w:docPartBody>
        <w:p w:rsidR="006B7F88" w:rsidRDefault="00204998" w:rsidP="00204998">
          <w:pPr>
            <w:pStyle w:val="BD328B325ABE4A3BB3041A8058B401AE"/>
          </w:pPr>
          <w:r w:rsidRPr="00E54FAE">
            <w:rPr>
              <w:rStyle w:val="PlaceholderText"/>
            </w:rPr>
            <w:t>Choose an item.</w:t>
          </w:r>
        </w:p>
      </w:docPartBody>
    </w:docPart>
    <w:docPart>
      <w:docPartPr>
        <w:name w:val="8F1632290F024488B3A1E85E1F73CE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608143-2F4A-48CE-BED9-512D01195B00}"/>
      </w:docPartPr>
      <w:docPartBody>
        <w:p w:rsidR="006B7F88" w:rsidRDefault="00204998" w:rsidP="00204998">
          <w:pPr>
            <w:pStyle w:val="8F1632290F024488B3A1E85E1F73CE2D"/>
          </w:pPr>
          <w:r w:rsidRPr="00E54FAE">
            <w:rPr>
              <w:rStyle w:val="PlaceholderText"/>
            </w:rPr>
            <w:t>Choose an item.</w:t>
          </w:r>
        </w:p>
      </w:docPartBody>
    </w:docPart>
    <w:docPart>
      <w:docPartPr>
        <w:name w:val="439868588F5F456BB05031D412C3A1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34DF5C-F107-4979-AF5C-E6523F327C14}"/>
      </w:docPartPr>
      <w:docPartBody>
        <w:p w:rsidR="00290D99" w:rsidRDefault="006B7F88" w:rsidP="006B7F88">
          <w:pPr>
            <w:pStyle w:val="439868588F5F456BB05031D412C3A1C9"/>
          </w:pPr>
          <w:r w:rsidRPr="00E54FA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D9EDD995E046369B4524C8D9ED50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00AEDE-023B-40E9-BCC4-BFB5B7074603}"/>
      </w:docPartPr>
      <w:docPartBody>
        <w:p w:rsidR="00290D99" w:rsidRDefault="006B7F88" w:rsidP="006B7F88">
          <w:pPr>
            <w:pStyle w:val="C9D9EDD995E046369B4524C8D9ED505C"/>
          </w:pPr>
          <w:r w:rsidRPr="00E54FAE">
            <w:rPr>
              <w:rStyle w:val="PlaceholderText"/>
            </w:rPr>
            <w:t>Choose an item.</w:t>
          </w:r>
        </w:p>
      </w:docPartBody>
    </w:docPart>
    <w:docPart>
      <w:docPartPr>
        <w:name w:val="FE22D690754A4E1A9E553F513035F0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454C20-2F43-4388-A1C3-C91023C52891}"/>
      </w:docPartPr>
      <w:docPartBody>
        <w:p w:rsidR="00290D99" w:rsidRDefault="006B7F88" w:rsidP="006B7F88">
          <w:pPr>
            <w:pStyle w:val="FE22D690754A4E1A9E553F513035F02F"/>
          </w:pPr>
          <w:r w:rsidRPr="00E54FAE">
            <w:rPr>
              <w:rStyle w:val="PlaceholderText"/>
            </w:rPr>
            <w:t>Choose an item.</w:t>
          </w:r>
        </w:p>
      </w:docPartBody>
    </w:docPart>
    <w:docPart>
      <w:docPartPr>
        <w:name w:val="02EF37686B234F0997A93C5EB31BB0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34890B-9054-48B0-8C64-168BB8AD9A56}"/>
      </w:docPartPr>
      <w:docPartBody>
        <w:p w:rsidR="00290D99" w:rsidRDefault="006B7F88" w:rsidP="006B7F88">
          <w:pPr>
            <w:pStyle w:val="02EF37686B234F0997A93C5EB31BB08F"/>
          </w:pPr>
          <w:r w:rsidRPr="00E54FA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9FE44CEE8B84FD09B9E506971DDF3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D3906B-BDCA-478D-9EE6-8CEF37E089D8}"/>
      </w:docPartPr>
      <w:docPartBody>
        <w:p w:rsidR="00290D99" w:rsidRDefault="006B7F88" w:rsidP="006B7F88">
          <w:pPr>
            <w:pStyle w:val="E9FE44CEE8B84FD09B9E506971DDF33F"/>
          </w:pPr>
          <w:r w:rsidRPr="00E54FA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879733ECF914F02ABF6429FF818A4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A3B3F7-02D2-4C46-BC41-5E95AA21106A}"/>
      </w:docPartPr>
      <w:docPartBody>
        <w:p w:rsidR="00290D99" w:rsidRDefault="006B7F88" w:rsidP="006B7F88">
          <w:pPr>
            <w:pStyle w:val="4879733ECF914F02ABF6429FF818A4CA"/>
          </w:pPr>
          <w:r w:rsidRPr="00E54FA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CC8AEE01508468FB057662BBBC88C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634477-1410-452B-9D38-FE295AFEFFEF}"/>
      </w:docPartPr>
      <w:docPartBody>
        <w:p w:rsidR="008B0350" w:rsidRDefault="00CA4DFD" w:rsidP="00CA4DFD">
          <w:pPr>
            <w:pStyle w:val="FCC8AEE01508468FB057662BBBC88CF9"/>
          </w:pPr>
          <w:r w:rsidRPr="00E54FA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6CD000B70D74E19B3BC1596311F46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0CCA98-FFDC-4955-8EAD-F6D09F997702}"/>
      </w:docPartPr>
      <w:docPartBody>
        <w:p w:rsidR="008B0350" w:rsidRDefault="00CA4DFD" w:rsidP="00CA4DFD">
          <w:pPr>
            <w:pStyle w:val="F6CD000B70D74E19B3BC1596311F463D"/>
          </w:pPr>
          <w:r w:rsidRPr="00E54FAE">
            <w:rPr>
              <w:rStyle w:val="PlaceholderText"/>
            </w:rPr>
            <w:t>Choose an item.</w:t>
          </w:r>
        </w:p>
      </w:docPartBody>
    </w:docPart>
    <w:docPart>
      <w:docPartPr>
        <w:name w:val="6FA00799987141EBBF3908EE805E00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D1774B-F87B-475B-921A-117E8C80FA27}"/>
      </w:docPartPr>
      <w:docPartBody>
        <w:p w:rsidR="008B0350" w:rsidRDefault="00CA4DFD" w:rsidP="00CA4DFD">
          <w:pPr>
            <w:pStyle w:val="6FA00799987141EBBF3908EE805E002E"/>
          </w:pPr>
          <w:r w:rsidRPr="00E54FAE">
            <w:rPr>
              <w:rStyle w:val="PlaceholderText"/>
            </w:rPr>
            <w:t>Choose an item.</w:t>
          </w:r>
        </w:p>
      </w:docPartBody>
    </w:docPart>
    <w:docPart>
      <w:docPartPr>
        <w:name w:val="567495C44A6E4C3397025D04A6B23C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7B0B94-5E79-46D0-B200-197407D92DBB}"/>
      </w:docPartPr>
      <w:docPartBody>
        <w:p w:rsidR="008B0350" w:rsidRDefault="00CA4DFD" w:rsidP="00CA4DFD">
          <w:pPr>
            <w:pStyle w:val="567495C44A6E4C3397025D04A6B23C0E"/>
          </w:pPr>
          <w:r w:rsidRPr="00E54FA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1173C2F8E8B4A268A3E4777D74C7F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B7FF58-E706-4849-8C7F-507AE5476E4D}"/>
      </w:docPartPr>
      <w:docPartBody>
        <w:p w:rsidR="008B0350" w:rsidRDefault="00CA4DFD" w:rsidP="00CA4DFD">
          <w:pPr>
            <w:pStyle w:val="E1173C2F8E8B4A268A3E4777D74C7FEA"/>
          </w:pPr>
          <w:r w:rsidRPr="00E54FAE">
            <w:rPr>
              <w:rStyle w:val="PlaceholderText"/>
            </w:rPr>
            <w:t>Choose an item.</w:t>
          </w:r>
        </w:p>
      </w:docPartBody>
    </w:docPart>
    <w:docPart>
      <w:docPartPr>
        <w:name w:val="55179D39DF214540A8C70E37AF78E1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BB1128-4B6F-48AD-9C04-A226A4987BF8}"/>
      </w:docPartPr>
      <w:docPartBody>
        <w:p w:rsidR="008B0350" w:rsidRDefault="00CA4DFD" w:rsidP="00CA4DFD">
          <w:pPr>
            <w:pStyle w:val="55179D39DF214540A8C70E37AF78E11C"/>
          </w:pPr>
          <w:r w:rsidRPr="00E54FAE">
            <w:rPr>
              <w:rStyle w:val="PlaceholderText"/>
            </w:rPr>
            <w:t>Choose an item.</w:t>
          </w:r>
        </w:p>
      </w:docPartBody>
    </w:docPart>
    <w:docPart>
      <w:docPartPr>
        <w:name w:val="7EBD586EB96142DF80B361B6119E98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84AD23-3612-4A2A-A129-8B288AEF78FD}"/>
      </w:docPartPr>
      <w:docPartBody>
        <w:p w:rsidR="00325D4E" w:rsidRDefault="008B0350" w:rsidP="008B0350">
          <w:pPr>
            <w:pStyle w:val="7EBD586EB96142DF80B361B6119E98D1"/>
          </w:pPr>
          <w:r w:rsidRPr="00E54FA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7500EDB03BA4AEE85230588C7745A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694701-F81B-4C7E-B585-D01F2AAB2FB9}"/>
      </w:docPartPr>
      <w:docPartBody>
        <w:p w:rsidR="002B008A" w:rsidRDefault="007C0F78" w:rsidP="007C0F78">
          <w:pPr>
            <w:pStyle w:val="07500EDB03BA4AEE85230588C7745A5B"/>
          </w:pPr>
          <w:r w:rsidRPr="00E54FA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C9E161E7ADF4A1C80353345966F0F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03466F-E5C8-4B6B-8008-5BEBFC17C841}"/>
      </w:docPartPr>
      <w:docPartBody>
        <w:p w:rsidR="002B008A" w:rsidRDefault="007C0F78" w:rsidP="007C0F78">
          <w:pPr>
            <w:pStyle w:val="5C9E161E7ADF4A1C80353345966F0FF9"/>
          </w:pPr>
          <w:r w:rsidRPr="00E54FAE">
            <w:rPr>
              <w:rStyle w:val="PlaceholderText"/>
            </w:rPr>
            <w:t>Choose an item.</w:t>
          </w:r>
        </w:p>
      </w:docPartBody>
    </w:docPart>
    <w:docPart>
      <w:docPartPr>
        <w:name w:val="7F5587FD49594A83947AECEF2EE27A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2BAF28-8D28-4AC3-99EC-6104731498FF}"/>
      </w:docPartPr>
      <w:docPartBody>
        <w:p w:rsidR="002B008A" w:rsidRDefault="007C0F78" w:rsidP="007C0F78">
          <w:pPr>
            <w:pStyle w:val="7F5587FD49594A83947AECEF2EE27AF5"/>
          </w:pPr>
          <w:r w:rsidRPr="00E54FAE">
            <w:rPr>
              <w:rStyle w:val="PlaceholderText"/>
            </w:rPr>
            <w:t>Choose an item.</w:t>
          </w:r>
        </w:p>
      </w:docPartBody>
    </w:docPart>
    <w:docPart>
      <w:docPartPr>
        <w:name w:val="47EC52A74F034B59BA6DAF3C6EEE17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FA0B62-BF40-461B-ADE7-5339A745576F}"/>
      </w:docPartPr>
      <w:docPartBody>
        <w:p w:rsidR="00E25AFE" w:rsidRDefault="00F94BF4">
          <w:pPr>
            <w:pStyle w:val="47EC52A74F034B59BA6DAF3C6EEE1739"/>
          </w:pPr>
          <w:r w:rsidRPr="00E54FA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F5AEF7DDDDB40779C257A09C3A631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97BA21-7317-4D3F-8A5F-965B772882D8}"/>
      </w:docPartPr>
      <w:docPartBody>
        <w:p w:rsidR="00E25AFE" w:rsidRDefault="00F94BF4">
          <w:pPr>
            <w:pStyle w:val="CF5AEF7DDDDB40779C257A09C3A6311D"/>
          </w:pPr>
          <w:r w:rsidRPr="00E54FA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45A1E85F28143B7B314A48CEB3A13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31A350-B0F1-456D-A121-387D300354A0}"/>
      </w:docPartPr>
      <w:docPartBody>
        <w:p w:rsidR="00E25AFE" w:rsidRDefault="00F94BF4">
          <w:pPr>
            <w:pStyle w:val="C45A1E85F28143B7B314A48CEB3A1380"/>
          </w:pPr>
          <w:r w:rsidRPr="00E54FAE">
            <w:rPr>
              <w:rStyle w:val="PlaceholderText"/>
            </w:rPr>
            <w:t>Choose an item.</w:t>
          </w:r>
        </w:p>
      </w:docPartBody>
    </w:docPart>
    <w:docPart>
      <w:docPartPr>
        <w:name w:val="2AFF45E27BAA4825B8A96F33DD8033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7D56C7-63CF-40AA-9881-10879A043947}"/>
      </w:docPartPr>
      <w:docPartBody>
        <w:p w:rsidR="00E25AFE" w:rsidRDefault="00F94BF4">
          <w:pPr>
            <w:pStyle w:val="2AFF45E27BAA4825B8A96F33DD803390"/>
          </w:pPr>
          <w:r w:rsidRPr="00E54FAE">
            <w:rPr>
              <w:rStyle w:val="PlaceholderText"/>
            </w:rPr>
            <w:t>Choose an item.</w:t>
          </w:r>
        </w:p>
      </w:docPartBody>
    </w:docPart>
    <w:docPart>
      <w:docPartPr>
        <w:name w:val="A65835EF7E684CCF8072AAF42A4303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2B63A7-4E50-42E8-B286-E6B54286430D}"/>
      </w:docPartPr>
      <w:docPartBody>
        <w:p w:rsidR="00E25AFE" w:rsidRDefault="00F94BF4">
          <w:pPr>
            <w:pStyle w:val="A65835EF7E684CCF8072AAF42A430303"/>
          </w:pPr>
          <w:r w:rsidRPr="00E54FA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AF54E0E71204FD5A08A6506E6A936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598EB0-E942-497D-BC98-BAA323536DC7}"/>
      </w:docPartPr>
      <w:docPartBody>
        <w:p w:rsidR="00E25AFE" w:rsidRDefault="00F94BF4">
          <w:pPr>
            <w:pStyle w:val="5AF54E0E71204FD5A08A6506E6A9366A"/>
          </w:pPr>
          <w:r w:rsidRPr="00E54FAE">
            <w:rPr>
              <w:rStyle w:val="PlaceholderText"/>
            </w:rPr>
            <w:t>Choose an item.</w:t>
          </w:r>
        </w:p>
      </w:docPartBody>
    </w:docPart>
    <w:docPart>
      <w:docPartPr>
        <w:name w:val="5F84E780493841D4AC9CA11A4E3E60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A6A140-A2C7-4782-BC7A-30E82F6A1D06}"/>
      </w:docPartPr>
      <w:docPartBody>
        <w:p w:rsidR="00E25AFE" w:rsidRDefault="00F94BF4">
          <w:pPr>
            <w:pStyle w:val="5F84E780493841D4AC9CA11A4E3E60B2"/>
          </w:pPr>
          <w:r w:rsidRPr="00E54FAE">
            <w:rPr>
              <w:rStyle w:val="PlaceholderText"/>
            </w:rPr>
            <w:t>Choose an item.</w:t>
          </w:r>
        </w:p>
      </w:docPartBody>
    </w:docPart>
    <w:docPart>
      <w:docPartPr>
        <w:name w:val="67D92DBEFF564289B62FA77DC39D7F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24E8AA-5E13-4989-B0AF-F5601CFB608D}"/>
      </w:docPartPr>
      <w:docPartBody>
        <w:p w:rsidR="00E25AFE" w:rsidRDefault="00F94BF4">
          <w:pPr>
            <w:pStyle w:val="67D92DBEFF564289B62FA77DC39D7F9A"/>
          </w:pPr>
          <w:r w:rsidRPr="00E54FA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03E5912623C4D809E6CF404E2E174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B9413A-2D5E-4DD9-9DF0-008C92F733B4}"/>
      </w:docPartPr>
      <w:docPartBody>
        <w:p w:rsidR="00E25AFE" w:rsidRDefault="00F94BF4">
          <w:pPr>
            <w:pStyle w:val="E03E5912623C4D809E6CF404E2E17481"/>
          </w:pPr>
          <w:r w:rsidRPr="00E54FAE">
            <w:rPr>
              <w:rStyle w:val="PlaceholderText"/>
            </w:rPr>
            <w:t>Choose an item.</w:t>
          </w:r>
        </w:p>
      </w:docPartBody>
    </w:docPart>
    <w:docPart>
      <w:docPartPr>
        <w:name w:val="15705DDE3DF84B3F83FBB76D58CD8B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C02128-686B-412F-9D7D-A025E0AFF592}"/>
      </w:docPartPr>
      <w:docPartBody>
        <w:p w:rsidR="00E25AFE" w:rsidRDefault="00F94BF4">
          <w:pPr>
            <w:pStyle w:val="15705DDE3DF84B3F83FBB76D58CD8B3B"/>
          </w:pPr>
          <w:r w:rsidRPr="00E54FAE">
            <w:rPr>
              <w:rStyle w:val="PlaceholderText"/>
            </w:rPr>
            <w:t>Choose an item.</w:t>
          </w:r>
        </w:p>
      </w:docPartBody>
    </w:docPart>
    <w:docPart>
      <w:docPartPr>
        <w:name w:val="00CCD24721D44771B0955DD2C26FA3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AD3060-4646-43AD-9619-E04B542B2400}"/>
      </w:docPartPr>
      <w:docPartBody>
        <w:p w:rsidR="00E25AFE" w:rsidRDefault="00F94BF4">
          <w:pPr>
            <w:pStyle w:val="00CCD24721D44771B0955DD2C26FA3C6"/>
          </w:pPr>
          <w:r w:rsidRPr="00E54FA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D21F5017A6346F6B3EEBDBE0451AF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E0206C-A245-4FD8-9CFD-90DD8A397895}"/>
      </w:docPartPr>
      <w:docPartBody>
        <w:p w:rsidR="00E25AFE" w:rsidRDefault="00F94BF4">
          <w:pPr>
            <w:pStyle w:val="7D21F5017A6346F6B3EEBDBE0451AFC8"/>
          </w:pPr>
          <w:r w:rsidRPr="00E54FAE">
            <w:rPr>
              <w:rStyle w:val="PlaceholderText"/>
            </w:rPr>
            <w:t>Choose an item.</w:t>
          </w:r>
        </w:p>
      </w:docPartBody>
    </w:docPart>
    <w:docPart>
      <w:docPartPr>
        <w:name w:val="3B6863E7844C4F2EA2D8F53EF5C903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7E8589-50E9-4D09-A9F9-F4EAB4028FBE}"/>
      </w:docPartPr>
      <w:docPartBody>
        <w:p w:rsidR="00E25AFE" w:rsidRDefault="00F94BF4">
          <w:pPr>
            <w:pStyle w:val="3B6863E7844C4F2EA2D8F53EF5C903DC"/>
          </w:pPr>
          <w:r w:rsidRPr="00E54FAE">
            <w:rPr>
              <w:rStyle w:val="PlaceholderText"/>
            </w:rPr>
            <w:t>Choose an item.</w:t>
          </w:r>
        </w:p>
      </w:docPartBody>
    </w:docPart>
    <w:docPart>
      <w:docPartPr>
        <w:name w:val="5D223D6ECB4F4C408E9B940F36305D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270D79-4DCA-4A03-9EA8-FC50EC6F9D1B}"/>
      </w:docPartPr>
      <w:docPartBody>
        <w:p w:rsidR="00E25AFE" w:rsidRDefault="00F94BF4">
          <w:pPr>
            <w:pStyle w:val="5D223D6ECB4F4C408E9B940F36305DEE"/>
          </w:pPr>
          <w:r w:rsidRPr="00E54FA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3E170B2F4AE4EFDB981A87A09E36A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8ED452-EAC9-46B4-9DAD-6969379D5412}"/>
      </w:docPartPr>
      <w:docPartBody>
        <w:p w:rsidR="00E25AFE" w:rsidRDefault="00F94BF4">
          <w:pPr>
            <w:pStyle w:val="D3E170B2F4AE4EFDB981A87A09E36A97"/>
          </w:pPr>
          <w:r w:rsidRPr="00E54FAE">
            <w:rPr>
              <w:rStyle w:val="PlaceholderText"/>
            </w:rPr>
            <w:t>Choose an item.</w:t>
          </w:r>
        </w:p>
      </w:docPartBody>
    </w:docPart>
    <w:docPart>
      <w:docPartPr>
        <w:name w:val="5E135C247E1F45D48BABDD53620FDC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AB8C1D-3AF3-4223-A100-653F315A5CF2}"/>
      </w:docPartPr>
      <w:docPartBody>
        <w:p w:rsidR="00E25AFE" w:rsidRDefault="00F94BF4">
          <w:pPr>
            <w:pStyle w:val="5E135C247E1F45D48BABDD53620FDCA4"/>
          </w:pPr>
          <w:r w:rsidRPr="00E54FAE">
            <w:rPr>
              <w:rStyle w:val="PlaceholderText"/>
            </w:rPr>
            <w:t>Choose an item.</w:t>
          </w:r>
        </w:p>
      </w:docPartBody>
    </w:docPart>
    <w:docPart>
      <w:docPartPr>
        <w:name w:val="2728D4552BFB43CCB84844BE7C0AAD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039855-14C4-4182-BFA9-2424B040FF75}"/>
      </w:docPartPr>
      <w:docPartBody>
        <w:p w:rsidR="00E25AFE" w:rsidRDefault="00F94BF4">
          <w:pPr>
            <w:pStyle w:val="2728D4552BFB43CCB84844BE7C0AAD02"/>
          </w:pPr>
          <w:r w:rsidRPr="00E54FA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4A07524F02948118B9EEA42A58CA9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3FA1A9-9DCB-4E3D-87F9-B361860F8BB0}"/>
      </w:docPartPr>
      <w:docPartBody>
        <w:p w:rsidR="00E25AFE" w:rsidRDefault="00F94BF4">
          <w:pPr>
            <w:pStyle w:val="A4A07524F02948118B9EEA42A58CA9C4"/>
          </w:pPr>
          <w:r w:rsidRPr="00E54FAE">
            <w:rPr>
              <w:rStyle w:val="PlaceholderText"/>
            </w:rPr>
            <w:t>Choose an item.</w:t>
          </w:r>
        </w:p>
      </w:docPartBody>
    </w:docPart>
    <w:docPart>
      <w:docPartPr>
        <w:name w:val="19DAD00643424F38B064281F1ED05D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53E867-4265-4B91-8A1F-8063A71D53C8}"/>
      </w:docPartPr>
      <w:docPartBody>
        <w:p w:rsidR="00E25AFE" w:rsidRDefault="00F94BF4">
          <w:pPr>
            <w:pStyle w:val="19DAD00643424F38B064281F1ED05D38"/>
          </w:pPr>
          <w:r w:rsidRPr="00E54FAE">
            <w:rPr>
              <w:rStyle w:val="PlaceholderText"/>
            </w:rPr>
            <w:t>Choose an item.</w:t>
          </w:r>
        </w:p>
      </w:docPartBody>
    </w:docPart>
    <w:docPart>
      <w:docPartPr>
        <w:name w:val="A64101AF910F48C5BA57D922EA3463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5E4467-9B85-45D1-AD98-BD4B14946176}"/>
      </w:docPartPr>
      <w:docPartBody>
        <w:p w:rsidR="00E25AFE" w:rsidRDefault="00F94BF4">
          <w:pPr>
            <w:pStyle w:val="A64101AF910F48C5BA57D922EA3463FF"/>
          </w:pPr>
          <w:r w:rsidRPr="00E54FA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51697AF271A49B9BD3AEB84702FB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C2A7BE-34F0-4D8A-89A1-4589A4E9E381}"/>
      </w:docPartPr>
      <w:docPartBody>
        <w:p w:rsidR="00E25AFE" w:rsidRDefault="00F94BF4">
          <w:pPr>
            <w:pStyle w:val="E51697AF271A49B9BD3AEB84702FBA38"/>
          </w:pPr>
          <w:r w:rsidRPr="00E54FAE">
            <w:rPr>
              <w:rStyle w:val="PlaceholderText"/>
            </w:rPr>
            <w:t>Choose an item.</w:t>
          </w:r>
        </w:p>
      </w:docPartBody>
    </w:docPart>
    <w:docPart>
      <w:docPartPr>
        <w:name w:val="4D97B442621A4276B0DF0378252DB2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991499-7CF0-4570-A17C-4E695A18D07F}"/>
      </w:docPartPr>
      <w:docPartBody>
        <w:p w:rsidR="00E25AFE" w:rsidRDefault="00F94BF4">
          <w:pPr>
            <w:pStyle w:val="4D97B442621A4276B0DF0378252DB263"/>
          </w:pPr>
          <w:r w:rsidRPr="00E54FAE">
            <w:rPr>
              <w:rStyle w:val="PlaceholderText"/>
            </w:rPr>
            <w:t>Choose an item.</w:t>
          </w:r>
        </w:p>
      </w:docPartBody>
    </w:docPart>
    <w:docPart>
      <w:docPartPr>
        <w:name w:val="973529C583664188A3E8B87F55F2B2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64D711-17C9-4374-B59F-967197AFDF83}"/>
      </w:docPartPr>
      <w:docPartBody>
        <w:p w:rsidR="00E25AFE" w:rsidRDefault="00F94BF4">
          <w:pPr>
            <w:pStyle w:val="973529C583664188A3E8B87F55F2B2D1"/>
          </w:pPr>
          <w:r w:rsidRPr="00E54FA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1A93321488B4EEAA1080E4630498D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7C205F-DDE2-4DB7-A47E-149C05FCBC9A}"/>
      </w:docPartPr>
      <w:docPartBody>
        <w:p w:rsidR="00E25AFE" w:rsidRDefault="00F94BF4">
          <w:pPr>
            <w:pStyle w:val="51A93321488B4EEAA1080E4630498D37"/>
          </w:pPr>
          <w:r w:rsidRPr="00E54FAE">
            <w:rPr>
              <w:rStyle w:val="PlaceholderText"/>
            </w:rPr>
            <w:t>Choose an item.</w:t>
          </w:r>
        </w:p>
      </w:docPartBody>
    </w:docPart>
    <w:docPart>
      <w:docPartPr>
        <w:name w:val="5FC6631AD92C4BCC98DE2A7A3E3B9D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1AC999-86B8-4858-8C9A-F7E7F7D10E30}"/>
      </w:docPartPr>
      <w:docPartBody>
        <w:p w:rsidR="00E25AFE" w:rsidRDefault="00F94BF4">
          <w:pPr>
            <w:pStyle w:val="5FC6631AD92C4BCC98DE2A7A3E3B9D37"/>
          </w:pPr>
          <w:r w:rsidRPr="00E54FAE">
            <w:rPr>
              <w:rStyle w:val="PlaceholderText"/>
            </w:rPr>
            <w:t>Choose an item.</w:t>
          </w:r>
        </w:p>
      </w:docPartBody>
    </w:docPart>
    <w:docPart>
      <w:docPartPr>
        <w:name w:val="7F1549AC568F49CA80903EB9E31157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94F083-A9E0-481F-8BDA-F120593B74A0}"/>
      </w:docPartPr>
      <w:docPartBody>
        <w:p w:rsidR="00E25AFE" w:rsidRDefault="00F94BF4">
          <w:pPr>
            <w:pStyle w:val="7F1549AC568F49CA80903EB9E31157D6"/>
          </w:pPr>
          <w:r w:rsidRPr="00E54FA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004F848B2F8484F931A16316D822A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934501-7952-4FAD-ADAB-B4AE22278555}"/>
      </w:docPartPr>
      <w:docPartBody>
        <w:p w:rsidR="00E25AFE" w:rsidRDefault="00F94BF4">
          <w:pPr>
            <w:pStyle w:val="8004F848B2F8484F931A16316D822AAC"/>
          </w:pPr>
          <w:r w:rsidRPr="00E54FAE">
            <w:rPr>
              <w:rStyle w:val="PlaceholderText"/>
            </w:rPr>
            <w:t>Choose an item.</w:t>
          </w:r>
        </w:p>
      </w:docPartBody>
    </w:docPart>
    <w:docPart>
      <w:docPartPr>
        <w:name w:val="5B64E271C46B433FA3B2B28CB6C020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9A56A2-8818-4DCC-92D8-0FA71C1614E9}"/>
      </w:docPartPr>
      <w:docPartBody>
        <w:p w:rsidR="00E25AFE" w:rsidRDefault="00F94BF4">
          <w:pPr>
            <w:pStyle w:val="5B64E271C46B433FA3B2B28CB6C020D5"/>
          </w:pPr>
          <w:r w:rsidRPr="00E54FAE">
            <w:rPr>
              <w:rStyle w:val="PlaceholderText"/>
            </w:rPr>
            <w:t>Choose an item.</w:t>
          </w:r>
        </w:p>
      </w:docPartBody>
    </w:docPart>
    <w:docPart>
      <w:docPartPr>
        <w:name w:val="E52F7BFBA94A4B48BFFE8DFF4F7D0D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368457-BC5B-44D7-92B8-4C5A7BEA7B13}"/>
      </w:docPartPr>
      <w:docPartBody>
        <w:p w:rsidR="00E25AFE" w:rsidRDefault="00F94BF4">
          <w:pPr>
            <w:pStyle w:val="E52F7BFBA94A4B48BFFE8DFF4F7D0DB4"/>
          </w:pPr>
          <w:r w:rsidRPr="00E54FAE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3037"/>
    <w:rsid w:val="000872FB"/>
    <w:rsid w:val="001018DD"/>
    <w:rsid w:val="00106E79"/>
    <w:rsid w:val="00165230"/>
    <w:rsid w:val="00204998"/>
    <w:rsid w:val="00257723"/>
    <w:rsid w:val="00290D99"/>
    <w:rsid w:val="002B008A"/>
    <w:rsid w:val="0030726B"/>
    <w:rsid w:val="00325D4E"/>
    <w:rsid w:val="003B6DFD"/>
    <w:rsid w:val="004C1E33"/>
    <w:rsid w:val="004E5D7D"/>
    <w:rsid w:val="00545835"/>
    <w:rsid w:val="005D3037"/>
    <w:rsid w:val="006000F6"/>
    <w:rsid w:val="006254A1"/>
    <w:rsid w:val="006B7F88"/>
    <w:rsid w:val="00714C6A"/>
    <w:rsid w:val="00716130"/>
    <w:rsid w:val="007C0F78"/>
    <w:rsid w:val="00806EFB"/>
    <w:rsid w:val="0089374E"/>
    <w:rsid w:val="008A6182"/>
    <w:rsid w:val="008B0350"/>
    <w:rsid w:val="008E3275"/>
    <w:rsid w:val="0090641C"/>
    <w:rsid w:val="00916536"/>
    <w:rsid w:val="009D6F97"/>
    <w:rsid w:val="00A0377E"/>
    <w:rsid w:val="00A379CF"/>
    <w:rsid w:val="00A6731E"/>
    <w:rsid w:val="00B831B3"/>
    <w:rsid w:val="00BE7A45"/>
    <w:rsid w:val="00C351AD"/>
    <w:rsid w:val="00CA4DFD"/>
    <w:rsid w:val="00DD5EB3"/>
    <w:rsid w:val="00DF009B"/>
    <w:rsid w:val="00E25AFE"/>
    <w:rsid w:val="00E6233C"/>
    <w:rsid w:val="00EC51B4"/>
    <w:rsid w:val="00EE3BC5"/>
    <w:rsid w:val="00F40A70"/>
    <w:rsid w:val="00F94BF4"/>
    <w:rsid w:val="00FA2A44"/>
    <w:rsid w:val="00FD319C"/>
    <w:rsid w:val="00FD5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0FC7F80"/>
  <w14:defaultImageDpi w14:val="32767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7EBD586EB96142DF80B361B6119E98D1">
    <w:name w:val="7EBD586EB96142DF80B361B6119E98D1"/>
    <w:rsid w:val="008B0350"/>
    <w:pPr>
      <w:spacing w:after="160" w:line="278" w:lineRule="auto"/>
    </w:pPr>
    <w:rPr>
      <w:kern w:val="2"/>
      <w:lang w:val="en-GB" w:eastAsia="en-GB"/>
      <w14:ligatures w14:val="standardContextual"/>
    </w:rPr>
  </w:style>
  <w:style w:type="paragraph" w:customStyle="1" w:styleId="87F437BFDC3AB54AB6E58C9152B32085">
    <w:name w:val="87F437BFDC3AB54AB6E58C9152B32085"/>
    <w:rsid w:val="005D3037"/>
  </w:style>
  <w:style w:type="paragraph" w:customStyle="1" w:styleId="3029C2782829C2409CF591FF5142AEE7">
    <w:name w:val="3029C2782829C2409CF591FF5142AEE7"/>
    <w:rsid w:val="005D3037"/>
  </w:style>
  <w:style w:type="paragraph" w:customStyle="1" w:styleId="631EBDA3EA6E9D4897A468A6FB4728D8">
    <w:name w:val="631EBDA3EA6E9D4897A468A6FB4728D8"/>
    <w:rsid w:val="005D3037"/>
  </w:style>
  <w:style w:type="paragraph" w:customStyle="1" w:styleId="06ECA834CEFAA0449BEEAAD692180B33">
    <w:name w:val="06ECA834CEFAA0449BEEAAD692180B33"/>
    <w:rsid w:val="005D3037"/>
  </w:style>
  <w:style w:type="paragraph" w:customStyle="1" w:styleId="91A1679161D80F4E873000083BA656EE">
    <w:name w:val="91A1679161D80F4E873000083BA656EE"/>
    <w:rsid w:val="005D3037"/>
  </w:style>
  <w:style w:type="paragraph" w:customStyle="1" w:styleId="A007DC7DF013B74A9E02DEE61F2A9210">
    <w:name w:val="A007DC7DF013B74A9E02DEE61F2A9210"/>
    <w:rsid w:val="005D3037"/>
  </w:style>
  <w:style w:type="paragraph" w:customStyle="1" w:styleId="1073840CEB6E894D8B53F4E4EFF704FE">
    <w:name w:val="1073840CEB6E894D8B53F4E4EFF704FE"/>
    <w:rsid w:val="005D3037"/>
  </w:style>
  <w:style w:type="paragraph" w:customStyle="1" w:styleId="A2DD2C67A1A6214F8A0DA99B857B9663">
    <w:name w:val="A2DD2C67A1A6214F8A0DA99B857B9663"/>
    <w:rsid w:val="005D3037"/>
  </w:style>
  <w:style w:type="paragraph" w:customStyle="1" w:styleId="7DC960F43B2C1E45BAC1F04694C556AF">
    <w:name w:val="7DC960F43B2C1E45BAC1F04694C556AF"/>
    <w:rsid w:val="005D3037"/>
  </w:style>
  <w:style w:type="paragraph" w:customStyle="1" w:styleId="33C98907DEE1F846BF586045B92629BF">
    <w:name w:val="33C98907DEE1F846BF586045B92629BF"/>
    <w:rsid w:val="005D3037"/>
  </w:style>
  <w:style w:type="paragraph" w:customStyle="1" w:styleId="EF005BE99FAA6F4E87D47413487CA852">
    <w:name w:val="EF005BE99FAA6F4E87D47413487CA852"/>
    <w:rsid w:val="005D3037"/>
  </w:style>
  <w:style w:type="paragraph" w:customStyle="1" w:styleId="1895FED155FE66498D4F6450684AD132">
    <w:name w:val="1895FED155FE66498D4F6450684AD132"/>
    <w:rsid w:val="005D3037"/>
  </w:style>
  <w:style w:type="paragraph" w:customStyle="1" w:styleId="D7F90ECE20F2DC42BC7124BD227D9BF1">
    <w:name w:val="D7F90ECE20F2DC42BC7124BD227D9BF1"/>
    <w:rsid w:val="005D3037"/>
  </w:style>
  <w:style w:type="paragraph" w:customStyle="1" w:styleId="40BD92CEFFFE8849A87316BFDCA809FE">
    <w:name w:val="40BD92CEFFFE8849A87316BFDCA809FE"/>
    <w:rsid w:val="005D3037"/>
  </w:style>
  <w:style w:type="paragraph" w:customStyle="1" w:styleId="384B790FF807B04A8B6C8C736733803B">
    <w:name w:val="384B790FF807B04A8B6C8C736733803B"/>
    <w:rsid w:val="005D3037"/>
  </w:style>
  <w:style w:type="paragraph" w:customStyle="1" w:styleId="FC56F3A4D06EEF4B8067D13CB10DB3F4">
    <w:name w:val="FC56F3A4D06EEF4B8067D13CB10DB3F4"/>
    <w:rsid w:val="005D3037"/>
  </w:style>
  <w:style w:type="paragraph" w:customStyle="1" w:styleId="CF58A7F4C071C14F950793E8C4EA399C">
    <w:name w:val="CF58A7F4C071C14F950793E8C4EA399C"/>
    <w:rsid w:val="005D3037"/>
  </w:style>
  <w:style w:type="paragraph" w:customStyle="1" w:styleId="A0FCC43D35C0E44091EA0487C25555D0">
    <w:name w:val="A0FCC43D35C0E44091EA0487C25555D0"/>
    <w:rsid w:val="005D3037"/>
  </w:style>
  <w:style w:type="paragraph" w:customStyle="1" w:styleId="56C4BF44AFBEA44C9E3409869106D462">
    <w:name w:val="56C4BF44AFBEA44C9E3409869106D462"/>
    <w:rsid w:val="005D3037"/>
  </w:style>
  <w:style w:type="paragraph" w:customStyle="1" w:styleId="C4B3B55A7500F94B9474FF2C591D1FE1">
    <w:name w:val="C4B3B55A7500F94B9474FF2C591D1FE1"/>
    <w:rsid w:val="005D3037"/>
  </w:style>
  <w:style w:type="paragraph" w:customStyle="1" w:styleId="30D51E4311B1B148913642D4C549F6D9">
    <w:name w:val="30D51E4311B1B148913642D4C549F6D9"/>
    <w:rsid w:val="005D3037"/>
  </w:style>
  <w:style w:type="paragraph" w:customStyle="1" w:styleId="42D2D0FC3C0C6347BE0B93F2A702E4DB">
    <w:name w:val="42D2D0FC3C0C6347BE0B93F2A702E4DB"/>
    <w:rsid w:val="005D3037"/>
  </w:style>
  <w:style w:type="paragraph" w:customStyle="1" w:styleId="BC38BD46B5D2494B80F31B54243F5663">
    <w:name w:val="BC38BD46B5D2494B80F31B54243F5663"/>
    <w:rsid w:val="005D3037"/>
  </w:style>
  <w:style w:type="paragraph" w:customStyle="1" w:styleId="4B11B7A6F4968B4D9165915F426707FB">
    <w:name w:val="4B11B7A6F4968B4D9165915F426707FB"/>
    <w:rsid w:val="005D3037"/>
  </w:style>
  <w:style w:type="paragraph" w:customStyle="1" w:styleId="9E2293CD7B160E44A16E504A2D51A5DA">
    <w:name w:val="9E2293CD7B160E44A16E504A2D51A5DA"/>
    <w:rsid w:val="005D3037"/>
  </w:style>
  <w:style w:type="paragraph" w:customStyle="1" w:styleId="387EA61F429A0E43941ABC1BA8F68E12">
    <w:name w:val="387EA61F429A0E43941ABC1BA8F68E12"/>
    <w:rsid w:val="005D3037"/>
  </w:style>
  <w:style w:type="paragraph" w:customStyle="1" w:styleId="FA81190426C52343A2F26FDBFEC4FC79">
    <w:name w:val="FA81190426C52343A2F26FDBFEC4FC79"/>
    <w:rsid w:val="005D3037"/>
  </w:style>
  <w:style w:type="paragraph" w:customStyle="1" w:styleId="B4036BB825F2E44781096A9F82C95252">
    <w:name w:val="B4036BB825F2E44781096A9F82C95252"/>
    <w:rsid w:val="005D3037"/>
  </w:style>
  <w:style w:type="paragraph" w:customStyle="1" w:styleId="D31B76DC9DB2A94CA66632222C4A4DE6">
    <w:name w:val="D31B76DC9DB2A94CA66632222C4A4DE6"/>
    <w:rsid w:val="005D3037"/>
  </w:style>
  <w:style w:type="paragraph" w:customStyle="1" w:styleId="D33CA06515031749BC6C4BCBD8827D23">
    <w:name w:val="D33CA06515031749BC6C4BCBD8827D23"/>
    <w:rsid w:val="005D3037"/>
  </w:style>
  <w:style w:type="paragraph" w:customStyle="1" w:styleId="9A11A46015C9494DBF90CC884BFF5399">
    <w:name w:val="9A11A46015C9494DBF90CC884BFF5399"/>
    <w:rsid w:val="005D3037"/>
  </w:style>
  <w:style w:type="paragraph" w:customStyle="1" w:styleId="683FEA622980FB4C9913E6437A1B1E69">
    <w:name w:val="683FEA622980FB4C9913E6437A1B1E69"/>
    <w:rsid w:val="005D3037"/>
  </w:style>
  <w:style w:type="paragraph" w:customStyle="1" w:styleId="1EA911804DB13C4F8B956FCAF46C4934">
    <w:name w:val="1EA911804DB13C4F8B956FCAF46C4934"/>
    <w:rsid w:val="005D3037"/>
  </w:style>
  <w:style w:type="paragraph" w:customStyle="1" w:styleId="8176D1F4647A0048802A4C6971EE6A91">
    <w:name w:val="8176D1F4647A0048802A4C6971EE6A91"/>
    <w:rsid w:val="005D3037"/>
  </w:style>
  <w:style w:type="paragraph" w:customStyle="1" w:styleId="32D4F5C089C5E546B293D1AFBD8DCED7">
    <w:name w:val="32D4F5C089C5E546B293D1AFBD8DCED7"/>
    <w:rsid w:val="005D3037"/>
  </w:style>
  <w:style w:type="paragraph" w:customStyle="1" w:styleId="0CB8D86FFF35F04CA6C8D73E897D08F9">
    <w:name w:val="0CB8D86FFF35F04CA6C8D73E897D08F9"/>
    <w:rsid w:val="005D3037"/>
  </w:style>
  <w:style w:type="paragraph" w:customStyle="1" w:styleId="E23E1B5487021A43B30D7C70F40EBC0D">
    <w:name w:val="E23E1B5487021A43B30D7C70F40EBC0D"/>
    <w:rsid w:val="005D3037"/>
  </w:style>
  <w:style w:type="paragraph" w:customStyle="1" w:styleId="48A6BE6E33199F45A190CE48F95EA31E">
    <w:name w:val="48A6BE6E33199F45A190CE48F95EA31E"/>
    <w:rsid w:val="005D3037"/>
  </w:style>
  <w:style w:type="paragraph" w:customStyle="1" w:styleId="E65AC8FBE0299F4F9B5C7A657AC35C78">
    <w:name w:val="E65AC8FBE0299F4F9B5C7A657AC35C78"/>
    <w:rsid w:val="005D3037"/>
  </w:style>
  <w:style w:type="paragraph" w:customStyle="1" w:styleId="F0F41C1684712446A7D5166A32ECF566">
    <w:name w:val="F0F41C1684712446A7D5166A32ECF566"/>
    <w:rsid w:val="005D3037"/>
  </w:style>
  <w:style w:type="paragraph" w:customStyle="1" w:styleId="FD064D6AD072B948A13646023B434B59">
    <w:name w:val="FD064D6AD072B948A13646023B434B59"/>
    <w:rsid w:val="005D3037"/>
  </w:style>
  <w:style w:type="paragraph" w:customStyle="1" w:styleId="21A194733A21004289CB8EBCE24DCBD3">
    <w:name w:val="21A194733A21004289CB8EBCE24DCBD3"/>
    <w:rsid w:val="005D3037"/>
  </w:style>
  <w:style w:type="paragraph" w:customStyle="1" w:styleId="BE4F79BCA2C0F54198886058D977559F">
    <w:name w:val="BE4F79BCA2C0F54198886058D977559F"/>
    <w:rsid w:val="005D3037"/>
  </w:style>
  <w:style w:type="paragraph" w:customStyle="1" w:styleId="9899334FC31E8F4CA81E807FFDBD6F9B">
    <w:name w:val="9899334FC31E8F4CA81E807FFDBD6F9B"/>
    <w:rsid w:val="005D3037"/>
  </w:style>
  <w:style w:type="paragraph" w:customStyle="1" w:styleId="8981BC8567773349AB4F623ACE378A65">
    <w:name w:val="8981BC8567773349AB4F623ACE378A65"/>
    <w:rsid w:val="005D3037"/>
  </w:style>
  <w:style w:type="paragraph" w:customStyle="1" w:styleId="A3FFC9C0215C6F4E813AC3386116DCC7">
    <w:name w:val="A3FFC9C0215C6F4E813AC3386116DCC7"/>
    <w:rsid w:val="005D3037"/>
  </w:style>
  <w:style w:type="paragraph" w:customStyle="1" w:styleId="2096D4DBDE82554FB5FCD4DDAEFD4824">
    <w:name w:val="2096D4DBDE82554FB5FCD4DDAEFD4824"/>
    <w:rsid w:val="005D3037"/>
  </w:style>
  <w:style w:type="paragraph" w:customStyle="1" w:styleId="2164A277DF8A0B49A9C4EA6CB1FBDBA6">
    <w:name w:val="2164A277DF8A0B49A9C4EA6CB1FBDBA6"/>
    <w:rsid w:val="005D3037"/>
  </w:style>
  <w:style w:type="paragraph" w:customStyle="1" w:styleId="3DD7DE06DAF09443B7AA275C209DB653">
    <w:name w:val="3DD7DE06DAF09443B7AA275C209DB653"/>
    <w:rsid w:val="005D3037"/>
  </w:style>
  <w:style w:type="paragraph" w:customStyle="1" w:styleId="AE46792B9E58944894E9BDAB62EB457B">
    <w:name w:val="AE46792B9E58944894E9BDAB62EB457B"/>
    <w:rsid w:val="005D3037"/>
  </w:style>
  <w:style w:type="paragraph" w:customStyle="1" w:styleId="EB0C818A80A50F45AB7C5584FA496CF9">
    <w:name w:val="EB0C818A80A50F45AB7C5584FA496CF9"/>
    <w:rsid w:val="005D3037"/>
  </w:style>
  <w:style w:type="paragraph" w:customStyle="1" w:styleId="0E7ACCCE5A5AA94EBFFEB8F6AA30FF9E">
    <w:name w:val="0E7ACCCE5A5AA94EBFFEB8F6AA30FF9E"/>
    <w:rsid w:val="005D3037"/>
  </w:style>
  <w:style w:type="paragraph" w:customStyle="1" w:styleId="D523648381F32D4B8AA900B738AC6FB4">
    <w:name w:val="D523648381F32D4B8AA900B738AC6FB4"/>
    <w:rsid w:val="005D3037"/>
  </w:style>
  <w:style w:type="paragraph" w:customStyle="1" w:styleId="F9A96C0EAC82E84881A4FE8BD07FE89B">
    <w:name w:val="F9A96C0EAC82E84881A4FE8BD07FE89B"/>
    <w:rsid w:val="005D3037"/>
  </w:style>
  <w:style w:type="paragraph" w:customStyle="1" w:styleId="614988DB441197478DF2D048A6E7D511">
    <w:name w:val="614988DB441197478DF2D048A6E7D511"/>
    <w:rsid w:val="005D3037"/>
  </w:style>
  <w:style w:type="paragraph" w:customStyle="1" w:styleId="D9E41333CB336840A7C3416126E281BC">
    <w:name w:val="D9E41333CB336840A7C3416126E281BC"/>
    <w:rsid w:val="005D3037"/>
  </w:style>
  <w:style w:type="paragraph" w:customStyle="1" w:styleId="1EC31BB1EBC5A846861EF2B3B3E6442C">
    <w:name w:val="1EC31BB1EBC5A846861EF2B3B3E6442C"/>
    <w:rsid w:val="005D3037"/>
  </w:style>
  <w:style w:type="paragraph" w:customStyle="1" w:styleId="63EB99FFCF45894CB46F85071AFA3B20">
    <w:name w:val="63EB99FFCF45894CB46F85071AFA3B20"/>
    <w:rsid w:val="005D3037"/>
  </w:style>
  <w:style w:type="paragraph" w:customStyle="1" w:styleId="A0D4721A551B034391C3926EDBC9455C">
    <w:name w:val="A0D4721A551B034391C3926EDBC9455C"/>
    <w:rsid w:val="005D3037"/>
  </w:style>
  <w:style w:type="paragraph" w:customStyle="1" w:styleId="F6208B653B0B1A47A9FE81CDDEA51417">
    <w:name w:val="F6208B653B0B1A47A9FE81CDDEA51417"/>
    <w:rsid w:val="005D3037"/>
  </w:style>
  <w:style w:type="paragraph" w:customStyle="1" w:styleId="4A0D905446D01042A70BDAB8F021B016">
    <w:name w:val="4A0D905446D01042A70BDAB8F021B016"/>
    <w:rsid w:val="005D3037"/>
  </w:style>
  <w:style w:type="paragraph" w:customStyle="1" w:styleId="D60E2F14FB947D40BC9514A4EC7C628F">
    <w:name w:val="D60E2F14FB947D40BC9514A4EC7C628F"/>
    <w:rsid w:val="005D3037"/>
  </w:style>
  <w:style w:type="paragraph" w:customStyle="1" w:styleId="1B3F43E1A3FE944588C15A116BEE9CBA">
    <w:name w:val="1B3F43E1A3FE944588C15A116BEE9CBA"/>
    <w:rsid w:val="005D3037"/>
  </w:style>
  <w:style w:type="paragraph" w:customStyle="1" w:styleId="42F35A847BE85E4A9BE2C1C2D222DE43">
    <w:name w:val="42F35A847BE85E4A9BE2C1C2D222DE43"/>
    <w:rsid w:val="00A6731E"/>
  </w:style>
  <w:style w:type="paragraph" w:customStyle="1" w:styleId="672607B9BD5A494BAD6DEED48DD77ED6">
    <w:name w:val="672607B9BD5A494BAD6DEED48DD77ED6"/>
    <w:rsid w:val="00A6731E"/>
  </w:style>
  <w:style w:type="paragraph" w:customStyle="1" w:styleId="AC09016798AFF94192AE52F7EE5561A5">
    <w:name w:val="AC09016798AFF94192AE52F7EE5561A5"/>
    <w:rsid w:val="00A6731E"/>
  </w:style>
  <w:style w:type="paragraph" w:customStyle="1" w:styleId="372A1DC6D74AD743BD5980E4BCEC49F1">
    <w:name w:val="372A1DC6D74AD743BD5980E4BCEC49F1"/>
    <w:rsid w:val="00A6731E"/>
  </w:style>
  <w:style w:type="paragraph" w:customStyle="1" w:styleId="5EB56B16C4F1AD43818157E6576A1C9E">
    <w:name w:val="5EB56B16C4F1AD43818157E6576A1C9E"/>
    <w:rsid w:val="00A6731E"/>
  </w:style>
  <w:style w:type="paragraph" w:customStyle="1" w:styleId="319FD07623B44D6CB32D4505090A90B7">
    <w:name w:val="319FD07623B44D6CB32D4505090A90B7"/>
    <w:rsid w:val="00DD5EB3"/>
    <w:pPr>
      <w:spacing w:after="160" w:line="278" w:lineRule="auto"/>
    </w:pPr>
    <w:rPr>
      <w:kern w:val="2"/>
      <w:lang w:val="en-GB" w:eastAsia="en-GB"/>
      <w14:ligatures w14:val="standardContextual"/>
    </w:rPr>
  </w:style>
  <w:style w:type="paragraph" w:customStyle="1" w:styleId="ED07B794D5B349459C47AF78D4FDD446">
    <w:name w:val="ED07B794D5B349459C47AF78D4FDD446"/>
    <w:rsid w:val="00DD5EB3"/>
    <w:pPr>
      <w:spacing w:after="160" w:line="278" w:lineRule="auto"/>
    </w:pPr>
    <w:rPr>
      <w:kern w:val="2"/>
      <w:lang w:val="en-GB" w:eastAsia="en-GB"/>
      <w14:ligatures w14:val="standardContextual"/>
    </w:rPr>
  </w:style>
  <w:style w:type="paragraph" w:customStyle="1" w:styleId="92CF46AF3B3045F69D69FE89359E972B">
    <w:name w:val="92CF46AF3B3045F69D69FE89359E972B"/>
    <w:rsid w:val="00DD5EB3"/>
    <w:pPr>
      <w:spacing w:after="160" w:line="278" w:lineRule="auto"/>
    </w:pPr>
    <w:rPr>
      <w:kern w:val="2"/>
      <w:lang w:val="en-GB" w:eastAsia="en-GB"/>
      <w14:ligatures w14:val="standardContextual"/>
    </w:rPr>
  </w:style>
  <w:style w:type="paragraph" w:customStyle="1" w:styleId="4F358A7E5A5E4277B63C390309C12028">
    <w:name w:val="4F358A7E5A5E4277B63C390309C12028"/>
    <w:rsid w:val="00DD5EB3"/>
    <w:pPr>
      <w:spacing w:after="160" w:line="278" w:lineRule="auto"/>
    </w:pPr>
    <w:rPr>
      <w:kern w:val="2"/>
      <w:lang w:val="en-GB" w:eastAsia="en-GB"/>
      <w14:ligatures w14:val="standardContextual"/>
    </w:rPr>
  </w:style>
  <w:style w:type="paragraph" w:customStyle="1" w:styleId="30367142D1FA48B19117FA68236FF46F">
    <w:name w:val="30367142D1FA48B19117FA68236FF46F"/>
    <w:rsid w:val="00DD5EB3"/>
    <w:pPr>
      <w:spacing w:after="160" w:line="278" w:lineRule="auto"/>
    </w:pPr>
    <w:rPr>
      <w:kern w:val="2"/>
      <w:lang w:val="en-GB" w:eastAsia="en-GB"/>
      <w14:ligatures w14:val="standardContextual"/>
    </w:rPr>
  </w:style>
  <w:style w:type="paragraph" w:customStyle="1" w:styleId="290654A09D0D4E8884CCEF2576E0C2E1">
    <w:name w:val="290654A09D0D4E8884CCEF2576E0C2E1"/>
    <w:rsid w:val="00DD5EB3"/>
    <w:pPr>
      <w:spacing w:after="160" w:line="278" w:lineRule="auto"/>
    </w:pPr>
    <w:rPr>
      <w:kern w:val="2"/>
      <w:lang w:val="en-GB" w:eastAsia="en-GB"/>
      <w14:ligatures w14:val="standardContextual"/>
    </w:rPr>
  </w:style>
  <w:style w:type="paragraph" w:customStyle="1" w:styleId="260EF6B72E6F41A2A6BF8B700636DBE9">
    <w:name w:val="260EF6B72E6F41A2A6BF8B700636DBE9"/>
    <w:rsid w:val="00DD5EB3"/>
    <w:pPr>
      <w:spacing w:after="160" w:line="278" w:lineRule="auto"/>
    </w:pPr>
    <w:rPr>
      <w:kern w:val="2"/>
      <w:lang w:val="en-GB" w:eastAsia="en-GB"/>
      <w14:ligatures w14:val="standardContextual"/>
    </w:rPr>
  </w:style>
  <w:style w:type="paragraph" w:customStyle="1" w:styleId="D056A13943B2436BB26C4B1CEF4E0E48">
    <w:name w:val="D056A13943B2436BB26C4B1CEF4E0E48"/>
    <w:rsid w:val="00DD5EB3"/>
    <w:pPr>
      <w:spacing w:after="160" w:line="278" w:lineRule="auto"/>
    </w:pPr>
    <w:rPr>
      <w:kern w:val="2"/>
      <w:lang w:val="en-GB" w:eastAsia="en-GB"/>
      <w14:ligatures w14:val="standardContextual"/>
    </w:rPr>
  </w:style>
  <w:style w:type="paragraph" w:customStyle="1" w:styleId="DC933AF8204A4CBE9E83FEAD4B71DD93">
    <w:name w:val="DC933AF8204A4CBE9E83FEAD4B71DD93"/>
    <w:rsid w:val="00DD5EB3"/>
    <w:pPr>
      <w:spacing w:after="160" w:line="278" w:lineRule="auto"/>
    </w:pPr>
    <w:rPr>
      <w:kern w:val="2"/>
      <w:lang w:val="en-GB" w:eastAsia="en-GB"/>
      <w14:ligatures w14:val="standardContextual"/>
    </w:rPr>
  </w:style>
  <w:style w:type="paragraph" w:customStyle="1" w:styleId="258E5E616BF3483BBF4450D6CE0B10F9">
    <w:name w:val="258E5E616BF3483BBF4450D6CE0B10F9"/>
    <w:rsid w:val="00DD5EB3"/>
    <w:pPr>
      <w:spacing w:after="160" w:line="278" w:lineRule="auto"/>
    </w:pPr>
    <w:rPr>
      <w:kern w:val="2"/>
      <w:lang w:val="en-GB" w:eastAsia="en-GB"/>
      <w14:ligatures w14:val="standardContextual"/>
    </w:rPr>
  </w:style>
  <w:style w:type="paragraph" w:customStyle="1" w:styleId="74B8E6D623CF4E41ADA3C0CAC0C8FD34">
    <w:name w:val="74B8E6D623CF4E41ADA3C0CAC0C8FD34"/>
    <w:rsid w:val="00DD5EB3"/>
    <w:pPr>
      <w:spacing w:after="160" w:line="278" w:lineRule="auto"/>
    </w:pPr>
    <w:rPr>
      <w:kern w:val="2"/>
      <w:lang w:val="en-GB" w:eastAsia="en-GB"/>
      <w14:ligatures w14:val="standardContextual"/>
    </w:rPr>
  </w:style>
  <w:style w:type="paragraph" w:customStyle="1" w:styleId="F9C27DE01C384787AD6E6684E04A78B5">
    <w:name w:val="F9C27DE01C384787AD6E6684E04A78B5"/>
    <w:rsid w:val="00DD5EB3"/>
    <w:pPr>
      <w:spacing w:after="160" w:line="278" w:lineRule="auto"/>
    </w:pPr>
    <w:rPr>
      <w:kern w:val="2"/>
      <w:lang w:val="en-GB" w:eastAsia="en-GB"/>
      <w14:ligatures w14:val="standardContextual"/>
    </w:rPr>
  </w:style>
  <w:style w:type="paragraph" w:customStyle="1" w:styleId="C4E8A884735D45D990DBF19E7FC38ABF">
    <w:name w:val="C4E8A884735D45D990DBF19E7FC38ABF"/>
    <w:rsid w:val="00DD5EB3"/>
    <w:pPr>
      <w:spacing w:after="160" w:line="278" w:lineRule="auto"/>
    </w:pPr>
    <w:rPr>
      <w:kern w:val="2"/>
      <w:lang w:val="en-GB" w:eastAsia="en-GB"/>
      <w14:ligatures w14:val="standardContextual"/>
    </w:rPr>
  </w:style>
  <w:style w:type="paragraph" w:customStyle="1" w:styleId="2D11CD1075344F54836509960EC148EC">
    <w:name w:val="2D11CD1075344F54836509960EC148EC"/>
    <w:rsid w:val="00DD5EB3"/>
    <w:pPr>
      <w:spacing w:after="160" w:line="278" w:lineRule="auto"/>
    </w:pPr>
    <w:rPr>
      <w:kern w:val="2"/>
      <w:lang w:val="en-GB" w:eastAsia="en-GB"/>
      <w14:ligatures w14:val="standardContextual"/>
    </w:rPr>
  </w:style>
  <w:style w:type="paragraph" w:customStyle="1" w:styleId="418E44DA66AC4EF8898C585FDB689C14">
    <w:name w:val="418E44DA66AC4EF8898C585FDB689C14"/>
    <w:rsid w:val="00DD5EB3"/>
    <w:pPr>
      <w:spacing w:after="160" w:line="278" w:lineRule="auto"/>
    </w:pPr>
    <w:rPr>
      <w:kern w:val="2"/>
      <w:lang w:val="en-GB" w:eastAsia="en-GB"/>
      <w14:ligatures w14:val="standardContextual"/>
    </w:rPr>
  </w:style>
  <w:style w:type="paragraph" w:customStyle="1" w:styleId="2953A16FBD224A9A90C118BCF493FA5C">
    <w:name w:val="2953A16FBD224A9A90C118BCF493FA5C"/>
    <w:rsid w:val="00DD5EB3"/>
    <w:pPr>
      <w:spacing w:after="160" w:line="278" w:lineRule="auto"/>
    </w:pPr>
    <w:rPr>
      <w:kern w:val="2"/>
      <w:lang w:val="en-GB" w:eastAsia="en-GB"/>
      <w14:ligatures w14:val="standardContextual"/>
    </w:rPr>
  </w:style>
  <w:style w:type="paragraph" w:customStyle="1" w:styleId="A52AFF30F697403786FF35B7683A403A">
    <w:name w:val="A52AFF30F697403786FF35B7683A403A"/>
    <w:rsid w:val="00DD5EB3"/>
    <w:pPr>
      <w:spacing w:after="160" w:line="278" w:lineRule="auto"/>
    </w:pPr>
    <w:rPr>
      <w:kern w:val="2"/>
      <w:lang w:val="en-GB" w:eastAsia="en-GB"/>
      <w14:ligatures w14:val="standardContextual"/>
    </w:rPr>
  </w:style>
  <w:style w:type="paragraph" w:customStyle="1" w:styleId="3CC08D91CE0D46E7B2FF2FCAA10561F0">
    <w:name w:val="3CC08D91CE0D46E7B2FF2FCAA10561F0"/>
    <w:rsid w:val="00DD5EB3"/>
    <w:pPr>
      <w:spacing w:after="160" w:line="278" w:lineRule="auto"/>
    </w:pPr>
    <w:rPr>
      <w:kern w:val="2"/>
      <w:lang w:val="en-GB" w:eastAsia="en-GB"/>
      <w14:ligatures w14:val="standardContextual"/>
    </w:rPr>
  </w:style>
  <w:style w:type="paragraph" w:customStyle="1" w:styleId="A6EE87AA78194C5FBC428569A3939D3B">
    <w:name w:val="A6EE87AA78194C5FBC428569A3939D3B"/>
    <w:rsid w:val="00DD5EB3"/>
    <w:pPr>
      <w:spacing w:after="160" w:line="278" w:lineRule="auto"/>
    </w:pPr>
    <w:rPr>
      <w:kern w:val="2"/>
      <w:lang w:val="en-GB" w:eastAsia="en-GB"/>
      <w14:ligatures w14:val="standardContextual"/>
    </w:rPr>
  </w:style>
  <w:style w:type="paragraph" w:customStyle="1" w:styleId="B50A4CD495AF4EF9A3F720F215DAF348">
    <w:name w:val="B50A4CD495AF4EF9A3F720F215DAF348"/>
    <w:rsid w:val="00DD5EB3"/>
    <w:pPr>
      <w:spacing w:after="160" w:line="278" w:lineRule="auto"/>
    </w:pPr>
    <w:rPr>
      <w:kern w:val="2"/>
      <w:lang w:val="en-GB" w:eastAsia="en-GB"/>
      <w14:ligatures w14:val="standardContextual"/>
    </w:rPr>
  </w:style>
  <w:style w:type="paragraph" w:customStyle="1" w:styleId="CB749D44AB2747D79557620FE6AB41D0">
    <w:name w:val="CB749D44AB2747D79557620FE6AB41D0"/>
    <w:rsid w:val="00DD5EB3"/>
    <w:pPr>
      <w:spacing w:after="160" w:line="278" w:lineRule="auto"/>
    </w:pPr>
    <w:rPr>
      <w:kern w:val="2"/>
      <w:lang w:val="en-GB" w:eastAsia="en-GB"/>
      <w14:ligatures w14:val="standardContextual"/>
    </w:rPr>
  </w:style>
  <w:style w:type="paragraph" w:customStyle="1" w:styleId="DC48C11B34B4456CB7F8A97134D03FF7">
    <w:name w:val="DC48C11B34B4456CB7F8A97134D03FF7"/>
    <w:rsid w:val="00DD5EB3"/>
    <w:pPr>
      <w:spacing w:after="160" w:line="278" w:lineRule="auto"/>
    </w:pPr>
    <w:rPr>
      <w:kern w:val="2"/>
      <w:lang w:val="en-GB" w:eastAsia="en-GB"/>
      <w14:ligatures w14:val="standardContextual"/>
    </w:rPr>
  </w:style>
  <w:style w:type="paragraph" w:customStyle="1" w:styleId="6B1BC35E6EE74204B8C05622A6069378">
    <w:name w:val="6B1BC35E6EE74204B8C05622A6069378"/>
    <w:rsid w:val="00DD5EB3"/>
    <w:pPr>
      <w:spacing w:after="160" w:line="278" w:lineRule="auto"/>
    </w:pPr>
    <w:rPr>
      <w:kern w:val="2"/>
      <w:lang w:val="en-GB" w:eastAsia="en-GB"/>
      <w14:ligatures w14:val="standardContextual"/>
    </w:rPr>
  </w:style>
  <w:style w:type="paragraph" w:customStyle="1" w:styleId="93CB64302F9A4E29ACBF2F7AC59F2D82">
    <w:name w:val="93CB64302F9A4E29ACBF2F7AC59F2D82"/>
    <w:rsid w:val="00DD5EB3"/>
    <w:pPr>
      <w:spacing w:after="160" w:line="278" w:lineRule="auto"/>
    </w:pPr>
    <w:rPr>
      <w:kern w:val="2"/>
      <w:lang w:val="en-GB" w:eastAsia="en-GB"/>
      <w14:ligatures w14:val="standardContextual"/>
    </w:rPr>
  </w:style>
  <w:style w:type="paragraph" w:customStyle="1" w:styleId="A7D7821E2B1149BCAC48842E3FD788DD">
    <w:name w:val="A7D7821E2B1149BCAC48842E3FD788DD"/>
    <w:rsid w:val="00DD5EB3"/>
    <w:pPr>
      <w:spacing w:after="160" w:line="278" w:lineRule="auto"/>
    </w:pPr>
    <w:rPr>
      <w:kern w:val="2"/>
      <w:lang w:val="en-GB" w:eastAsia="en-GB"/>
      <w14:ligatures w14:val="standardContextual"/>
    </w:rPr>
  </w:style>
  <w:style w:type="paragraph" w:customStyle="1" w:styleId="ED37C7658361488CB2F3A1BA8703A19C">
    <w:name w:val="ED37C7658361488CB2F3A1BA8703A19C"/>
    <w:rsid w:val="00DD5EB3"/>
    <w:pPr>
      <w:spacing w:after="160" w:line="278" w:lineRule="auto"/>
    </w:pPr>
    <w:rPr>
      <w:kern w:val="2"/>
      <w:lang w:val="en-GB" w:eastAsia="en-GB"/>
      <w14:ligatures w14:val="standardContextual"/>
    </w:rPr>
  </w:style>
  <w:style w:type="paragraph" w:customStyle="1" w:styleId="054C93B0EFEA42CD9E111192F91DB3CD">
    <w:name w:val="054C93B0EFEA42CD9E111192F91DB3CD"/>
    <w:rsid w:val="00DD5EB3"/>
    <w:pPr>
      <w:spacing w:after="160" w:line="278" w:lineRule="auto"/>
    </w:pPr>
    <w:rPr>
      <w:kern w:val="2"/>
      <w:lang w:val="en-GB" w:eastAsia="en-GB"/>
      <w14:ligatures w14:val="standardContextual"/>
    </w:rPr>
  </w:style>
  <w:style w:type="paragraph" w:customStyle="1" w:styleId="36E2D4B8948F483DB54C19CD60082197">
    <w:name w:val="36E2D4B8948F483DB54C19CD60082197"/>
    <w:rsid w:val="00DD5EB3"/>
    <w:pPr>
      <w:spacing w:after="160" w:line="278" w:lineRule="auto"/>
    </w:pPr>
    <w:rPr>
      <w:kern w:val="2"/>
      <w:lang w:val="en-GB" w:eastAsia="en-GB"/>
      <w14:ligatures w14:val="standardContextual"/>
    </w:rPr>
  </w:style>
  <w:style w:type="paragraph" w:customStyle="1" w:styleId="5C612178773F42339953EC83761E50A2">
    <w:name w:val="5C612178773F42339953EC83761E50A2"/>
    <w:rsid w:val="00DD5EB3"/>
    <w:pPr>
      <w:spacing w:after="160" w:line="278" w:lineRule="auto"/>
    </w:pPr>
    <w:rPr>
      <w:kern w:val="2"/>
      <w:lang w:val="en-GB" w:eastAsia="en-GB"/>
      <w14:ligatures w14:val="standardContextual"/>
    </w:rPr>
  </w:style>
  <w:style w:type="paragraph" w:customStyle="1" w:styleId="0D0A5EA556B04D62B41BDE5D19FE3FF0">
    <w:name w:val="0D0A5EA556B04D62B41BDE5D19FE3FF0"/>
    <w:rsid w:val="00DD5EB3"/>
    <w:pPr>
      <w:spacing w:after="160" w:line="278" w:lineRule="auto"/>
    </w:pPr>
    <w:rPr>
      <w:kern w:val="2"/>
      <w:lang w:val="en-GB" w:eastAsia="en-GB"/>
      <w14:ligatures w14:val="standardContextual"/>
    </w:rPr>
  </w:style>
  <w:style w:type="paragraph" w:customStyle="1" w:styleId="8887A100CABF491DB71D2E4D1C32F629">
    <w:name w:val="8887A100CABF491DB71D2E4D1C32F629"/>
    <w:rsid w:val="00DD5EB3"/>
    <w:pPr>
      <w:spacing w:after="160" w:line="278" w:lineRule="auto"/>
    </w:pPr>
    <w:rPr>
      <w:kern w:val="2"/>
      <w:lang w:val="en-GB" w:eastAsia="en-GB"/>
      <w14:ligatures w14:val="standardContextual"/>
    </w:rPr>
  </w:style>
  <w:style w:type="paragraph" w:customStyle="1" w:styleId="D12B02D858E3466E9F4CA693ABE5CE56">
    <w:name w:val="D12B02D858E3466E9F4CA693ABE5CE56"/>
    <w:rsid w:val="00DD5EB3"/>
    <w:pPr>
      <w:spacing w:after="160" w:line="278" w:lineRule="auto"/>
    </w:pPr>
    <w:rPr>
      <w:kern w:val="2"/>
      <w:lang w:val="en-GB" w:eastAsia="en-GB"/>
      <w14:ligatures w14:val="standardContextual"/>
    </w:rPr>
  </w:style>
  <w:style w:type="paragraph" w:customStyle="1" w:styleId="3F631D3B7B1B421CA5211F8A9B37A287">
    <w:name w:val="3F631D3B7B1B421CA5211F8A9B37A287"/>
    <w:rsid w:val="00DD5EB3"/>
    <w:pPr>
      <w:spacing w:after="160" w:line="278" w:lineRule="auto"/>
    </w:pPr>
    <w:rPr>
      <w:kern w:val="2"/>
      <w:lang w:val="en-GB" w:eastAsia="en-GB"/>
      <w14:ligatures w14:val="standardContextual"/>
    </w:rPr>
  </w:style>
  <w:style w:type="paragraph" w:customStyle="1" w:styleId="258966C695AF4392AF64E6DBD65DB0A6">
    <w:name w:val="258966C695AF4392AF64E6DBD65DB0A6"/>
    <w:rsid w:val="00204998"/>
    <w:pPr>
      <w:spacing w:after="160" w:line="278" w:lineRule="auto"/>
    </w:pPr>
    <w:rPr>
      <w:kern w:val="2"/>
      <w:lang w:val="en-GB" w:eastAsia="en-GB"/>
      <w14:ligatures w14:val="standardContextual"/>
    </w:rPr>
  </w:style>
  <w:style w:type="paragraph" w:customStyle="1" w:styleId="65B2C699A38940218B70CEB3537E4786">
    <w:name w:val="65B2C699A38940218B70CEB3537E4786"/>
    <w:rsid w:val="00204998"/>
    <w:pPr>
      <w:spacing w:after="160" w:line="278" w:lineRule="auto"/>
    </w:pPr>
    <w:rPr>
      <w:kern w:val="2"/>
      <w:lang w:val="en-GB" w:eastAsia="en-GB"/>
      <w14:ligatures w14:val="standardContextual"/>
    </w:rPr>
  </w:style>
  <w:style w:type="paragraph" w:customStyle="1" w:styleId="D66B6FCDB7A24EF49816C4728E68851E">
    <w:name w:val="D66B6FCDB7A24EF49816C4728E68851E"/>
    <w:rsid w:val="00204998"/>
    <w:pPr>
      <w:spacing w:after="160" w:line="278" w:lineRule="auto"/>
    </w:pPr>
    <w:rPr>
      <w:kern w:val="2"/>
      <w:lang w:val="en-GB" w:eastAsia="en-GB"/>
      <w14:ligatures w14:val="standardContextual"/>
    </w:rPr>
  </w:style>
  <w:style w:type="paragraph" w:customStyle="1" w:styleId="1F3501E02CDD4ED988D97E96819AE9E5">
    <w:name w:val="1F3501E02CDD4ED988D97E96819AE9E5"/>
    <w:rsid w:val="00204998"/>
    <w:pPr>
      <w:spacing w:after="160" w:line="278" w:lineRule="auto"/>
    </w:pPr>
    <w:rPr>
      <w:kern w:val="2"/>
      <w:lang w:val="en-GB" w:eastAsia="en-GB"/>
      <w14:ligatures w14:val="standardContextual"/>
    </w:rPr>
  </w:style>
  <w:style w:type="paragraph" w:customStyle="1" w:styleId="439868588F5F456BB05031D412C3A1C9">
    <w:name w:val="439868588F5F456BB05031D412C3A1C9"/>
    <w:rsid w:val="006B7F88"/>
    <w:pPr>
      <w:spacing w:after="160" w:line="278" w:lineRule="auto"/>
    </w:pPr>
    <w:rPr>
      <w:kern w:val="2"/>
      <w:lang w:val="en-GB" w:eastAsia="en-GB"/>
      <w14:ligatures w14:val="standardContextual"/>
    </w:rPr>
  </w:style>
  <w:style w:type="paragraph" w:customStyle="1" w:styleId="C9D9EDD995E046369B4524C8D9ED505C">
    <w:name w:val="C9D9EDD995E046369B4524C8D9ED505C"/>
    <w:rsid w:val="006B7F88"/>
    <w:pPr>
      <w:spacing w:after="160" w:line="278" w:lineRule="auto"/>
    </w:pPr>
    <w:rPr>
      <w:kern w:val="2"/>
      <w:lang w:val="en-GB" w:eastAsia="en-GB"/>
      <w14:ligatures w14:val="standardContextual"/>
    </w:rPr>
  </w:style>
  <w:style w:type="paragraph" w:customStyle="1" w:styleId="FE22D690754A4E1A9E553F513035F02F">
    <w:name w:val="FE22D690754A4E1A9E553F513035F02F"/>
    <w:rsid w:val="006B7F88"/>
    <w:pPr>
      <w:spacing w:after="160" w:line="278" w:lineRule="auto"/>
    </w:pPr>
    <w:rPr>
      <w:kern w:val="2"/>
      <w:lang w:val="en-GB" w:eastAsia="en-GB"/>
      <w14:ligatures w14:val="standardContextual"/>
    </w:rPr>
  </w:style>
  <w:style w:type="paragraph" w:customStyle="1" w:styleId="02EF37686B234F0997A93C5EB31BB08F">
    <w:name w:val="02EF37686B234F0997A93C5EB31BB08F"/>
    <w:rsid w:val="006B7F88"/>
    <w:pPr>
      <w:spacing w:after="160" w:line="278" w:lineRule="auto"/>
    </w:pPr>
    <w:rPr>
      <w:kern w:val="2"/>
      <w:lang w:val="en-GB" w:eastAsia="en-GB"/>
      <w14:ligatures w14:val="standardContextual"/>
    </w:rPr>
  </w:style>
  <w:style w:type="paragraph" w:customStyle="1" w:styleId="E9FE44CEE8B84FD09B9E506971DDF33F">
    <w:name w:val="E9FE44CEE8B84FD09B9E506971DDF33F"/>
    <w:rsid w:val="006B7F88"/>
    <w:pPr>
      <w:spacing w:after="160" w:line="278" w:lineRule="auto"/>
    </w:pPr>
    <w:rPr>
      <w:kern w:val="2"/>
      <w:lang w:val="en-GB" w:eastAsia="en-GB"/>
      <w14:ligatures w14:val="standardContextual"/>
    </w:rPr>
  </w:style>
  <w:style w:type="paragraph" w:customStyle="1" w:styleId="4879733ECF914F02ABF6429FF818A4CA">
    <w:name w:val="4879733ECF914F02ABF6429FF818A4CA"/>
    <w:rsid w:val="006B7F88"/>
    <w:pPr>
      <w:spacing w:after="160" w:line="278" w:lineRule="auto"/>
    </w:pPr>
    <w:rPr>
      <w:kern w:val="2"/>
      <w:lang w:val="en-GB" w:eastAsia="en-GB"/>
      <w14:ligatures w14:val="standardContextual"/>
    </w:rPr>
  </w:style>
  <w:style w:type="paragraph" w:customStyle="1" w:styleId="BEBC8D5A08194D279D3E4125A4DED443">
    <w:name w:val="BEBC8D5A08194D279D3E4125A4DED443"/>
    <w:rsid w:val="00204998"/>
    <w:pPr>
      <w:spacing w:after="160" w:line="278" w:lineRule="auto"/>
    </w:pPr>
    <w:rPr>
      <w:kern w:val="2"/>
      <w:lang w:val="en-GB" w:eastAsia="en-GB"/>
      <w14:ligatures w14:val="standardContextual"/>
    </w:rPr>
  </w:style>
  <w:style w:type="paragraph" w:customStyle="1" w:styleId="C028279D9D924EF0AC6AF57D62BA8482">
    <w:name w:val="C028279D9D924EF0AC6AF57D62BA8482"/>
    <w:rsid w:val="00204998"/>
    <w:pPr>
      <w:spacing w:after="160" w:line="278" w:lineRule="auto"/>
    </w:pPr>
    <w:rPr>
      <w:kern w:val="2"/>
      <w:lang w:val="en-GB" w:eastAsia="en-GB"/>
      <w14:ligatures w14:val="standardContextual"/>
    </w:rPr>
  </w:style>
  <w:style w:type="paragraph" w:customStyle="1" w:styleId="9C02CB7E72034F11B3310A6803C985A8">
    <w:name w:val="9C02CB7E72034F11B3310A6803C985A8"/>
    <w:rsid w:val="00204998"/>
    <w:pPr>
      <w:spacing w:after="160" w:line="278" w:lineRule="auto"/>
    </w:pPr>
    <w:rPr>
      <w:kern w:val="2"/>
      <w:lang w:val="en-GB" w:eastAsia="en-GB"/>
      <w14:ligatures w14:val="standardContextual"/>
    </w:rPr>
  </w:style>
  <w:style w:type="paragraph" w:customStyle="1" w:styleId="F410E1CA587C45E782AC65238AA2895C">
    <w:name w:val="F410E1CA587C45E782AC65238AA2895C"/>
    <w:rsid w:val="00204998"/>
    <w:pPr>
      <w:spacing w:after="160" w:line="278" w:lineRule="auto"/>
    </w:pPr>
    <w:rPr>
      <w:kern w:val="2"/>
      <w:lang w:val="en-GB" w:eastAsia="en-GB"/>
      <w14:ligatures w14:val="standardContextual"/>
    </w:rPr>
  </w:style>
  <w:style w:type="paragraph" w:customStyle="1" w:styleId="254B782E3F4245DCBAC956CFEED1A4F7">
    <w:name w:val="254B782E3F4245DCBAC956CFEED1A4F7"/>
    <w:rsid w:val="00204998"/>
    <w:pPr>
      <w:spacing w:after="160" w:line="278" w:lineRule="auto"/>
    </w:pPr>
    <w:rPr>
      <w:kern w:val="2"/>
      <w:lang w:val="en-GB" w:eastAsia="en-GB"/>
      <w14:ligatures w14:val="standardContextual"/>
    </w:rPr>
  </w:style>
  <w:style w:type="paragraph" w:customStyle="1" w:styleId="8FFF546AFAEA4225AB6A92F03414EAAF">
    <w:name w:val="8FFF546AFAEA4225AB6A92F03414EAAF"/>
    <w:rsid w:val="00204998"/>
    <w:pPr>
      <w:spacing w:after="160" w:line="278" w:lineRule="auto"/>
    </w:pPr>
    <w:rPr>
      <w:kern w:val="2"/>
      <w:lang w:val="en-GB" w:eastAsia="en-GB"/>
      <w14:ligatures w14:val="standardContextual"/>
    </w:rPr>
  </w:style>
  <w:style w:type="paragraph" w:customStyle="1" w:styleId="2054D963929847918F61A14A14576F63">
    <w:name w:val="2054D963929847918F61A14A14576F63"/>
    <w:rsid w:val="00204998"/>
    <w:pPr>
      <w:spacing w:after="160" w:line="278" w:lineRule="auto"/>
    </w:pPr>
    <w:rPr>
      <w:kern w:val="2"/>
      <w:lang w:val="en-GB" w:eastAsia="en-GB"/>
      <w14:ligatures w14:val="standardContextual"/>
    </w:rPr>
  </w:style>
  <w:style w:type="paragraph" w:customStyle="1" w:styleId="BD328B325ABE4A3BB3041A8058B401AE">
    <w:name w:val="BD328B325ABE4A3BB3041A8058B401AE"/>
    <w:rsid w:val="00204998"/>
    <w:pPr>
      <w:spacing w:after="160" w:line="278" w:lineRule="auto"/>
    </w:pPr>
    <w:rPr>
      <w:kern w:val="2"/>
      <w:lang w:val="en-GB" w:eastAsia="en-GB"/>
      <w14:ligatures w14:val="standardContextual"/>
    </w:rPr>
  </w:style>
  <w:style w:type="paragraph" w:customStyle="1" w:styleId="8F1632290F024488B3A1E85E1F73CE2D">
    <w:name w:val="8F1632290F024488B3A1E85E1F73CE2D"/>
    <w:rsid w:val="00204998"/>
    <w:pPr>
      <w:spacing w:after="160" w:line="278" w:lineRule="auto"/>
    </w:pPr>
    <w:rPr>
      <w:kern w:val="2"/>
      <w:lang w:val="en-GB" w:eastAsia="en-GB"/>
      <w14:ligatures w14:val="standardContextual"/>
    </w:rPr>
  </w:style>
  <w:style w:type="paragraph" w:customStyle="1" w:styleId="FCC8AEE01508468FB057662BBBC88CF9">
    <w:name w:val="FCC8AEE01508468FB057662BBBC88CF9"/>
    <w:rsid w:val="00CA4DFD"/>
    <w:pPr>
      <w:spacing w:after="160" w:line="278" w:lineRule="auto"/>
    </w:pPr>
    <w:rPr>
      <w:kern w:val="2"/>
      <w:lang w:val="en-GB" w:eastAsia="en-GB"/>
      <w14:ligatures w14:val="standardContextual"/>
    </w:rPr>
  </w:style>
  <w:style w:type="paragraph" w:customStyle="1" w:styleId="F6CD000B70D74E19B3BC1596311F463D">
    <w:name w:val="F6CD000B70D74E19B3BC1596311F463D"/>
    <w:rsid w:val="00CA4DFD"/>
    <w:pPr>
      <w:spacing w:after="160" w:line="278" w:lineRule="auto"/>
    </w:pPr>
    <w:rPr>
      <w:kern w:val="2"/>
      <w:lang w:val="en-GB" w:eastAsia="en-GB"/>
      <w14:ligatures w14:val="standardContextual"/>
    </w:rPr>
  </w:style>
  <w:style w:type="paragraph" w:customStyle="1" w:styleId="6FA00799987141EBBF3908EE805E002E">
    <w:name w:val="6FA00799987141EBBF3908EE805E002E"/>
    <w:rsid w:val="00CA4DFD"/>
    <w:pPr>
      <w:spacing w:after="160" w:line="278" w:lineRule="auto"/>
    </w:pPr>
    <w:rPr>
      <w:kern w:val="2"/>
      <w:lang w:val="en-GB" w:eastAsia="en-GB"/>
      <w14:ligatures w14:val="standardContextual"/>
    </w:rPr>
  </w:style>
  <w:style w:type="paragraph" w:customStyle="1" w:styleId="567495C44A6E4C3397025D04A6B23C0E">
    <w:name w:val="567495C44A6E4C3397025D04A6B23C0E"/>
    <w:rsid w:val="00CA4DFD"/>
    <w:pPr>
      <w:spacing w:after="160" w:line="278" w:lineRule="auto"/>
    </w:pPr>
    <w:rPr>
      <w:kern w:val="2"/>
      <w:lang w:val="en-GB" w:eastAsia="en-GB"/>
      <w14:ligatures w14:val="standardContextual"/>
    </w:rPr>
  </w:style>
  <w:style w:type="paragraph" w:customStyle="1" w:styleId="E1173C2F8E8B4A268A3E4777D74C7FEA">
    <w:name w:val="E1173C2F8E8B4A268A3E4777D74C7FEA"/>
    <w:rsid w:val="00CA4DFD"/>
    <w:pPr>
      <w:spacing w:after="160" w:line="278" w:lineRule="auto"/>
    </w:pPr>
    <w:rPr>
      <w:kern w:val="2"/>
      <w:lang w:val="en-GB" w:eastAsia="en-GB"/>
      <w14:ligatures w14:val="standardContextual"/>
    </w:rPr>
  </w:style>
  <w:style w:type="paragraph" w:customStyle="1" w:styleId="55179D39DF214540A8C70E37AF78E11C">
    <w:name w:val="55179D39DF214540A8C70E37AF78E11C"/>
    <w:rsid w:val="00CA4DFD"/>
    <w:pPr>
      <w:spacing w:after="160" w:line="278" w:lineRule="auto"/>
    </w:pPr>
    <w:rPr>
      <w:kern w:val="2"/>
      <w:lang w:val="en-GB" w:eastAsia="en-GB"/>
      <w14:ligatures w14:val="standardContextual"/>
    </w:rPr>
  </w:style>
  <w:style w:type="paragraph" w:customStyle="1" w:styleId="07500EDB03BA4AEE85230588C7745A5B">
    <w:name w:val="07500EDB03BA4AEE85230588C7745A5B"/>
    <w:rsid w:val="007C0F78"/>
    <w:pPr>
      <w:spacing w:after="160" w:line="278" w:lineRule="auto"/>
    </w:pPr>
    <w:rPr>
      <w:kern w:val="2"/>
      <w:lang w:val="en-GB" w:eastAsia="en-GB"/>
      <w14:ligatures w14:val="standardContextual"/>
    </w:rPr>
  </w:style>
  <w:style w:type="paragraph" w:customStyle="1" w:styleId="5C9E161E7ADF4A1C80353345966F0FF9">
    <w:name w:val="5C9E161E7ADF4A1C80353345966F0FF9"/>
    <w:rsid w:val="007C0F78"/>
    <w:pPr>
      <w:spacing w:after="160" w:line="278" w:lineRule="auto"/>
    </w:pPr>
    <w:rPr>
      <w:kern w:val="2"/>
      <w:lang w:val="en-GB" w:eastAsia="en-GB"/>
      <w14:ligatures w14:val="standardContextual"/>
    </w:rPr>
  </w:style>
  <w:style w:type="paragraph" w:customStyle="1" w:styleId="7F5587FD49594A83947AECEF2EE27AF5">
    <w:name w:val="7F5587FD49594A83947AECEF2EE27AF5"/>
    <w:rsid w:val="007C0F78"/>
    <w:pPr>
      <w:spacing w:after="160" w:line="278" w:lineRule="auto"/>
    </w:pPr>
    <w:rPr>
      <w:kern w:val="2"/>
      <w:lang w:val="en-GB" w:eastAsia="en-GB"/>
      <w14:ligatures w14:val="standardContextual"/>
    </w:rPr>
  </w:style>
  <w:style w:type="paragraph" w:customStyle="1" w:styleId="47EC52A74F034B59BA6DAF3C6EEE1739">
    <w:name w:val="47EC52A74F034B59BA6DAF3C6EEE1739"/>
    <w:pPr>
      <w:spacing w:after="160" w:line="278" w:lineRule="auto"/>
    </w:pPr>
    <w:rPr>
      <w:kern w:val="2"/>
      <w:lang w:val="en-GB" w:eastAsia="en-GB"/>
      <w14:ligatures w14:val="standardContextual"/>
    </w:rPr>
  </w:style>
  <w:style w:type="paragraph" w:customStyle="1" w:styleId="CF5AEF7DDDDB40779C257A09C3A6311D">
    <w:name w:val="CF5AEF7DDDDB40779C257A09C3A6311D"/>
    <w:pPr>
      <w:spacing w:after="160" w:line="278" w:lineRule="auto"/>
    </w:pPr>
    <w:rPr>
      <w:kern w:val="2"/>
      <w:lang w:val="en-GB" w:eastAsia="en-GB"/>
      <w14:ligatures w14:val="standardContextual"/>
    </w:rPr>
  </w:style>
  <w:style w:type="paragraph" w:customStyle="1" w:styleId="C45A1E85F28143B7B314A48CEB3A1380">
    <w:name w:val="C45A1E85F28143B7B314A48CEB3A1380"/>
    <w:pPr>
      <w:spacing w:after="160" w:line="278" w:lineRule="auto"/>
    </w:pPr>
    <w:rPr>
      <w:kern w:val="2"/>
      <w:lang w:val="en-GB" w:eastAsia="en-GB"/>
      <w14:ligatures w14:val="standardContextual"/>
    </w:rPr>
  </w:style>
  <w:style w:type="paragraph" w:customStyle="1" w:styleId="2AFF45E27BAA4825B8A96F33DD803390">
    <w:name w:val="2AFF45E27BAA4825B8A96F33DD803390"/>
    <w:pPr>
      <w:spacing w:after="160" w:line="278" w:lineRule="auto"/>
    </w:pPr>
    <w:rPr>
      <w:kern w:val="2"/>
      <w:lang w:val="en-GB" w:eastAsia="en-GB"/>
      <w14:ligatures w14:val="standardContextual"/>
    </w:rPr>
  </w:style>
  <w:style w:type="paragraph" w:customStyle="1" w:styleId="A65835EF7E684CCF8072AAF42A430303">
    <w:name w:val="A65835EF7E684CCF8072AAF42A430303"/>
    <w:pPr>
      <w:spacing w:after="160" w:line="278" w:lineRule="auto"/>
    </w:pPr>
    <w:rPr>
      <w:kern w:val="2"/>
      <w:lang w:val="en-GB" w:eastAsia="en-GB"/>
      <w14:ligatures w14:val="standardContextual"/>
    </w:rPr>
  </w:style>
  <w:style w:type="paragraph" w:customStyle="1" w:styleId="5AF54E0E71204FD5A08A6506E6A9366A">
    <w:name w:val="5AF54E0E71204FD5A08A6506E6A9366A"/>
    <w:pPr>
      <w:spacing w:after="160" w:line="278" w:lineRule="auto"/>
    </w:pPr>
    <w:rPr>
      <w:kern w:val="2"/>
      <w:lang w:val="en-GB" w:eastAsia="en-GB"/>
      <w14:ligatures w14:val="standardContextual"/>
    </w:rPr>
  </w:style>
  <w:style w:type="paragraph" w:customStyle="1" w:styleId="5F84E780493841D4AC9CA11A4E3E60B2">
    <w:name w:val="5F84E780493841D4AC9CA11A4E3E60B2"/>
    <w:pPr>
      <w:spacing w:after="160" w:line="278" w:lineRule="auto"/>
    </w:pPr>
    <w:rPr>
      <w:kern w:val="2"/>
      <w:lang w:val="en-GB" w:eastAsia="en-GB"/>
      <w14:ligatures w14:val="standardContextual"/>
    </w:rPr>
  </w:style>
  <w:style w:type="paragraph" w:customStyle="1" w:styleId="67D92DBEFF564289B62FA77DC39D7F9A">
    <w:name w:val="67D92DBEFF564289B62FA77DC39D7F9A"/>
    <w:pPr>
      <w:spacing w:after="160" w:line="278" w:lineRule="auto"/>
    </w:pPr>
    <w:rPr>
      <w:kern w:val="2"/>
      <w:lang w:val="en-GB" w:eastAsia="en-GB"/>
      <w14:ligatures w14:val="standardContextual"/>
    </w:rPr>
  </w:style>
  <w:style w:type="paragraph" w:customStyle="1" w:styleId="E03E5912623C4D809E6CF404E2E17481">
    <w:name w:val="E03E5912623C4D809E6CF404E2E17481"/>
    <w:pPr>
      <w:spacing w:after="160" w:line="278" w:lineRule="auto"/>
    </w:pPr>
    <w:rPr>
      <w:kern w:val="2"/>
      <w:lang w:val="en-GB" w:eastAsia="en-GB"/>
      <w14:ligatures w14:val="standardContextual"/>
    </w:rPr>
  </w:style>
  <w:style w:type="paragraph" w:customStyle="1" w:styleId="15705DDE3DF84B3F83FBB76D58CD8B3B">
    <w:name w:val="15705DDE3DF84B3F83FBB76D58CD8B3B"/>
    <w:pPr>
      <w:spacing w:after="160" w:line="278" w:lineRule="auto"/>
    </w:pPr>
    <w:rPr>
      <w:kern w:val="2"/>
      <w:lang w:val="en-GB" w:eastAsia="en-GB"/>
      <w14:ligatures w14:val="standardContextual"/>
    </w:rPr>
  </w:style>
  <w:style w:type="paragraph" w:customStyle="1" w:styleId="00CCD24721D44771B0955DD2C26FA3C6">
    <w:name w:val="00CCD24721D44771B0955DD2C26FA3C6"/>
    <w:pPr>
      <w:spacing w:after="160" w:line="278" w:lineRule="auto"/>
    </w:pPr>
    <w:rPr>
      <w:kern w:val="2"/>
      <w:lang w:val="en-GB" w:eastAsia="en-GB"/>
      <w14:ligatures w14:val="standardContextual"/>
    </w:rPr>
  </w:style>
  <w:style w:type="paragraph" w:customStyle="1" w:styleId="7D21F5017A6346F6B3EEBDBE0451AFC8">
    <w:name w:val="7D21F5017A6346F6B3EEBDBE0451AFC8"/>
    <w:pPr>
      <w:spacing w:after="160" w:line="278" w:lineRule="auto"/>
    </w:pPr>
    <w:rPr>
      <w:kern w:val="2"/>
      <w:lang w:val="en-GB" w:eastAsia="en-GB"/>
      <w14:ligatures w14:val="standardContextual"/>
    </w:rPr>
  </w:style>
  <w:style w:type="paragraph" w:customStyle="1" w:styleId="3B6863E7844C4F2EA2D8F53EF5C903DC">
    <w:name w:val="3B6863E7844C4F2EA2D8F53EF5C903DC"/>
    <w:pPr>
      <w:spacing w:after="160" w:line="278" w:lineRule="auto"/>
    </w:pPr>
    <w:rPr>
      <w:kern w:val="2"/>
      <w:lang w:val="en-GB" w:eastAsia="en-GB"/>
      <w14:ligatures w14:val="standardContextual"/>
    </w:rPr>
  </w:style>
  <w:style w:type="paragraph" w:customStyle="1" w:styleId="5D223D6ECB4F4C408E9B940F36305DEE">
    <w:name w:val="5D223D6ECB4F4C408E9B940F36305DEE"/>
    <w:pPr>
      <w:spacing w:after="160" w:line="278" w:lineRule="auto"/>
    </w:pPr>
    <w:rPr>
      <w:kern w:val="2"/>
      <w:lang w:val="en-GB" w:eastAsia="en-GB"/>
      <w14:ligatures w14:val="standardContextual"/>
    </w:rPr>
  </w:style>
  <w:style w:type="paragraph" w:customStyle="1" w:styleId="D3E170B2F4AE4EFDB981A87A09E36A97">
    <w:name w:val="D3E170B2F4AE4EFDB981A87A09E36A97"/>
    <w:pPr>
      <w:spacing w:after="160" w:line="278" w:lineRule="auto"/>
    </w:pPr>
    <w:rPr>
      <w:kern w:val="2"/>
      <w:lang w:val="en-GB" w:eastAsia="en-GB"/>
      <w14:ligatures w14:val="standardContextual"/>
    </w:rPr>
  </w:style>
  <w:style w:type="paragraph" w:customStyle="1" w:styleId="5E135C247E1F45D48BABDD53620FDCA4">
    <w:name w:val="5E135C247E1F45D48BABDD53620FDCA4"/>
    <w:pPr>
      <w:spacing w:after="160" w:line="278" w:lineRule="auto"/>
    </w:pPr>
    <w:rPr>
      <w:kern w:val="2"/>
      <w:lang w:val="en-GB" w:eastAsia="en-GB"/>
      <w14:ligatures w14:val="standardContextual"/>
    </w:rPr>
  </w:style>
  <w:style w:type="paragraph" w:customStyle="1" w:styleId="2728D4552BFB43CCB84844BE7C0AAD02">
    <w:name w:val="2728D4552BFB43CCB84844BE7C0AAD02"/>
    <w:pPr>
      <w:spacing w:after="160" w:line="278" w:lineRule="auto"/>
    </w:pPr>
    <w:rPr>
      <w:kern w:val="2"/>
      <w:lang w:val="en-GB" w:eastAsia="en-GB"/>
      <w14:ligatures w14:val="standardContextual"/>
    </w:rPr>
  </w:style>
  <w:style w:type="paragraph" w:customStyle="1" w:styleId="A4A07524F02948118B9EEA42A58CA9C4">
    <w:name w:val="A4A07524F02948118B9EEA42A58CA9C4"/>
    <w:pPr>
      <w:spacing w:after="160" w:line="278" w:lineRule="auto"/>
    </w:pPr>
    <w:rPr>
      <w:kern w:val="2"/>
      <w:lang w:val="en-GB" w:eastAsia="en-GB"/>
      <w14:ligatures w14:val="standardContextual"/>
    </w:rPr>
  </w:style>
  <w:style w:type="paragraph" w:customStyle="1" w:styleId="19DAD00643424F38B064281F1ED05D38">
    <w:name w:val="19DAD00643424F38B064281F1ED05D38"/>
    <w:pPr>
      <w:spacing w:after="160" w:line="278" w:lineRule="auto"/>
    </w:pPr>
    <w:rPr>
      <w:kern w:val="2"/>
      <w:lang w:val="en-GB" w:eastAsia="en-GB"/>
      <w14:ligatures w14:val="standardContextual"/>
    </w:rPr>
  </w:style>
  <w:style w:type="paragraph" w:customStyle="1" w:styleId="A64101AF910F48C5BA57D922EA3463FF">
    <w:name w:val="A64101AF910F48C5BA57D922EA3463FF"/>
    <w:pPr>
      <w:spacing w:after="160" w:line="278" w:lineRule="auto"/>
    </w:pPr>
    <w:rPr>
      <w:kern w:val="2"/>
      <w:lang w:val="en-GB" w:eastAsia="en-GB"/>
      <w14:ligatures w14:val="standardContextual"/>
    </w:rPr>
  </w:style>
  <w:style w:type="paragraph" w:customStyle="1" w:styleId="E51697AF271A49B9BD3AEB84702FBA38">
    <w:name w:val="E51697AF271A49B9BD3AEB84702FBA38"/>
    <w:pPr>
      <w:spacing w:after="160" w:line="278" w:lineRule="auto"/>
    </w:pPr>
    <w:rPr>
      <w:kern w:val="2"/>
      <w:lang w:val="en-GB" w:eastAsia="en-GB"/>
      <w14:ligatures w14:val="standardContextual"/>
    </w:rPr>
  </w:style>
  <w:style w:type="paragraph" w:customStyle="1" w:styleId="4D97B442621A4276B0DF0378252DB263">
    <w:name w:val="4D97B442621A4276B0DF0378252DB263"/>
    <w:pPr>
      <w:spacing w:after="160" w:line="278" w:lineRule="auto"/>
    </w:pPr>
    <w:rPr>
      <w:kern w:val="2"/>
      <w:lang w:val="en-GB" w:eastAsia="en-GB"/>
      <w14:ligatures w14:val="standardContextual"/>
    </w:rPr>
  </w:style>
  <w:style w:type="paragraph" w:customStyle="1" w:styleId="973529C583664188A3E8B87F55F2B2D1">
    <w:name w:val="973529C583664188A3E8B87F55F2B2D1"/>
    <w:pPr>
      <w:spacing w:after="160" w:line="278" w:lineRule="auto"/>
    </w:pPr>
    <w:rPr>
      <w:kern w:val="2"/>
      <w:lang w:val="en-GB" w:eastAsia="en-GB"/>
      <w14:ligatures w14:val="standardContextual"/>
    </w:rPr>
  </w:style>
  <w:style w:type="paragraph" w:customStyle="1" w:styleId="51A93321488B4EEAA1080E4630498D37">
    <w:name w:val="51A93321488B4EEAA1080E4630498D37"/>
    <w:pPr>
      <w:spacing w:after="160" w:line="278" w:lineRule="auto"/>
    </w:pPr>
    <w:rPr>
      <w:kern w:val="2"/>
      <w:lang w:val="en-GB" w:eastAsia="en-GB"/>
      <w14:ligatures w14:val="standardContextual"/>
    </w:rPr>
  </w:style>
  <w:style w:type="paragraph" w:customStyle="1" w:styleId="5FC6631AD92C4BCC98DE2A7A3E3B9D37">
    <w:name w:val="5FC6631AD92C4BCC98DE2A7A3E3B9D37"/>
    <w:pPr>
      <w:spacing w:after="160" w:line="278" w:lineRule="auto"/>
    </w:pPr>
    <w:rPr>
      <w:kern w:val="2"/>
      <w:lang w:val="en-GB" w:eastAsia="en-GB"/>
      <w14:ligatures w14:val="standardContextual"/>
    </w:rPr>
  </w:style>
  <w:style w:type="paragraph" w:customStyle="1" w:styleId="7F1549AC568F49CA80903EB9E31157D6">
    <w:name w:val="7F1549AC568F49CA80903EB9E31157D6"/>
    <w:pPr>
      <w:spacing w:after="160" w:line="278" w:lineRule="auto"/>
    </w:pPr>
    <w:rPr>
      <w:kern w:val="2"/>
      <w:lang w:val="en-GB" w:eastAsia="en-GB"/>
      <w14:ligatures w14:val="standardContextual"/>
    </w:rPr>
  </w:style>
  <w:style w:type="paragraph" w:customStyle="1" w:styleId="8004F848B2F8484F931A16316D822AAC">
    <w:name w:val="8004F848B2F8484F931A16316D822AAC"/>
    <w:pPr>
      <w:spacing w:after="160" w:line="278" w:lineRule="auto"/>
    </w:pPr>
    <w:rPr>
      <w:kern w:val="2"/>
      <w:lang w:val="en-GB" w:eastAsia="en-GB"/>
      <w14:ligatures w14:val="standardContextual"/>
    </w:rPr>
  </w:style>
  <w:style w:type="paragraph" w:customStyle="1" w:styleId="5B64E271C46B433FA3B2B28CB6C020D5">
    <w:name w:val="5B64E271C46B433FA3B2B28CB6C020D5"/>
    <w:pPr>
      <w:spacing w:after="160" w:line="278" w:lineRule="auto"/>
    </w:pPr>
    <w:rPr>
      <w:kern w:val="2"/>
      <w:lang w:val="en-GB" w:eastAsia="en-GB"/>
      <w14:ligatures w14:val="standardContextual"/>
    </w:rPr>
  </w:style>
  <w:style w:type="paragraph" w:customStyle="1" w:styleId="E52F7BFBA94A4B48BFFE8DFF4F7D0DB4">
    <w:name w:val="E52F7BFBA94A4B48BFFE8DFF4F7D0DB4"/>
    <w:pPr>
      <w:spacing w:after="160" w:line="278" w:lineRule="auto"/>
    </w:pPr>
    <w:rPr>
      <w:kern w:val="2"/>
      <w:lang w:val="en-GB" w:eastAsia="en-GB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theme/theme1.xml><?xml version="1.0" encoding="utf-8"?>
<a:theme xmlns:a="http://schemas.openxmlformats.org/drawingml/2006/main" name="The Bell Foundation">
  <a:themeElements>
    <a:clrScheme name="Bell Foundation">
      <a:dk1>
        <a:srgbClr val="9B9CA0"/>
      </a:dk1>
      <a:lt1>
        <a:sysClr val="window" lastClr="FFFFFF"/>
      </a:lt1>
      <a:dk2>
        <a:srgbClr val="A6CE39"/>
      </a:dk2>
      <a:lt2>
        <a:srgbClr val="D2D1D2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792f64d-3483-4bfd-a8dd-90820385f9c5" xsi:nil="true"/>
    <lcf76f155ced4ddcb4097134ff3c332f xmlns="1c164538-3c5b-4882-bd13-4ba2e2f97755">
      <Terms xmlns="http://schemas.microsoft.com/office/infopath/2007/PartnerControls"/>
    </lcf76f155ced4ddcb4097134ff3c332f>
    <MediaLengthInSeconds xmlns="1c164538-3c5b-4882-bd13-4ba2e2f97755" xsi:nil="true"/>
    <SharedWithUsers xmlns="4792f64d-3483-4bfd-a8dd-90820385f9c5">
      <UserInfo>
        <DisplayName/>
        <AccountId xsi:nil="true"/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B2470E8DD98E4D8384991B55265255" ma:contentTypeVersion="14" ma:contentTypeDescription="Create a new document." ma:contentTypeScope="" ma:versionID="c25035c75d290d3a9fd003f0a1373f5f">
  <xsd:schema xmlns:xsd="http://www.w3.org/2001/XMLSchema" xmlns:xs="http://www.w3.org/2001/XMLSchema" xmlns:p="http://schemas.microsoft.com/office/2006/metadata/properties" xmlns:ns2="1c164538-3c5b-4882-bd13-4ba2e2f97755" xmlns:ns3="4792f64d-3483-4bfd-a8dd-90820385f9c5" targetNamespace="http://schemas.microsoft.com/office/2006/metadata/properties" ma:root="true" ma:fieldsID="fb018bcc98e5c2a9f93771d465025370" ns2:_="" ns3:_="">
    <xsd:import namespace="1c164538-3c5b-4882-bd13-4ba2e2f97755"/>
    <xsd:import namespace="4792f64d-3483-4bfd-a8dd-90820385f9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164538-3c5b-4882-bd13-4ba2e2f977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1fb601c4-cbbe-40fc-bd62-5188191de9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92f64d-3483-4bfd-a8dd-90820385f9c5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4f94bc5e-b486-433c-a8d9-7647c64860b3}" ma:internalName="TaxCatchAll" ma:showField="CatchAllData" ma:web="4792f64d-3483-4bfd-a8dd-90820385f9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4EDE287-372C-42A0-8C93-E152888C46A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2C57FC4-E082-4AC4-8DC8-A9F3BFC8E388}">
  <ds:schemaRefs>
    <ds:schemaRef ds:uri="http://schemas.microsoft.com/office/2006/metadata/properties"/>
    <ds:schemaRef ds:uri="http://schemas.microsoft.com/office/infopath/2007/PartnerControls"/>
    <ds:schemaRef ds:uri="4792f64d-3483-4bfd-a8dd-90820385f9c5"/>
    <ds:schemaRef ds:uri="1c164538-3c5b-4882-bd13-4ba2e2f97755"/>
  </ds:schemaRefs>
</ds:datastoreItem>
</file>

<file path=customXml/itemProps3.xml><?xml version="1.0" encoding="utf-8"?>
<ds:datastoreItem xmlns:ds="http://schemas.openxmlformats.org/officeDocument/2006/customXml" ds:itemID="{8F00A1A5-9BE6-4E44-8EAE-11FE897B77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164538-3c5b-4882-bd13-4ba2e2f97755"/>
    <ds:schemaRef ds:uri="4792f64d-3483-4bfd-a8dd-90820385f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78C779A-0F6F-47BD-86A8-C9F9AFC4BA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Worksheet</Template>
  <TotalTime>1</TotalTime>
  <Pages>14</Pages>
  <Words>2496</Words>
  <Characters>14228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Bell Educational Trust</Company>
  <LinksUpToDate>false</LinksUpToDate>
  <CharactersWithSpaces>16691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Rashid</dc:creator>
  <cp:keywords/>
  <cp:lastModifiedBy>Emma Dobson</cp:lastModifiedBy>
  <cp:revision>4</cp:revision>
  <cp:lastPrinted>2020-10-30T12:19:00Z</cp:lastPrinted>
  <dcterms:created xsi:type="dcterms:W3CDTF">2025-05-28T12:12:00Z</dcterms:created>
  <dcterms:modified xsi:type="dcterms:W3CDTF">2026-10-08T10:27:00Z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0x0101001AB2470E8DD98E4D8384991B55265255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